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png" ContentType="image/pn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58" w:right="111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5.699677pt;height:261.2250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96" w:lineRule="exact"/>
        <w:ind w:left="105" w:right="0" w:firstLine="0"/>
        <w:jc w:val="left"/>
        <w:rPr>
          <w:rFonts w:ascii="Microsoft YaHei UI" w:hAnsi="Microsoft YaHei UI" w:cs="Microsoft YaHei UI" w:eastAsia="Microsoft YaHei UI"/>
          <w:sz w:val="28"/>
          <w:szCs w:val="28"/>
        </w:rPr>
      </w:pPr>
      <w:r>
        <w:rPr>
          <w:rFonts w:ascii="Microsoft YaHei UI" w:hAnsi="Microsoft YaHei UI" w:cs="Microsoft YaHei UI" w:eastAsia="Microsoft YaHei UI"/>
          <w:b w:val="0"/>
          <w:bCs w:val="0"/>
          <w:color w:val="3FBFF0"/>
          <w:spacing w:val="0"/>
          <w:w w:val="100"/>
          <w:sz w:val="28"/>
          <w:szCs w:val="28"/>
        </w:rPr>
        <w:t>IWB9811</w:t>
      </w:r>
      <w:r>
        <w:rPr>
          <w:rFonts w:ascii="Microsoft YaHei UI" w:hAnsi="Microsoft YaHei UI" w:cs="Microsoft YaHei UI" w:eastAsia="Microsoft YaHei UI"/>
          <w:b w:val="0"/>
          <w:bCs w:val="0"/>
          <w:color w:val="3FBFF0"/>
          <w:spacing w:val="0"/>
          <w:w w:val="100"/>
          <w:sz w:val="28"/>
          <w:szCs w:val="28"/>
        </w:rPr>
        <w:t> </w:t>
      </w:r>
      <w:r>
        <w:rPr>
          <w:rFonts w:ascii="Microsoft YaHei UI" w:hAnsi="Microsoft YaHei UI" w:cs="Microsoft YaHei UI" w:eastAsia="Microsoft YaHei UI"/>
          <w:b w:val="0"/>
          <w:bCs w:val="0"/>
          <w:color w:val="3FBFF0"/>
          <w:spacing w:val="0"/>
          <w:w w:val="100"/>
          <w:sz w:val="28"/>
          <w:szCs w:val="28"/>
        </w:rPr>
        <w:t>触摸一体机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54" w:lineRule="exact"/>
        <w:ind w:left="106" w:right="0" w:firstLine="0"/>
        <w:jc w:val="left"/>
        <w:rPr>
          <w:rFonts w:ascii="Microsoft YaHei UI" w:hAnsi="Microsoft YaHei UI" w:cs="Microsoft YaHei UI" w:eastAsia="Microsoft YaHei UI"/>
          <w:sz w:val="24"/>
          <w:szCs w:val="24"/>
        </w:rPr>
      </w:pPr>
      <w:r>
        <w:rPr>
          <w:rFonts w:ascii="Microsoft YaHei UI" w:hAnsi="Microsoft YaHei UI" w:cs="Microsoft YaHei UI" w:eastAsia="Microsoft YaHei UI"/>
          <w:b w:val="0"/>
          <w:bCs w:val="0"/>
          <w:color w:val="3FBFF0"/>
          <w:spacing w:val="0"/>
          <w:w w:val="100"/>
          <w:sz w:val="24"/>
          <w:szCs w:val="24"/>
        </w:rPr>
        <w:t>产品优点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type w:val="continuous"/>
          <w:pgSz w:w="11900" w:h="16820"/>
          <w:pgMar w:header="544" w:top="1000" w:bottom="280" w:left="740" w:right="0"/>
        </w:sectPr>
      </w:pPr>
    </w:p>
    <w:p>
      <w:pPr>
        <w:pStyle w:val="BodyText"/>
        <w:spacing w:line="300" w:lineRule="exact" w:before="20"/>
        <w:ind w:right="212"/>
        <w:jc w:val="both"/>
      </w:pPr>
      <w:r>
        <w:rPr>
          <w:b w:val="0"/>
          <w:bCs w:val="0"/>
          <w:color w:val="3F3E3F"/>
          <w:spacing w:val="0"/>
          <w:w w:val="100"/>
        </w:rPr>
        <w:t>安全一体化设计，铝合金外框，圆弧角防撞伤设计；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机器面框前置式圆钮轻触按键，按键具有一键节能、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一键开关机、一键开启电脑、一键切换信源功能；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exact"/>
        <w:ind w:right="0"/>
        <w:jc w:val="left"/>
      </w:pPr>
      <w:r>
        <w:rPr>
          <w:b w:val="0"/>
          <w:bCs w:val="0"/>
          <w:color w:val="3F3E3F"/>
          <w:spacing w:val="0"/>
          <w:w w:val="100"/>
        </w:rPr>
        <w:t>整机采用可拆卸多媒体终端安装槽设计，支持OPS多媒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体终端，外部无连接线，方便维护；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exact"/>
        <w:ind w:right="212"/>
        <w:jc w:val="both"/>
      </w:pPr>
      <w:r>
        <w:rPr>
          <w:b w:val="0"/>
          <w:bCs w:val="0"/>
          <w:color w:val="3F3E3F"/>
          <w:spacing w:val="0"/>
          <w:w w:val="100"/>
        </w:rPr>
        <w:t>信号源智能识别：当有信号输入时，设备能自动切换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至对应通道，无需手动调整；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exact"/>
        <w:ind w:right="0"/>
        <w:jc w:val="left"/>
      </w:pPr>
      <w:r>
        <w:rPr>
          <w:b w:val="0"/>
          <w:bCs w:val="0"/>
          <w:color w:val="3F3E3F"/>
          <w:spacing w:val="0"/>
          <w:w w:val="100"/>
        </w:rPr>
        <w:t>黑屏绿色节能功能：在不关闭整机电源的情况下可一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键关闭液晶屏背光，实现整机80%功耗的绿色节电功能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1" w:lineRule="exact"/>
        <w:ind w:right="164"/>
        <w:jc w:val="both"/>
      </w:pPr>
      <w:r>
        <w:rPr>
          <w:b w:val="0"/>
          <w:bCs w:val="0"/>
          <w:color w:val="3F3E3F"/>
          <w:spacing w:val="0"/>
          <w:w w:val="100"/>
        </w:rPr>
        <w:t>，可按按键或敲击屏幕任意位置唤醒背光，方便控制;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00" w:lineRule="exact"/>
        <w:ind w:right="212"/>
        <w:jc w:val="both"/>
      </w:pPr>
      <w:r>
        <w:rPr>
          <w:b w:val="0"/>
          <w:bCs w:val="0"/>
          <w:color w:val="3F3E3F"/>
          <w:spacing w:val="0"/>
          <w:w w:val="100"/>
        </w:rPr>
        <w:t>整机处于任意通道下，在屏幕上双指按住可快速调出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触摸便捷菜单，实现十笔批注、手势擦除、截图、快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捷白板、快捷小工具，方便组合使用;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exact"/>
        <w:ind w:right="212"/>
        <w:jc w:val="both"/>
      </w:pPr>
      <w:r>
        <w:rPr>
          <w:b w:val="0"/>
          <w:bCs w:val="0"/>
          <w:color w:val="3F3E3F"/>
          <w:spacing w:val="0"/>
          <w:w w:val="100"/>
        </w:rPr>
        <w:t>整机支持任意通道画面放大功能，可在整机任意通道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下将画面冻结并任一部分进行放大，放大后的屏幕画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面可进行任意拖拽；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exact" w:before="20"/>
        <w:ind w:right="315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F3E3F"/>
          <w:spacing w:val="0"/>
          <w:w w:val="100"/>
        </w:rPr>
        <w:t>内置安卓模块：具有安卓操作系统、系统可自动识别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归类视频、音频、图片、OFFICE等各不同类别的文件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exact"/>
        <w:ind w:right="894"/>
        <w:jc w:val="both"/>
      </w:pPr>
      <w:r>
        <w:rPr>
          <w:b w:val="0"/>
          <w:bCs w:val="0"/>
          <w:color w:val="3F3E3F"/>
          <w:spacing w:val="0"/>
          <w:w w:val="100"/>
        </w:rPr>
        <w:t>；触摸手势功能：可在屏幕下方任意位置调取中控菜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单，实现信号源切换、返回、电视菜单具有功能的触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摸操作；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0" w:lineRule="exact"/>
        <w:ind w:right="598"/>
        <w:jc w:val="left"/>
      </w:pPr>
      <w:r>
        <w:rPr>
          <w:b w:val="0"/>
          <w:bCs w:val="0"/>
          <w:color w:val="3F3E3F"/>
          <w:spacing w:val="0"/>
          <w:w w:val="100"/>
        </w:rPr>
        <w:t>无PC状态下，嵌入式安卓操作系统可实现windows系统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中常用的教学应用功能，如白板书写、Office软件使用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1" w:lineRule="exact"/>
        <w:ind w:right="0"/>
        <w:jc w:val="left"/>
      </w:pPr>
      <w:r>
        <w:rPr>
          <w:b w:val="0"/>
          <w:bCs w:val="0"/>
          <w:color w:val="3F3E3F"/>
          <w:spacing w:val="0"/>
          <w:w w:val="100"/>
        </w:rPr>
        <w:t>、网页浏览等；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exact"/>
        <w:ind w:right="765"/>
        <w:jc w:val="left"/>
      </w:pPr>
      <w:r>
        <w:rPr>
          <w:b w:val="0"/>
          <w:bCs w:val="0"/>
          <w:color w:val="3F3E3F"/>
          <w:spacing w:val="0"/>
          <w:w w:val="100"/>
        </w:rPr>
        <w:t>在嵌入式安卓操作系统下，能对多媒体USB所读取到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的课件文件进行自动归类，可快速分类查找</w:t>
      </w:r>
      <w:r>
        <w:rPr>
          <w:b w:val="0"/>
          <w:bCs w:val="0"/>
          <w:color w:val="3F3E3F"/>
          <w:spacing w:val="-4"/>
          <w:w w:val="100"/>
        </w:rPr>
        <w:t>o</w:t>
      </w:r>
      <w:r>
        <w:rPr>
          <w:b w:val="0"/>
          <w:bCs w:val="0"/>
          <w:color w:val="3F3E3F"/>
          <w:spacing w:val="0"/>
          <w:w w:val="100"/>
        </w:rPr>
        <w:t>ffice文档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0" w:lineRule="exact"/>
        <w:ind w:right="315"/>
        <w:jc w:val="left"/>
      </w:pPr>
      <w:r>
        <w:rPr>
          <w:b w:val="0"/>
          <w:bCs w:val="0"/>
          <w:color w:val="3F3E3F"/>
          <w:spacing w:val="0"/>
          <w:w w:val="100"/>
        </w:rPr>
        <w:t>、音乐、视频、图片等文件，检索后可直接在界面中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打开；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exact"/>
        <w:ind w:right="838"/>
        <w:jc w:val="left"/>
      </w:pPr>
      <w:r>
        <w:rPr>
          <w:b w:val="0"/>
          <w:bCs w:val="0"/>
          <w:color w:val="3F3E3F"/>
          <w:spacing w:val="0"/>
          <w:w w:val="100"/>
        </w:rPr>
        <w:t>支持所有系统的手机、PC、平板投屏，可通过软件将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手机、PC、平板屏幕画面实时投影到大屏上；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0" w:lineRule="exact"/>
        <w:ind w:right="608"/>
        <w:jc w:val="left"/>
      </w:pPr>
      <w:r>
        <w:rPr>
          <w:b w:val="0"/>
          <w:bCs w:val="0"/>
          <w:color w:val="3F3E3F"/>
          <w:spacing w:val="0"/>
          <w:w w:val="100"/>
        </w:rPr>
        <w:t>红外触摸屏采用前拆式方案设计，可在不取下一体机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的情况下手动拆卸触摸框；具备智能容错、坏点屏蔽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功能；支持在Windows与安卓系统中进行十点触控及十</w:t>
      </w:r>
      <w:r>
        <w:rPr>
          <w:b w:val="0"/>
          <w:bCs w:val="0"/>
          <w:color w:val="3F3E3F"/>
          <w:spacing w:val="0"/>
          <w:w w:val="100"/>
        </w:rPr>
        <w:t> </w:t>
      </w:r>
      <w:r>
        <w:rPr>
          <w:b w:val="0"/>
          <w:bCs w:val="0"/>
          <w:color w:val="3F3E3F"/>
          <w:spacing w:val="0"/>
          <w:w w:val="100"/>
        </w:rPr>
        <w:t>点书写；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00" w:lineRule="exact"/>
        <w:jc w:val="left"/>
        <w:sectPr>
          <w:type w:val="continuous"/>
          <w:pgSz w:w="11900" w:h="16820"/>
          <w:pgMar w:top="1000" w:bottom="280" w:left="740" w:right="0"/>
          <w:cols w:num="2" w:equalWidth="0">
            <w:col w:w="4919" w:space="641"/>
            <w:col w:w="5600"/>
          </w:cols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53" w:lineRule="exact"/>
        <w:ind w:left="120" w:right="0" w:firstLine="0"/>
        <w:jc w:val="left"/>
        <w:rPr>
          <w:rFonts w:ascii="Microsoft YaHei UI" w:hAnsi="Microsoft YaHei UI" w:cs="Microsoft YaHei UI" w:eastAsia="Microsoft YaHei UI"/>
          <w:sz w:val="24"/>
          <w:szCs w:val="24"/>
        </w:rPr>
      </w:pPr>
      <w:r>
        <w:rPr>
          <w:rFonts w:ascii="Microsoft YaHei UI" w:hAnsi="Microsoft YaHei UI" w:cs="Microsoft YaHei UI" w:eastAsia="Microsoft YaHei UI"/>
          <w:b/>
          <w:bCs/>
          <w:color w:val="3FBFF0"/>
          <w:spacing w:val="0"/>
          <w:w w:val="100"/>
          <w:sz w:val="24"/>
          <w:szCs w:val="24"/>
        </w:rPr>
        <w:t>规格参数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6" w:hRule="exact"/>
        </w:trPr>
        <w:tc>
          <w:tcPr>
            <w:tcW w:w="188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0" w:lineRule="exact"/>
              <w:ind w:left="8" w:right="0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规格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right="1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型号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left="11" w:right="0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参数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91" w:right="683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面板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7"/>
                <w:w w:val="100"/>
                <w:sz w:val="20"/>
                <w:szCs w:val="20"/>
              </w:rPr>
              <w:t>L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CD尺寸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2"/>
                <w:w w:val="100"/>
                <w:sz w:val="20"/>
                <w:szCs w:val="20"/>
              </w:rPr>
              <w:t>8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"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8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7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面板进货检查标准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6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A规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2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分辨率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3840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2160pi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3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els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7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亮度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7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50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2"/>
                <w:w w:val="100"/>
                <w:sz w:val="20"/>
                <w:szCs w:val="20"/>
              </w:rPr>
              <w:t>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/m²(typ.)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7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对比率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7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1300:1(typ.)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像素点距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0.5622mm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0.5622mm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帧频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120Hz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视角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"/>
                <w:w w:val="100"/>
                <w:sz w:val="20"/>
                <w:szCs w:val="20"/>
              </w:rPr>
              <w:t>7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8度(H)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2"/>
                <w:w w:val="100"/>
                <w:sz w:val="20"/>
                <w:szCs w:val="20"/>
              </w:rPr>
              <w:t>/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"/>
                <w:w w:val="100"/>
                <w:sz w:val="20"/>
                <w:szCs w:val="20"/>
              </w:rPr>
              <w:t>7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8度(V)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寿命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30,0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s(min.)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色饱和度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可视面积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2158.8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(H)mm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1214.4(V)mm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5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色彩度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1.07b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8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6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安卓系统属性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2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CPU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5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1" w:lineRule="exact"/>
              <w:ind w:left="901" w:right="1300"/>
              <w:jc w:val="center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架构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1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64位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A53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92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05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right="0"/>
              <w:jc w:val="center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工作主频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1.2GHZ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92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05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1101" w:right="1300"/>
              <w:jc w:val="center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核心数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双核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内存缓存容量（RAM)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75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DRR3:1G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;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eMMC: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8G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5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系统版本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4.4.2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91" w:right="683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电源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电压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48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18"/>
                <w:szCs w:val="18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18"/>
                <w:szCs w:val="18"/>
              </w:rPr>
              <w:t>额定100-240V~,最大90-264V~50/60Hz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最大功率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≤500W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待机功率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＜0.5W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内部喇叭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10W(max)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电源（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C)输入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100-240V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20" w:lineRule="exact" w:before="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91" w:right="683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环境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5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工作温度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6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0℃～40℃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储藏温度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-20℃～60℃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91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工作湿度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58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10%～90%无凝结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3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10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2" w:lineRule="exact"/>
              <w:ind w:left="90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6"/>
                <w:w w:val="100"/>
                <w:sz w:val="20"/>
                <w:szCs w:val="20"/>
              </w:rPr>
              <w:t>L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AN输入接口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2" w:lineRule="exact"/>
              <w:ind w:left="57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5" w:lineRule="exact"/>
              <w:ind w:left="90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DP输入接口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5" w:lineRule="exact"/>
              <w:ind w:left="57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90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HDMI输入接口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597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4" w:lineRule="exact"/>
              <w:ind w:left="91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5"/>
                <w:w w:val="100"/>
                <w:sz w:val="20"/>
                <w:szCs w:val="20"/>
              </w:rPr>
              <w:t>V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GA输入接口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8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8" w:lineRule="exact"/>
              <w:ind w:left="90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PC-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UDIO输入接口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9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8" w:lineRule="exact"/>
              <w:ind w:left="91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YPBPR输入接口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9" w:lineRule="exact"/>
              <w:ind w:left="58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MINI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936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3"/>
                <w:w w:val="100"/>
                <w:sz w:val="20"/>
                <w:szCs w:val="20"/>
              </w:rPr>
              <w:t>A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V输入接口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58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MINI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96" w:lineRule="exact"/>
              <w:ind w:left="921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USB2.0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96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92" w:lineRule="exact"/>
              <w:ind w:left="921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USB3.0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5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92" w:lineRule="exact"/>
              <w:ind w:left="93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4"/>
                <w:w w:val="100"/>
                <w:sz w:val="20"/>
                <w:szCs w:val="20"/>
              </w:rPr>
              <w:t>T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V输入接口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92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6" w:lineRule="exact"/>
              <w:ind w:left="934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0"/>
                <w:w w:val="100"/>
                <w:sz w:val="20"/>
                <w:szCs w:val="20"/>
              </w:rPr>
              <w:t>T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OUCH-USB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9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USB2.0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10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输出接口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7" w:lineRule="exact"/>
              <w:ind w:left="919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6"/>
                <w:w w:val="100"/>
                <w:sz w:val="20"/>
                <w:szCs w:val="20"/>
              </w:rPr>
              <w:t>L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AN输出接口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8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936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3"/>
                <w:w w:val="100"/>
                <w:sz w:val="20"/>
                <w:szCs w:val="20"/>
              </w:rPr>
              <w:t>A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V输出接口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58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MINI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919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ARPHONE输出接口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928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OPTICAL光纤输出接口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0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2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gridSpan w:val="2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1" w:lineRule="exact"/>
              <w:ind w:left="919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RS232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1" w:lineRule="exact"/>
              <w:ind w:left="590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 w:line="261" w:lineRule="exact"/>
        <w:jc w:val="left"/>
        <w:rPr>
          <w:rFonts w:ascii="Microsoft YaHei UI" w:hAnsi="Microsoft YaHei UI" w:cs="Microsoft YaHei UI" w:eastAsia="Microsoft YaHei UI"/>
          <w:sz w:val="20"/>
          <w:szCs w:val="20"/>
        </w:rPr>
        <w:sectPr>
          <w:headerReference w:type="default" r:id="rId7"/>
          <w:pgSz w:w="11880" w:h="16820"/>
          <w:pgMar w:header="544" w:footer="0" w:top="1000" w:bottom="280" w:left="880" w:right="0"/>
        </w:sectPr>
      </w:pPr>
    </w:p>
    <w:p>
      <w:pPr>
        <w:spacing w:line="160" w:lineRule="exact" w:before="6"/>
        <w:rPr>
          <w:sz w:val="16"/>
          <w:szCs w:val="16"/>
        </w:rPr>
      </w:pPr>
      <w:r>
        <w:rPr/>
        <w:pict>
          <v:group style="position:absolute;margin-left:356.686554pt;margin-top:556.819153pt;width:9.2501pt;height:8.713113pt;mso-position-horizontal-relative:page;mso-position-vertical-relative:page;z-index:-6543" coordorigin="7134,11136" coordsize="185,174">
            <v:group style="position:absolute;left:7171;top:11146;width:128;height:151" coordorigin="7171,11146" coordsize="128,151">
              <v:shape style="position:absolute;left:7171;top:11146;width:128;height:151" coordorigin="7171,11146" coordsize="128,151" path="m7299,11235l7295,11257,7284,11276,7267,11290,7247,11298,7221,11295,7200,11286,7184,11272,7174,11255,7171,11209,7175,11187,7186,11168,7202,11154,7223,11146,7249,11149,7270,11158,7286,11172,7295,11189,7299,11235xe" filled="f" stroked="t" strokeweight="1.0001pt" strokecolor="#3F3E3F">
                <v:path arrowok="t"/>
              </v:shape>
            </v:group>
            <v:group style="position:absolute;left:7144;top:11152;width:165;height:149" coordorigin="7144,11152" coordsize="165,149">
              <v:shape style="position:absolute;left:7144;top:11152;width:165;height:149" coordorigin="7144,11152" coordsize="165,149" path="m7309,11152l7144,11301e" filled="f" stroked="t" strokeweight="1.0001pt" strokecolor="#3F3E3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6" w:hRule="exact"/>
        </w:trPr>
        <w:tc>
          <w:tcPr>
            <w:tcW w:w="188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7" w:lineRule="exact"/>
              <w:ind w:right="3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规格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7" w:lineRule="exact"/>
              <w:ind w:left="1" w:right="0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型号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7" w:lineRule="exact"/>
              <w:ind w:left="0" w:right="0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参数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7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OPS(选配）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USB2.0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2;USB3.0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6"/>
                <w:w w:val="100"/>
                <w:sz w:val="20"/>
                <w:szCs w:val="20"/>
              </w:rPr>
              <w:t>L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AN接口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HDMI输出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LINE-OUT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MIC-IN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前置输入接口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PC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USB(OPS扩展）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MEDIA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USB(主板扩展）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10"/>
                <w:w w:val="100"/>
                <w:sz w:val="20"/>
                <w:szCs w:val="20"/>
              </w:rPr>
              <w:t>T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OUCH-USB(主板扩展）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49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HDMI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3(主板扩展）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9" w:lineRule="exact"/>
              <w:ind w:left="490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前置按键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7键控制（可支持OPS一键开机）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before="5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16"/>
                <w:szCs w:val="16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16"/>
                <w:szCs w:val="16"/>
              </w:rPr>
              <w:t>POWER、MENU、DP、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4"/>
                <w:w w:val="100"/>
                <w:sz w:val="16"/>
                <w:szCs w:val="16"/>
              </w:rPr>
              <w:t>V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16"/>
                <w:szCs w:val="16"/>
              </w:rPr>
              <w:t>GA、OPS、HDMI3、SOU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16"/>
                <w:szCs w:val="16"/>
              </w:rPr>
              <w:t>CE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80" w:lineRule="exact" w:before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" w:right="0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结构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5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净重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5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±1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5"/>
                <w:w w:val="100"/>
                <w:sz w:val="20"/>
                <w:szCs w:val="20"/>
              </w:rPr>
              <w:t>k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3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毛重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9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4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±1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-5"/>
                <w:w w:val="100"/>
                <w:sz w:val="20"/>
                <w:szCs w:val="20"/>
              </w:rPr>
              <w:t>k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46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裸机外形尺寸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46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2245.8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1334.8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118.0mm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2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包装尺寸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2517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500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1670mm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外壳材料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铝合金面框，钣金后盖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5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外壳颜色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7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黑色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7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面框宽度（T/B/L/R)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7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33.9/66.9/33.9/33.9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VESA孔位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9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4-M8螺丝孔800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600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right="2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语言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OSD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中文、英文等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91" w:right="0"/>
              <w:jc w:val="left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触摸参数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触摸规格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9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非接触式红外感应技术，支持10点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4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9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玻璃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9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4MM，物理钢化莫氏7级防爆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8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玻璃透过率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71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＞92%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外框材质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铝合金面框，PCBA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83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响应速度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75" w:lineRule="auto" w:before="59"/>
              <w:ind w:left="162" w:right="948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单点模式：点击13ms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59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连续3ms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多点模式：点击13ms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59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连续5-10ms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两点同时触摸：点击10ms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7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触摸精度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83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≤2mm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0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2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输入方式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2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不透明物体（如手指、笔等）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理论点击次数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同一位置6000万次以上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最小触摸物体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≥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5MM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12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before="77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抗光性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75" w:lineRule="auto" w:before="32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白炽灯（220V、100W),垂直距离350mm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以上，太阳光射的照度达90000Lux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47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供电方式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47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USB(USB供电）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4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7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电源电压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7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DC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5.0±5%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 w:val="restart"/>
            <w:tcBorders>
              <w:top w:val="single" w:sz="4" w:space="0" w:color="2372B9"/>
              <w:left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180" w:lineRule="exact" w:before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3" w:right="691"/>
              <w:jc w:val="center"/>
              <w:rPr>
                <w:rFonts w:ascii="Microsoft YaHei UI" w:hAnsi="Microsoft YaHei UI" w:cs="Microsoft YaHei UI" w:eastAsia="Microsoft YaHei UI"/>
                <w:sz w:val="22"/>
                <w:szCs w:val="22"/>
              </w:rPr>
            </w:pPr>
            <w:r>
              <w:rPr>
                <w:rFonts w:ascii="Microsoft YaHei UI" w:hAnsi="Microsoft YaHei UI" w:cs="Microsoft YaHei UI" w:eastAsia="Microsoft YaHei UI"/>
                <w:b/>
                <w:bCs/>
                <w:color w:val="2372B9"/>
                <w:spacing w:val="0"/>
                <w:w w:val="100"/>
                <w:sz w:val="22"/>
                <w:szCs w:val="22"/>
              </w:rPr>
              <w:t>附件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0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遥控器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0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7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0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电源线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60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1（1.5M）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白板笔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说明书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保修卡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合格证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8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6" w:hRule="exact"/>
        </w:trPr>
        <w:tc>
          <w:tcPr>
            <w:tcW w:w="1880" w:type="dxa"/>
            <w:vMerge/>
            <w:tcBorders>
              <w:left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3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电池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3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1(对）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1880" w:type="dxa"/>
            <w:vMerge/>
            <w:tcBorders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/>
          </w:p>
        </w:tc>
        <w:tc>
          <w:tcPr>
            <w:tcW w:w="3970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3" w:lineRule="exact"/>
              <w:ind w:left="48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WIFI天线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73" w:type="dxa"/>
            <w:tcBorders>
              <w:top w:val="single" w:sz="4" w:space="0" w:color="2372B9"/>
              <w:left w:val="single" w:sz="4" w:space="0" w:color="2372B9"/>
              <w:bottom w:val="single" w:sz="4" w:space="0" w:color="2372B9"/>
              <w:right w:val="single" w:sz="4" w:space="0" w:color="2372B9"/>
            </w:tcBorders>
          </w:tcPr>
          <w:p>
            <w:pPr>
              <w:pStyle w:val="TableParagraph"/>
              <w:spacing w:line="253" w:lineRule="exact"/>
              <w:ind w:left="162" w:right="0"/>
              <w:jc w:val="left"/>
              <w:rPr>
                <w:rFonts w:ascii="Microsoft YaHei UI" w:hAnsi="Microsoft YaHei UI" w:cs="Microsoft YaHei UI" w:eastAsia="Microsoft YaHei UI"/>
                <w:sz w:val="20"/>
                <w:szCs w:val="20"/>
              </w:rPr>
            </w:pP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3F3E3F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Microsoft YaHei UI" w:hAnsi="Microsoft YaHei UI" w:cs="Microsoft YaHei UI" w:eastAsia="Microsoft YaHei U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 w:line="253" w:lineRule="exact"/>
        <w:jc w:val="left"/>
        <w:rPr>
          <w:rFonts w:ascii="Microsoft YaHei UI" w:hAnsi="Microsoft YaHei UI" w:cs="Microsoft YaHei UI" w:eastAsia="Microsoft YaHei UI"/>
          <w:sz w:val="20"/>
          <w:szCs w:val="20"/>
        </w:rPr>
        <w:sectPr>
          <w:headerReference w:type="default" r:id="rId8"/>
          <w:pgSz w:w="11880" w:h="16820"/>
          <w:pgMar w:header="544" w:footer="0" w:top="900" w:bottom="280" w:left="880" w:right="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3" w:lineRule="exact"/>
        <w:ind w:left="101" w:right="0" w:firstLine="0"/>
        <w:jc w:val="left"/>
        <w:rPr>
          <w:rFonts w:ascii="Microsoft YaHei UI" w:hAnsi="Microsoft YaHei UI" w:cs="Microsoft YaHei UI" w:eastAsia="Microsoft YaHei UI"/>
          <w:sz w:val="24"/>
          <w:szCs w:val="24"/>
        </w:rPr>
      </w:pPr>
      <w:r>
        <w:rPr>
          <w:rFonts w:ascii="Microsoft YaHei UI" w:hAnsi="Microsoft YaHei UI" w:cs="Microsoft YaHei UI" w:eastAsia="Microsoft YaHei UI"/>
          <w:b/>
          <w:bCs/>
          <w:color w:val="3FBFF0"/>
          <w:spacing w:val="0"/>
          <w:w w:val="100"/>
          <w:sz w:val="24"/>
          <w:szCs w:val="24"/>
        </w:rPr>
        <w:t>产品展示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6.600055pt;height:206.55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68" w:right="10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3.10134pt;height:168.72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1.337554pt;height:51.6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09.348382pt;height:58.08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53" w:lineRule="exact"/>
        <w:ind w:left="2940" w:right="0" w:firstLine="0"/>
        <w:jc w:val="left"/>
        <w:rPr>
          <w:rFonts w:ascii="Microsoft YaHei UI" w:hAnsi="Microsoft YaHei UI" w:cs="Microsoft YaHei UI" w:eastAsia="Microsoft YaHei UI"/>
          <w:sz w:val="24"/>
          <w:szCs w:val="24"/>
        </w:rPr>
      </w:pPr>
      <w:r>
        <w:rPr>
          <w:rFonts w:ascii="Microsoft YaHei UI" w:hAnsi="Microsoft YaHei UI" w:cs="Microsoft YaHei UI" w:eastAsia="Microsoft YaHei UI"/>
          <w:b/>
          <w:bCs/>
          <w:color w:val="565251"/>
          <w:spacing w:val="0"/>
          <w:w w:val="100"/>
          <w:sz w:val="24"/>
          <w:szCs w:val="24"/>
        </w:rPr>
        <w:t>（图片仅供参考，实物以六视图为准）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353" w:lineRule="exact"/>
        <w:jc w:val="left"/>
        <w:rPr>
          <w:rFonts w:ascii="Microsoft YaHei UI" w:hAnsi="Microsoft YaHei UI" w:cs="Microsoft YaHei UI" w:eastAsia="Microsoft YaHei UI"/>
          <w:sz w:val="24"/>
          <w:szCs w:val="24"/>
        </w:rPr>
        <w:sectPr>
          <w:pgSz w:w="11880" w:h="16820"/>
          <w:pgMar w:header="544" w:footer="0" w:top="900" w:bottom="280" w:left="960" w:right="0"/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group style="position:absolute;margin-left:96.410004pt;margin-top:190.50470pt;width:400.32pt;height:282.4197pt;mso-position-horizontal-relative:page;mso-position-vertical-relative:page;z-index:-6542" coordorigin="1928,3810" coordsize="8006,5648">
            <v:group style="position:absolute;left:2817;top:4854;width:2;height:3560" coordorigin="2817,4854" coordsize="2,3560">
              <v:shape style="position:absolute;left:2817;top:4854;width:2;height:3560" coordorigin="2817,4854" coordsize="0,3560" path="m2817,8414l2817,4854e" filled="f" stroked="t" strokeweight=".72pt" strokecolor="#000000">
                <v:path arrowok="t"/>
              </v:shape>
            </v:group>
            <v:group style="position:absolute;left:2821;top:4854;width:2;height:3560" coordorigin="2821,4854" coordsize="2,3560">
              <v:shape style="position:absolute;left:2821;top:4854;width:2;height:3560" coordorigin="2821,4854" coordsize="0,3560" path="m2821,4854l2821,8414e" filled="f" stroked="t" strokeweight=".72pt" strokecolor="#000000">
                <v:path arrowok="t"/>
              </v:shape>
            </v:group>
            <v:group style="position:absolute;left:2843;top:4823;width:14;height:2" coordorigin="2843,4823" coordsize="14,2">
              <v:shape style="position:absolute;left:2843;top:4823;width:14;height:2" coordorigin="2843,4823" coordsize="14,0" path="m2843,4823l2857,4823e" filled="f" stroked="t" strokeweight=".18pt" strokecolor="#000000">
                <v:path arrowok="t"/>
              </v:shape>
            </v:group>
            <v:group style="position:absolute;left:2843;top:8445;width:14;height:2" coordorigin="2843,8445" coordsize="14,2">
              <v:shape style="position:absolute;left:2843;top:8445;width:14;height:2" coordorigin="2843,8445" coordsize="14,0" path="m2843,8445l2857,8445e" filled="f" stroked="t" strokeweight=".18pt" strokecolor="#000000">
                <v:path arrowok="t"/>
              </v:shape>
            </v:group>
            <v:group style="position:absolute;left:2882;top:4822;width:2;height:61" coordorigin="2882,4822" coordsize="2,61">
              <v:shape style="position:absolute;left:2882;top:4822;width:2;height:61" coordorigin="2882,4822" coordsize="0,61" path="m2882,4822l2882,4883e" filled="f" stroked="t" strokeweight=".72pt" strokecolor="#000000">
                <v:path arrowok="t"/>
              </v:shape>
            </v:group>
            <v:group style="position:absolute;left:2882;top:8296;width:2;height:151" coordorigin="2882,8296" coordsize="2,151">
              <v:shape style="position:absolute;left:2882;top:8296;width:2;height:151" coordorigin="2882,8296" coordsize="0,151" path="m2882,8296l2882,8447e" filled="f" stroked="t" strokeweight=".72pt" strokecolor="#000000">
                <v:path arrowok="t"/>
              </v:shape>
            </v:group>
            <v:group style="position:absolute;left:2900;top:4904;width:2;height:3370" coordorigin="2900,4904" coordsize="2,3370">
              <v:shape style="position:absolute;left:2900;top:4904;width:2;height:3370" coordorigin="2900,4904" coordsize="0,3370" path="m2900,8274l2900,4904e" filled="f" stroked="t" strokeweight=".72pt" strokecolor="#000000">
                <v:path arrowok="t"/>
              </v:shape>
            </v:group>
            <v:group style="position:absolute;left:2904;top:4908;width:2;height:3362" coordorigin="2904,4908" coordsize="2,3362">
              <v:shape style="position:absolute;left:2904;top:4908;width:2;height:3362" coordorigin="2904,4908" coordsize="0,3362" path="m2904,4908l2904,8270,2904,4912,2904,8270e" filled="f" stroked="t" strokeweight=".72pt" strokecolor="#000000">
                <v:path arrowok="t"/>
              </v:shape>
            </v:group>
            <v:group style="position:absolute;left:2907;top:4912;width:2;height:3355" coordorigin="2907,4912" coordsize="2,3355">
              <v:shape style="position:absolute;left:2907;top:4912;width:2;height:3355" coordorigin="2907,4912" coordsize="0,3355" path="m2907,4912l2907,8267e" filled="f" stroked="t" strokeweight=".72pt" strokecolor="#000000">
                <v:path arrowok="t"/>
              </v:shape>
            </v:group>
            <v:group style="position:absolute;left:2911;top:4915;width:2;height:3348" coordorigin="2911,4915" coordsize="2,3348">
              <v:shape style="position:absolute;left:2911;top:4915;width:2;height:3348" coordorigin="2911,4915" coordsize="0,3348" path="m2911,4915l2911,8263e" filled="f" stroked="t" strokeweight=".72pt" strokecolor="#000000">
                <v:path arrowok="t"/>
              </v:shape>
            </v:group>
            <v:group style="position:absolute;left:2933;top:4940;width:2;height:3301" coordorigin="2933,4940" coordsize="2,3301">
              <v:shape style="position:absolute;left:2933;top:4940;width:2;height:3301" coordorigin="2933,4940" coordsize="0,3301" path="m2933,8242l2933,4940e" filled="f" stroked="t" strokeweight=".72pt" strokecolor="#000000">
                <v:path arrowok="t"/>
              </v:shape>
            </v:group>
            <v:group style="position:absolute;left:2940;top:4948;width:2;height:3287" coordorigin="2940,4948" coordsize="2,3287">
              <v:shape style="position:absolute;left:2940;top:4948;width:2;height:3287" coordorigin="2940,4948" coordsize="0,3287" path="m2940,4948l2940,8234e" filled="f" stroked="t" strokeweight=".72pt" strokecolor="#000000">
                <v:path arrowok="t"/>
              </v:shape>
            </v:group>
            <v:group style="position:absolute;left:2850;top:8445;width:6034;height:2" coordorigin="2850,8445" coordsize="6034,2">
              <v:shape style="position:absolute;left:2850;top:8445;width:6034;height:2" coordorigin="2850,8445" coordsize="6034,0" path="m2850,8445l8883,8445e" filled="f" stroked="t" strokeweight=".9pt" strokecolor="#000000">
                <v:path arrowok="t"/>
              </v:shape>
            </v:group>
            <v:group style="position:absolute;left:4572;top:8411;width:2;height:18" coordorigin="4572,8411" coordsize="2,18">
              <v:shape style="position:absolute;left:4572;top:8411;width:2;height:18" coordorigin="4572,8411" coordsize="0,18" path="m4572,8411l4572,8429e" filled="f" stroked="t" strokeweight=".18pt" strokecolor="#000000">
                <v:path arrowok="t"/>
              </v:shape>
            </v:group>
            <v:group style="position:absolute;left:4644;top:8411;width:2;height:18" coordorigin="4644,8411" coordsize="2,18">
              <v:shape style="position:absolute;left:4644;top:8411;width:2;height:18" coordorigin="4644,8411" coordsize="0,18" path="m4644,8411l4644,8429e" filled="f" stroked="t" strokeweight=".18pt" strokecolor="#000000">
                <v:path arrowok="t"/>
              </v:shape>
            </v:group>
            <v:group style="position:absolute;left:4716;top:8411;width:2;height:18" coordorigin="4716,8411" coordsize="2,18">
              <v:shape style="position:absolute;left:4716;top:8411;width:2;height:18" coordorigin="4716,8411" coordsize="0,18" path="m4716,8411l4716,8429e" filled="f" stroked="t" strokeweight=".18pt" strokecolor="#000000">
                <v:path arrowok="t"/>
              </v:shape>
            </v:group>
            <v:group style="position:absolute;left:7017;top:8411;width:2;height:18" coordorigin="7017,8411" coordsize="2,18">
              <v:shape style="position:absolute;left:7017;top:8411;width:2;height:18" coordorigin="7017,8411" coordsize="0,18" path="m7017,8411l7017,8429e" filled="f" stroked="t" strokeweight=".18pt" strokecolor="#000000">
                <v:path arrowok="t"/>
              </v:shape>
            </v:group>
            <v:group style="position:absolute;left:7089;top:8411;width:2;height:18" coordorigin="7089,8411" coordsize="2,18">
              <v:shape style="position:absolute;left:7089;top:8411;width:2;height:18" coordorigin="7089,8411" coordsize="0,18" path="m7089,8411l7089,8429e" filled="f" stroked="t" strokeweight=".18pt" strokecolor="#000000">
                <v:path arrowok="t"/>
              </v:shape>
            </v:group>
            <v:group style="position:absolute;left:7161;top:8411;width:2;height:18" coordorigin="7161,8411" coordsize="2,18">
              <v:shape style="position:absolute;left:7161;top:8411;width:2;height:18" coordorigin="7161,8411" coordsize="0,18" path="m7161,8411l7161,8429e" filled="f" stroked="t" strokeweight=".18pt" strokecolor="#000000">
                <v:path arrowok="t"/>
              </v:shape>
            </v:group>
            <v:group style="position:absolute;left:4585;top:8418;width:7;height:2" coordorigin="4585,8418" coordsize="7,2">
              <v:shape style="position:absolute;left:4585;top:8418;width:7;height:2" coordorigin="4585,8418" coordsize="7,0" path="m4585,8418l4592,8418e" filled="f" stroked="t" strokeweight=".72pt" strokecolor="#000000">
                <v:path arrowok="t"/>
              </v:shape>
            </v:group>
            <v:group style="position:absolute;left:4610;top:8335;width:2;height:90" coordorigin="4610,8335" coordsize="2,90">
              <v:shape style="position:absolute;left:4610;top:8335;width:2;height:90" coordorigin="4610,8335" coordsize="0,90" path="m4610,8335l4610,8425e" filled="f" stroked="t" strokeweight=".72pt" strokecolor="#000000">
                <v:path arrowok="t"/>
              </v:shape>
            </v:group>
            <v:group style="position:absolute;left:4634;top:8411;width:2;height:14" coordorigin="4634,8411" coordsize="2,14">
              <v:shape style="position:absolute;left:4634;top:8411;width:2;height:14" coordorigin="4634,8411" coordsize="0,14" path="m4634,8411l4634,8425e" filled="f" stroked="t" strokeweight=".18pt" strokecolor="#000000">
                <v:path arrowok="t"/>
              </v:shape>
            </v:group>
            <v:group style="position:absolute;left:4655;top:8411;width:2;height:14" coordorigin="4655,8411" coordsize="2,14">
              <v:shape style="position:absolute;left:4655;top:8411;width:2;height:14" coordorigin="4655,8411" coordsize="0,14" path="m4655,8411l4655,8425e" filled="f" stroked="t" strokeweight=".18pt" strokecolor="#000000">
                <v:path arrowok="t"/>
              </v:shape>
            </v:group>
            <v:group style="position:absolute;left:4684;top:8411;width:2;height:14" coordorigin="4684,8411" coordsize="2,14">
              <v:shape style="position:absolute;left:4684;top:8411;width:2;height:14" coordorigin="4684,8411" coordsize="0,14" path="m4684,8411l4684,8425e" filled="f" stroked="t" strokeweight=".18pt" strokecolor="#000000">
                <v:path arrowok="t"/>
              </v:shape>
            </v:group>
            <v:group style="position:absolute;left:4700;top:8411;width:2;height:14" coordorigin="4700,8411" coordsize="2,14">
              <v:shape style="position:absolute;left:4700;top:8411;width:2;height:14" coordorigin="4700,8411" coordsize="0,14" path="m4700,8411l4700,8425e" filled="f" stroked="t" strokeweight=".36pt" strokecolor="#000000">
                <v:path arrowok="t"/>
              </v:shape>
            </v:group>
            <v:group style="position:absolute;left:7042;top:8411;width:2;height:43" coordorigin="7042,8411" coordsize="2,43">
              <v:shape style="position:absolute;left:7042;top:8411;width:2;height:43" coordorigin="7042,8411" coordsize="0,43" path="m7042,8411l7042,8454e" filled="f" stroked="t" strokeweight="1.26pt" strokecolor="#000000">
                <v:path arrowok="t"/>
              </v:shape>
            </v:group>
            <v:group style="position:absolute;left:7049;top:8411;width:2;height:14" coordorigin="7049,8411" coordsize="2,14">
              <v:shape style="position:absolute;left:7049;top:8411;width:2;height:14" coordorigin="7049,8411" coordsize="0,14" path="m7049,8411l7049,8425e" filled="f" stroked="t" strokeweight=".18pt" strokecolor="#000000">
                <v:path arrowok="t"/>
              </v:shape>
            </v:group>
            <v:group style="position:absolute;left:7078;top:8411;width:2;height:14" coordorigin="7078,8411" coordsize="2,14">
              <v:shape style="position:absolute;left:7078;top:8411;width:2;height:14" coordorigin="7078,8411" coordsize="0,14" path="m7078,8411l7078,8425e" filled="f" stroked="t" strokeweight=".18pt" strokecolor="#000000">
                <v:path arrowok="t"/>
              </v:shape>
            </v:group>
            <v:group style="position:absolute;left:7110;top:8411;width:2;height:43" coordorigin="7110,8411" coordsize="2,43">
              <v:shape style="position:absolute;left:7110;top:8411;width:2;height:43" coordorigin="7110,8411" coordsize="0,43" path="m7110,8411l7110,8454e" filled="f" stroked="t" strokeweight="1.26pt" strokecolor="#000000">
                <v:path arrowok="t"/>
              </v:shape>
            </v:group>
            <v:group style="position:absolute;left:7128;top:8411;width:2;height:14" coordorigin="7128,8411" coordsize="2,14">
              <v:shape style="position:absolute;left:7128;top:8411;width:2;height:14" coordorigin="7128,8411" coordsize="0,14" path="m7128,8411l7128,8425e" filled="f" stroked="t" strokeweight=".18pt" strokecolor="#000000">
                <v:path arrowok="t"/>
              </v:shape>
            </v:group>
            <v:group style="position:absolute;left:7141;top:8418;width:7;height:2" coordorigin="7141,8418" coordsize="7,2">
              <v:shape style="position:absolute;left:7141;top:8418;width:7;height:2" coordorigin="7141,8418" coordsize="7,0" path="m7141,8418l7148,8418e" filled="f" stroked="t" strokeweight=".72pt" strokecolor="#000000">
                <v:path arrowok="t"/>
              </v:shape>
            </v:group>
            <v:group style="position:absolute;left:2819;top:8407;width:2;height:14" coordorigin="2819,8407" coordsize="2,14">
              <v:shape style="position:absolute;left:2819;top:8407;width:2;height:14" coordorigin="2819,8407" coordsize="0,14" path="m2819,8407l2819,8422e" filled="f" stroked="t" strokeweight=".18pt" strokecolor="#000000">
                <v:path arrowok="t"/>
              </v:shape>
            </v:group>
            <v:group style="position:absolute;left:8914;top:8407;width:2;height:14" coordorigin="8914,8407" coordsize="2,14">
              <v:shape style="position:absolute;left:8914;top:8407;width:2;height:14" coordorigin="8914,8407" coordsize="0,14" path="m8914,8407l8914,8422e" filled="f" stroked="t" strokeweight=".18pt" strokecolor="#000000">
                <v:path arrowok="t"/>
              </v:shape>
            </v:group>
            <v:group style="position:absolute;left:4625;top:8353;width:2;height:68" coordorigin="4625,8353" coordsize="2,68">
              <v:shape style="position:absolute;left:4625;top:8353;width:2;height:68" coordorigin="4625,8353" coordsize="0,68" path="m4625,8353l4625,8422e" filled="f" stroked="t" strokeweight=".36pt" strokecolor="#000000">
                <v:path arrowok="t"/>
              </v:shape>
            </v:group>
            <v:group style="position:absolute;left:4664;top:8335;width:2;height:86" coordorigin="4664,8335" coordsize="2,86">
              <v:shape style="position:absolute;left:4664;top:8335;width:2;height:86" coordorigin="4664,8335" coordsize="0,86" path="m4664,8335l4664,8422e" filled="f" stroked="t" strokeweight=".36pt" strokecolor="#000000">
                <v:path arrowok="t"/>
              </v:shape>
            </v:group>
            <v:group style="position:absolute;left:7078;top:8407;width:2;height:47" coordorigin="7078,8407" coordsize="2,47">
              <v:shape style="position:absolute;left:7078;top:8407;width:2;height:47" coordorigin="7078,8407" coordsize="0,47" path="m7078,8407l7078,8454e" filled="f" stroked="t" strokeweight="1.62pt" strokecolor="#000000">
                <v:path arrowok="t"/>
              </v:shape>
            </v:group>
            <v:group style="position:absolute;left:7105;top:8414;width:7;height:2" coordorigin="7105,8414" coordsize="7,2">
              <v:shape style="position:absolute;left:7105;top:8414;width:7;height:2" coordorigin="7105,8414" coordsize="7,0" path="m7105,8414l7112,8414e" filled="f" stroked="t" strokeweight=".72pt" strokecolor="#000000">
                <v:path arrowok="t"/>
              </v:shape>
            </v:group>
            <v:group style="position:absolute;left:7294;top:8393;width:2;height:14" coordorigin="7294,8393" coordsize="2,14">
              <v:shape style="position:absolute;left:7294;top:8393;width:2;height:14" coordorigin="7294,8393" coordsize="0,14" path="m7294,8393l7294,8407e" filled="f" stroked="t" strokeweight=".18pt" strokecolor="#000000">
                <v:path arrowok="t"/>
              </v:shape>
            </v:group>
            <v:group style="position:absolute;left:7308;top:8382;width:2;height:25" coordorigin="7308,8382" coordsize="2,25">
              <v:shape style="position:absolute;left:7308;top:8382;width:2;height:25" coordorigin="7308,8382" coordsize="0,25" path="m7308,8382l7308,8407e" filled="f" stroked="t" strokeweight=".18pt" strokecolor="#000000">
                <v:path arrowok="t"/>
              </v:shape>
            </v:group>
            <v:group style="position:absolute;left:7323;top:8382;width:2;height:25" coordorigin="7323,8382" coordsize="2,25">
              <v:shape style="position:absolute;left:7323;top:8382;width:2;height:25" coordorigin="7323,8382" coordsize="0,25" path="m7323,8382l7323,8407e" filled="f" stroked="t" strokeweight=".18pt" strokecolor="#000000">
                <v:path arrowok="t"/>
              </v:shape>
            </v:group>
            <v:group style="position:absolute;left:4680;top:8353;width:2;height:50" coordorigin="4680,8353" coordsize="2,50">
              <v:shape style="position:absolute;left:4680;top:8353;width:2;height:50" coordorigin="4680,8353" coordsize="0,50" path="m4680,8353l4680,8404e" filled="f" stroked="t" strokeweight=".18pt" strokecolor="#000000">
                <v:path arrowok="t"/>
              </v:shape>
            </v:group>
            <v:group style="position:absolute;left:7053;top:8353;width:2;height:50" coordorigin="7053,8353" coordsize="2,50">
              <v:shape style="position:absolute;left:7053;top:8353;width:2;height:50" coordorigin="7053,8353" coordsize="0,50" path="m7053,8353l7053,8404e" filled="f" stroked="t" strokeweight=".18pt" strokecolor="#000000">
                <v:path arrowok="t"/>
              </v:shape>
            </v:group>
            <v:group style="position:absolute;left:7065;top:8396;width:7;height:2" coordorigin="7065,8396" coordsize="7,2">
              <v:shape style="position:absolute;left:7065;top:8396;width:7;height:2" coordorigin="7065,8396" coordsize="7,0" path="m7065,8396l7073,8396e" filled="f" stroked="t" strokeweight=".72pt" strokecolor="#000000">
                <v:path arrowok="t"/>
              </v:shape>
            </v:group>
            <v:group style="position:absolute;left:7107;top:8353;width:2;height:50" coordorigin="7107,8353" coordsize="2,50">
              <v:shape style="position:absolute;left:7107;top:8353;width:2;height:50" coordorigin="7107,8353" coordsize="0,50" path="m7107,8353l7107,8404e" filled="f" stroked="t" strokeweight=".18pt" strokecolor="#000000">
                <v:path arrowok="t"/>
              </v:shape>
            </v:group>
            <v:group style="position:absolute;left:7125;top:8353;width:2;height:50" coordorigin="7125,8353" coordsize="2,50">
              <v:shape style="position:absolute;left:7125;top:8353;width:2;height:50" coordorigin="7125,8353" coordsize="0,50" path="m7125,8353l7125,8404e" filled="f" stroked="t" strokeweight=".18pt" strokecolor="#000000">
                <v:path arrowok="t"/>
              </v:shape>
            </v:group>
            <v:group style="position:absolute;left:7352;top:8382;width:2;height:14" coordorigin="7352,8382" coordsize="2,14">
              <v:shape style="position:absolute;left:7352;top:8382;width:2;height:14" coordorigin="7352,8382" coordsize="0,14" path="m7352,8382l7352,8396e" filled="f" stroked="t" strokeweight=".18pt" strokecolor="#000000">
                <v:path arrowok="t"/>
              </v:shape>
            </v:group>
            <v:group style="position:absolute;left:7337;top:8382;width:2;height:14" coordorigin="7337,8382" coordsize="2,14">
              <v:shape style="position:absolute;left:7337;top:8382;width:2;height:14" coordorigin="7337,8382" coordsize="0,14" path="m7337,8382l7337,8396e" filled="f" stroked="t" strokeweight=".18pt" strokecolor="#000000">
                <v:path arrowok="t"/>
              </v:shape>
            </v:group>
            <v:group style="position:absolute;left:7298;top:8382;width:2;height:14" coordorigin="7298,8382" coordsize="2,14">
              <v:shape style="position:absolute;left:7298;top:8382;width:2;height:14" coordorigin="7298,8382" coordsize="0,14" path="m7298,8382l7298,8396e" filled="f" stroked="t" strokeweight=".18pt" strokecolor="#000000">
                <v:path arrowok="t"/>
              </v:shape>
            </v:group>
            <v:group style="position:absolute;left:4907;top:8382;width:2;height:14" coordorigin="4907,8382" coordsize="2,14">
              <v:shape style="position:absolute;left:4907;top:8382;width:2;height:14" coordorigin="4907,8382" coordsize="0,14" path="m4907,8382l4907,8396e" filled="f" stroked="t" strokeweight=".18pt" strokecolor="#000000">
                <v:path arrowok="t"/>
              </v:shape>
            </v:group>
            <v:group style="position:absolute;left:4893;top:8382;width:2;height:14" coordorigin="4893,8382" coordsize="2,14">
              <v:shape style="position:absolute;left:4893;top:8382;width:2;height:14" coordorigin="4893,8382" coordsize="0,14" path="m4893,8382l4893,8396e" filled="f" stroked="t" strokeweight=".18pt" strokecolor="#000000">
                <v:path arrowok="t"/>
              </v:shape>
            </v:group>
            <v:group style="position:absolute;left:4878;top:8382;width:2;height:14" coordorigin="4878,8382" coordsize="2,14">
              <v:shape style="position:absolute;left:4878;top:8382;width:2;height:14" coordorigin="4878,8382" coordsize="0,14" path="m4878,8382l4878,8396e" filled="f" stroked="t" strokeweight=".18pt" strokecolor="#000000">
                <v:path arrowok="t"/>
              </v:shape>
            </v:group>
            <v:group style="position:absolute;left:4866;top:8382;width:2;height:14" coordorigin="4866,8382" coordsize="2,14">
              <v:shape style="position:absolute;left:4866;top:8382;width:2;height:14" coordorigin="4866,8382" coordsize="0,14" path="m4866,8382l4866,8396e" filled="f" stroked="t" strokeweight=".36pt" strokecolor="#000000">
                <v:path arrowok="t"/>
              </v:shape>
            </v:group>
            <v:group style="position:absolute;left:4853;top:8382;width:2;height:14" coordorigin="4853,8382" coordsize="2,14">
              <v:shape style="position:absolute;left:4853;top:8382;width:2;height:14" coordorigin="4853,8382" coordsize="0,14" path="m4853,8382l4853,8396e" filled="f" stroked="t" strokeweight=".18pt" strokecolor="#000000">
                <v:path arrowok="t"/>
              </v:shape>
            </v:group>
            <v:group style="position:absolute;left:8286;top:8378;width:50;height:2" coordorigin="8286,8378" coordsize="50,2">
              <v:shape style="position:absolute;left:8286;top:8378;width:50;height:2" coordorigin="8286,8378" coordsize="50,0" path="m8286,8378l8336,8378e" filled="f" stroked="t" strokeweight="1.8pt" strokecolor="#000000">
                <v:path arrowok="t"/>
              </v:shape>
            </v:group>
            <v:group style="position:absolute;left:8268;top:8375;width:14;height:14" coordorigin="8268,8375" coordsize="14,14">
              <v:shape style="position:absolute;left:8268;top:8375;width:14;height:14" coordorigin="8268,8375" coordsize="14,14" path="m8275,8375l8271,8375,8268,8378,8268,8386,8271,8389,8279,8389,8282,8386,8282,8382,8275,8382,8275,8375xe" filled="t" fillcolor="#000000" stroked="f">
                <v:path arrowok="t"/>
                <v:fill type="solid"/>
              </v:shape>
              <v:shape style="position:absolute;left:8268;top:8375;width:14;height:14" coordorigin="8268,8375" coordsize="14,14" path="m8279,8375l8275,8375,8275,8382,8282,8382,8282,8378,8279,8375xe" filled="t" fillcolor="#000000" stroked="f">
                <v:path arrowok="t"/>
                <v:fill type="solid"/>
              </v:shape>
            </v:group>
            <v:group style="position:absolute;left:8336;top:8375;width:14;height:14" coordorigin="8336,8375" coordsize="14,14">
              <v:shape style="position:absolute;left:8336;top:8375;width:14;height:14" coordorigin="8336,8375" coordsize="14,14" path="m8343,8375l8339,8375,8336,8378,8336,8386,8339,8389,8347,8389,8351,8386,8351,8382,8343,8382,8343,8375xe" filled="t" fillcolor="#000000" stroked="f">
                <v:path arrowok="t"/>
                <v:fill type="solid"/>
              </v:shape>
              <v:shape style="position:absolute;left:8336;top:8375;width:14;height:14" coordorigin="8336,8375" coordsize="14,14" path="m8347,8375l8343,8375,8343,8382,8351,8382,8351,8378,8347,8375xe" filled="t" fillcolor="#000000" stroked="f">
                <v:path arrowok="t"/>
                <v:fill type="solid"/>
              </v:shape>
            </v:group>
            <v:group style="position:absolute;left:8268;top:8368;width:14;height:14" coordorigin="8268,8368" coordsize="14,14">
              <v:shape style="position:absolute;left:8268;top:8368;width:14;height:14" coordorigin="8268,8368" coordsize="14,14" path="m8275,8368l8271,8368,8268,8371,8268,8379,8271,8382,8279,8382,8282,8379,8282,8375,8275,8375,8275,8368xe" filled="t" fillcolor="#000000" stroked="f">
                <v:path arrowok="t"/>
                <v:fill type="solid"/>
              </v:shape>
              <v:shape style="position:absolute;left:8268;top:8368;width:14;height:14" coordorigin="8268,8368" coordsize="14,14" path="m8279,8368l8275,8368,8275,8375,8282,8375,8282,8371,8279,8368xe" filled="t" fillcolor="#000000" stroked="f">
                <v:path arrowok="t"/>
                <v:fill type="solid"/>
              </v:shape>
            </v:group>
            <v:group style="position:absolute;left:8336;top:8368;width:14;height:14" coordorigin="8336,8368" coordsize="14,14">
              <v:shape style="position:absolute;left:8336;top:8368;width:14;height:14" coordorigin="8336,8368" coordsize="14,14" path="m8343,8368l8339,8368,8336,8371,8336,8379,8339,8382,8347,8382,8351,8379,8351,8375,8343,8375,8343,8368xe" filled="t" fillcolor="#000000" stroked="f">
                <v:path arrowok="t"/>
                <v:fill type="solid"/>
              </v:shape>
              <v:shape style="position:absolute;left:8336;top:8368;width:14;height:14" coordorigin="8336,8368" coordsize="14,14" path="m8347,8368l8343,8368,8343,8375,8351,8375,8351,8371,8347,8368xe" filled="t" fillcolor="#000000" stroked="f">
                <v:path arrowok="t"/>
                <v:fill type="solid"/>
              </v:shape>
            </v:group>
            <v:group style="position:absolute;left:8268;top:8371;width:68;height:2" coordorigin="8268,8371" coordsize="68,2">
              <v:shape style="position:absolute;left:8268;top:8371;width:68;height:2" coordorigin="8268,8371" coordsize="68,0" path="m8268,8371l8336,8371e" filled="f" stroked="t" strokeweight="1.08pt" strokecolor="#000000">
                <v:path arrowok="t"/>
              </v:shape>
            </v:group>
            <v:group style="position:absolute;left:4382;top:8360;width:2;height:14" coordorigin="4382,8360" coordsize="2,14">
              <v:shape style="position:absolute;left:4382;top:8360;width:2;height:14" coordorigin="4382,8360" coordsize="0,14" path="m4382,8360l4382,8375e" filled="f" stroked="t" strokeweight=".18pt" strokecolor="#000000">
                <v:path arrowok="t"/>
              </v:shape>
            </v:group>
            <v:group style="position:absolute;left:4396;top:8360;width:2;height:14" coordorigin="4396,8360" coordsize="2,14">
              <v:shape style="position:absolute;left:4396;top:8360;width:2;height:14" coordorigin="4396,8360" coordsize="0,14" path="m4396,8360l4396,8375e" filled="f" stroked="t" strokeweight=".18pt" strokecolor="#000000">
                <v:path arrowok="t"/>
              </v:shape>
            </v:group>
            <v:group style="position:absolute;left:4410;top:8360;width:2;height:14" coordorigin="4410,8360" coordsize="2,14">
              <v:shape style="position:absolute;left:4410;top:8360;width:2;height:14" coordorigin="4410,8360" coordsize="0,14" path="m4410,8360l4410,8375e" filled="f" stroked="t" strokeweight=".18pt" strokecolor="#000000">
                <v:path arrowok="t"/>
              </v:shape>
            </v:group>
            <v:group style="position:absolute;left:4425;top:8360;width:2;height:14" coordorigin="4425,8360" coordsize="2,14">
              <v:shape style="position:absolute;left:4425;top:8360;width:2;height:14" coordorigin="4425,8360" coordsize="0,14" path="m4425,8360l4425,8375e" filled="f" stroked="t" strokeweight=".18pt" strokecolor="#000000">
                <v:path arrowok="t"/>
              </v:shape>
            </v:group>
            <v:group style="position:absolute;left:4436;top:8360;width:2;height:14" coordorigin="4436,8360" coordsize="2,14">
              <v:shape style="position:absolute;left:4436;top:8360;width:2;height:14" coordorigin="4436,8360" coordsize="0,14" path="m4436,8360l4436,8375e" filled="f" stroked="t" strokeweight=".18pt" strokecolor="#000000">
                <v:path arrowok="t"/>
              </v:shape>
            </v:group>
            <v:group style="position:absolute;left:6826;top:8360;width:2;height:14" coordorigin="6826,8360" coordsize="2,14">
              <v:shape style="position:absolute;left:6826;top:8360;width:2;height:14" coordorigin="6826,8360" coordsize="0,14" path="m6826,8360l6826,8375e" filled="f" stroked="t" strokeweight=".18pt" strokecolor="#000000">
                <v:path arrowok="t"/>
              </v:shape>
            </v:group>
            <v:group style="position:absolute;left:6840;top:8360;width:2;height:14" coordorigin="6840,8360" coordsize="2,14">
              <v:shape style="position:absolute;left:6840;top:8360;width:2;height:14" coordorigin="6840,8360" coordsize="0,14" path="m6840,8360l6840,8375e" filled="f" stroked="t" strokeweight=".18pt" strokecolor="#000000">
                <v:path arrowok="t"/>
              </v:shape>
            </v:group>
            <v:group style="position:absolute;left:6853;top:8360;width:2;height:14" coordorigin="6853,8360" coordsize="2,14">
              <v:shape style="position:absolute;left:6853;top:8360;width:2;height:14" coordorigin="6853,8360" coordsize="0,14" path="m6853,8360l6853,8375e" filled="f" stroked="t" strokeweight=".36pt" strokecolor="#000000">
                <v:path arrowok="t"/>
              </v:shape>
            </v:group>
            <v:group style="position:absolute;left:6864;top:8368;width:7;height:2" coordorigin="6864,8368" coordsize="7,2">
              <v:shape style="position:absolute;left:6864;top:8368;width:7;height:2" coordorigin="6864,8368" coordsize="7,0" path="m6864,8368l6871,8368e" filled="f" stroked="t" strokeweight=".72pt" strokecolor="#000000">
                <v:path arrowok="t"/>
              </v:shape>
            </v:group>
            <v:group style="position:absolute;left:6880;top:8360;width:2;height:14" coordorigin="6880,8360" coordsize="2,14">
              <v:shape style="position:absolute;left:6880;top:8360;width:2;height:14" coordorigin="6880,8360" coordsize="0,14" path="m6880,8360l6880,8375e" filled="f" stroked="t" strokeweight=".18pt" strokecolor="#000000">
                <v:path arrowok="t"/>
              </v:shape>
            </v:group>
            <v:group style="position:absolute;left:7065;top:8360;width:7;height:2" coordorigin="7065,8360" coordsize="7,2">
              <v:shape style="position:absolute;left:7065;top:8360;width:7;height:2" coordorigin="7065,8360" coordsize="7,0" path="m7073,8360l7065,8360e" filled="f" stroked="t" strokeweight=".72pt" strokecolor="#000000">
                <v:path arrowok="t"/>
              </v:shape>
            </v:group>
            <v:group style="position:absolute;left:7105;top:8342;width:7;height:2" coordorigin="7105,8342" coordsize="7,2">
              <v:shape style="position:absolute;left:7105;top:8342;width:7;height:2" coordorigin="7105,8342" coordsize="7,0" path="m7112,8342l7105,8342e" filled="f" stroked="t" strokeweight=".72pt" strokecolor="#000000">
                <v:path arrowok="t"/>
              </v:shape>
            </v:group>
            <v:group style="position:absolute;left:7067;top:8335;width:2;height:14" coordorigin="7067,8335" coordsize="2,14">
              <v:shape style="position:absolute;left:7067;top:8335;width:2;height:14" coordorigin="7067,8335" coordsize="0,14" path="m7067,8335l7067,8350e" filled="f" stroked="t" strokeweight=".18pt" strokecolor="#000000">
                <v:path arrowok="t"/>
              </v:shape>
            </v:group>
            <v:group style="position:absolute;left:7161;top:8328;width:2;height:18" coordorigin="7161,8328" coordsize="2,18">
              <v:shape style="position:absolute;left:7161;top:8328;width:2;height:18" coordorigin="7161,8328" coordsize="0,18" path="m7161,8328l7161,8346e" filled="f" stroked="t" strokeweight=".18pt" strokecolor="#000000">
                <v:path arrowok="t"/>
              </v:shape>
            </v:group>
            <v:group style="position:absolute;left:7141;top:8339;width:7;height:2" coordorigin="7141,8339" coordsize="7,2">
              <v:shape style="position:absolute;left:7141;top:8339;width:7;height:2" coordorigin="7141,8339" coordsize="7,0" path="m7148,8339l7141,8339e" filled="f" stroked="t" strokeweight=".72pt" strokecolor="#000000">
                <v:path arrowok="t"/>
              </v:shape>
            </v:group>
            <v:group style="position:absolute;left:7128;top:8332;width:2;height:14" coordorigin="7128,8332" coordsize="2,14">
              <v:shape style="position:absolute;left:7128;top:8332;width:2;height:14" coordorigin="7128,8332" coordsize="0,14" path="m7128,8332l7128,8346e" filled="f" stroked="t" strokeweight=".18pt" strokecolor="#000000">
                <v:path arrowok="t"/>
              </v:shape>
            </v:group>
            <v:group style="position:absolute;left:7100;top:8332;width:2;height:14" coordorigin="7100,8332" coordsize="2,14">
              <v:shape style="position:absolute;left:7100;top:8332;width:2;height:14" coordorigin="7100,8332" coordsize="0,14" path="m7100,8332l7100,8346e" filled="f" stroked="t" strokeweight=".18pt" strokecolor="#000000">
                <v:path arrowok="t"/>
              </v:shape>
            </v:group>
            <v:group style="position:absolute;left:7089;top:8328;width:2;height:18" coordorigin="7089,8328" coordsize="2,18">
              <v:shape style="position:absolute;left:7089;top:8328;width:2;height:18" coordorigin="7089,8328" coordsize="0,18" path="m7089,8328l7089,8346e" filled="f" stroked="t" strokeweight=".18pt" strokecolor="#000000">
                <v:path arrowok="t"/>
              </v:shape>
            </v:group>
            <v:group style="position:absolute;left:7078;top:8332;width:2;height:14" coordorigin="7078,8332" coordsize="2,14">
              <v:shape style="position:absolute;left:7078;top:8332;width:2;height:14" coordorigin="7078,8332" coordsize="0,14" path="m7078,8332l7078,8346e" filled="f" stroked="t" strokeweight=".18pt" strokecolor="#000000">
                <v:path arrowok="t"/>
              </v:shape>
            </v:group>
            <v:group style="position:absolute;left:7049;top:8332;width:2;height:14" coordorigin="7049,8332" coordsize="2,14">
              <v:shape style="position:absolute;left:7049;top:8332;width:2;height:14" coordorigin="7049,8332" coordsize="0,14" path="m7049,8332l7049,8346e" filled="f" stroked="t" strokeweight=".18pt" strokecolor="#000000">
                <v:path arrowok="t"/>
              </v:shape>
            </v:group>
            <v:group style="position:absolute;left:7033;top:8332;width:2;height:14" coordorigin="7033,8332" coordsize="2,14">
              <v:shape style="position:absolute;left:7033;top:8332;width:2;height:14" coordorigin="7033,8332" coordsize="0,14" path="m7033,8332l7033,8346e" filled="f" stroked="t" strokeweight=".36pt" strokecolor="#000000">
                <v:path arrowok="t"/>
              </v:shape>
            </v:group>
            <v:group style="position:absolute;left:7017;top:8328;width:2;height:18" coordorigin="7017,8328" coordsize="2,18">
              <v:shape style="position:absolute;left:7017;top:8328;width:2;height:18" coordorigin="7017,8328" coordsize="0,18" path="m7017,8328l7017,8346e" filled="f" stroked="t" strokeweight=".18pt" strokecolor="#000000">
                <v:path arrowok="t"/>
              </v:shape>
            </v:group>
            <v:group style="position:absolute;left:4716;top:8328;width:2;height:18" coordorigin="4716,8328" coordsize="2,18">
              <v:shape style="position:absolute;left:4716;top:8328;width:2;height:18" coordorigin="4716,8328" coordsize="0,18" path="m4716,8328l4716,8346e" filled="f" stroked="t" strokeweight=".18pt" strokecolor="#000000">
                <v:path arrowok="t"/>
              </v:shape>
            </v:group>
            <v:group style="position:absolute;left:4700;top:8332;width:2;height:14" coordorigin="4700,8332" coordsize="2,14">
              <v:shape style="position:absolute;left:4700;top:8332;width:2;height:14" coordorigin="4700,8332" coordsize="0,14" path="m4700,8332l4700,8346e" filled="f" stroked="t" strokeweight=".36pt" strokecolor="#000000">
                <v:path arrowok="t"/>
              </v:shape>
            </v:group>
            <v:group style="position:absolute;left:4684;top:8332;width:2;height:14" coordorigin="4684,8332" coordsize="2,14">
              <v:shape style="position:absolute;left:4684;top:8332;width:2;height:14" coordorigin="4684,8332" coordsize="0,14" path="m4684,8332l4684,8346e" filled="f" stroked="t" strokeweight=".18pt" strokecolor="#000000">
                <v:path arrowok="t"/>
              </v:shape>
            </v:group>
            <v:group style="position:absolute;left:4655;top:8332;width:2;height:14" coordorigin="4655,8332" coordsize="2,14">
              <v:shape style="position:absolute;left:4655;top:8332;width:2;height:14" coordorigin="4655,8332" coordsize="0,14" path="m4655,8332l4655,8346e" filled="f" stroked="t" strokeweight=".18pt" strokecolor="#000000">
                <v:path arrowok="t"/>
              </v:shape>
            </v:group>
            <v:group style="position:absolute;left:4644;top:8328;width:2;height:18" coordorigin="4644,8328" coordsize="2,18">
              <v:shape style="position:absolute;left:4644;top:8328;width:2;height:18" coordorigin="4644,8328" coordsize="0,18" path="m4644,8328l4644,8346e" filled="f" stroked="t" strokeweight=".18pt" strokecolor="#000000">
                <v:path arrowok="t"/>
              </v:shape>
            </v:group>
            <v:group style="position:absolute;left:4634;top:8332;width:2;height:14" coordorigin="4634,8332" coordsize="2,14">
              <v:shape style="position:absolute;left:4634;top:8332;width:2;height:14" coordorigin="4634,8332" coordsize="0,14" path="m4634,8332l4634,8346e" filled="f" stroked="t" strokeweight=".18pt" strokecolor="#000000">
                <v:path arrowok="t"/>
              </v:shape>
            </v:group>
            <v:group style="position:absolute;left:4605;top:8332;width:2;height:14" coordorigin="4605,8332" coordsize="2,14">
              <v:shape style="position:absolute;left:4605;top:8332;width:2;height:14" coordorigin="4605,8332" coordsize="0,14" path="m4605,8332l4605,8346e" filled="f" stroked="t" strokeweight=".18pt" strokecolor="#000000">
                <v:path arrowok="t"/>
              </v:shape>
            </v:group>
            <v:group style="position:absolute;left:4585;top:8339;width:7;height:2" coordorigin="4585,8339" coordsize="7,2">
              <v:shape style="position:absolute;left:4585;top:8339;width:7;height:2" coordorigin="4585,8339" coordsize="7,0" path="m4592,8339l4585,8339e" filled="f" stroked="t" strokeweight=".72pt" strokecolor="#000000">
                <v:path arrowok="t"/>
              </v:shape>
            </v:group>
            <v:group style="position:absolute;left:4572;top:8328;width:2;height:18" coordorigin="4572,8328" coordsize="2,18">
              <v:shape style="position:absolute;left:4572;top:8328;width:2;height:18" coordorigin="4572,8328" coordsize="0,18" path="m4572,8328l4572,8346e" filled="f" stroked="t" strokeweight=".18pt" strokecolor="#000000">
                <v:path arrowok="t"/>
              </v:shape>
            </v:group>
            <v:group style="position:absolute;left:2900;top:8269;width:5933;height:2" coordorigin="2900,8269" coordsize="5933,2">
              <v:shape style="position:absolute;left:2900;top:8269;width:5933;height:2" coordorigin="2900,8269" coordsize="5933,0" path="m2900,8269l8833,8269e" filled="f" stroked="t" strokeweight="1.26pt" strokecolor="#000000">
                <v:path arrowok="t"/>
              </v:shape>
            </v:group>
            <v:group style="position:absolute;left:2933;top:8238;width:5868;height:2" coordorigin="2933,8238" coordsize="5868,2">
              <v:shape style="position:absolute;left:2933;top:8238;width:5868;height:2" coordorigin="2933,8238" coordsize="5868,0" path="m2933,8238l8801,8238e" filled="f" stroked="t" strokeweight="1.08pt" strokecolor="#000000">
                <v:path arrowok="t"/>
              </v:shape>
              <v:shape style="position:absolute;left:3537;top:8335;width:281;height:65" type="#_x0000_t75">
                <v:imagedata r:id="rId14" o:title=""/>
              </v:shape>
            </v:group>
            <v:group style="position:absolute;left:4362;top:8378;width:14;height:2" coordorigin="4362,8378" coordsize="14,2">
              <v:shape style="position:absolute;left:4362;top:8378;width:14;height:2" coordorigin="4362,8378" coordsize="14,0" path="m4362,8378l4376,8378e" filled="f" stroked="t" strokeweight=".36pt" strokecolor="#000000">
                <v:path arrowok="t"/>
              </v:shape>
            </v:group>
            <v:group style="position:absolute;left:4430;top:8373;width:14;height:2" coordorigin="4430,8373" coordsize="14,2">
              <v:shape style="position:absolute;left:4430;top:8373;width:14;height:2" coordorigin="4430,8373" coordsize="14,0" path="m4430,8373l4445,8373e" filled="f" stroked="t" strokeweight=".9pt" strokecolor="#000000">
                <v:path arrowok="t"/>
              </v:shape>
            </v:group>
            <v:group style="position:absolute;left:4635;top:8337;width:18;height:2" coordorigin="4635,8337" coordsize="18,2">
              <v:shape style="position:absolute;left:4635;top:8337;width:18;height:2" coordorigin="4635,8337" coordsize="18,0" path="m4635,8337l4653,8337e" filled="f" stroked="t" strokeweight=".18pt" strokecolor="#000000">
                <v:path arrowok="t"/>
              </v:shape>
            </v:group>
            <v:group style="position:absolute;left:4635;top:8420;width:18;height:2" coordorigin="4635,8420" coordsize="18,2">
              <v:shape style="position:absolute;left:4635;top:8420;width:18;height:2" coordorigin="4635,8420" coordsize="18,0" path="m4635,8420l4653,8420e" filled="f" stroked="t" strokeweight=".18pt" strokecolor="#000000">
                <v:path arrowok="t"/>
              </v:shape>
            </v:group>
            <v:group style="position:absolute;left:4848;top:6150;width:61;height:166" coordorigin="4848,6150" coordsize="61,166">
              <v:shape style="position:absolute;left:4848;top:6150;width:61;height:166" coordorigin="4848,6150" coordsize="61,166" path="m4909,6150l4884,6236,4848,6305,4848,6316e" filled="f" stroked="t" strokeweight=".72pt" strokecolor="#000000">
                <v:path arrowok="t"/>
              </v:shape>
            </v:group>
            <v:group style="position:absolute;left:4844;top:8384;width:14;height:2" coordorigin="4844,8384" coordsize="14,2">
              <v:shape style="position:absolute;left:4844;top:8384;width:14;height:2" coordorigin="4844,8384" coordsize="14,0" path="m4844,8384l4859,8384e" filled="f" stroked="t" strokeweight=".9pt" strokecolor="#000000">
                <v:path arrowok="t"/>
              </v:shape>
            </v:group>
            <v:group style="position:absolute;left:4913;top:8378;width:14;height:2" coordorigin="4913,8378" coordsize="14,2">
              <v:shape style="position:absolute;left:4913;top:8378;width:14;height:2" coordorigin="4913,8378" coordsize="14,0" path="m4913,8378l4927,8378e" filled="f" stroked="t" strokeweight=".36pt" strokecolor="#000000">
                <v:path arrowok="t"/>
              </v:shape>
            </v:group>
            <v:group style="position:absolute;left:4970;top:6271;width:83;height:2" coordorigin="4970,6271" coordsize="83,2">
              <v:shape style="position:absolute;left:4970;top:6271;width:83;height:2" coordorigin="4970,6271" coordsize="83,0" path="m4970,6271l5053,6271e" filled="f" stroked="t" strokeweight=".9pt" strokecolor="#000000">
                <v:path arrowok="t"/>
              </v:shape>
            </v:group>
            <v:group style="position:absolute;left:4909;top:6082;width:18;height:68" coordorigin="4909,6082" coordsize="18,68">
              <v:shape style="position:absolute;left:4909;top:6082;width:18;height:68" coordorigin="4909,6082" coordsize="18,68" path="m4909,6150l4927,6082e" filled="f" stroked="t" strokeweight=".72pt" strokecolor="#000000">
                <v:path arrowok="t"/>
              </v:shape>
            </v:group>
            <v:group style="position:absolute;left:4985;top:6218;width:18;height:25" coordorigin="4985,6218" coordsize="18,25">
              <v:shape style="position:absolute;left:4985;top:6218;width:18;height:25" coordorigin="4985,6218" coordsize="18,25" path="m5003,6218l4985,6244e" filled="f" stroked="t" strokeweight=".72pt" strokecolor="#000000">
                <v:path arrowok="t"/>
              </v:shape>
            </v:group>
            <v:group style="position:absolute;left:4859;top:6272;width:40;height:43" coordorigin="4859,6272" coordsize="40,43">
              <v:shape style="position:absolute;left:4859;top:6272;width:40;height:43" coordorigin="4859,6272" coordsize="40,43" path="m4898,6272l4859,6316e" filled="f" stroked="t" strokeweight=".72pt" strokecolor="#000000">
                <v:path arrowok="t"/>
              </v:shape>
            </v:group>
            <v:group style="position:absolute;left:2907;top:8263;width:4;height:7" coordorigin="2907,8263" coordsize="4,7">
              <v:shape style="position:absolute;left:2907;top:8263;width:4;height:7" coordorigin="2907,8263" coordsize="4,7" path="m2907,8270l2907,8267,2911,8263e" filled="f" stroked="t" strokeweight=".72pt" strokecolor="#000000">
                <v:path arrowok="t"/>
              </v:shape>
            </v:group>
            <v:group style="position:absolute;left:2889;top:8270;width:14;height:14" coordorigin="2889,8270" coordsize="14,14">
              <v:shape style="position:absolute;left:2889;top:8270;width:14;height:14" coordorigin="2889,8270" coordsize="14,14" path="m2904,8270l2889,8285e" filled="f" stroked="t" strokeweight=".72pt" strokecolor="#000000">
                <v:path arrowok="t"/>
              </v:shape>
            </v:group>
            <v:group style="position:absolute;left:2897;top:8263;width:14;height:14" coordorigin="2897,8263" coordsize="14,14">
              <v:shape style="position:absolute;left:2897;top:8263;width:14;height:14" coordorigin="2897,8263" coordsize="14,14" path="m2904,8263l2900,8263,2897,8267,2897,8274,2900,8278,2908,8278,2911,8274,2911,8270,2904,8270,2904,8263xe" filled="t" fillcolor="#000000" stroked="f">
                <v:path arrowok="t"/>
                <v:fill type="solid"/>
              </v:shape>
              <v:shape style="position:absolute;left:2897;top:8263;width:14;height:14" coordorigin="2897,8263" coordsize="14,14" path="m2908,8263l2904,8263,2904,8270,2911,8270,2911,8267,2908,8263xe" filled="t" fillcolor="#000000" stroked="f">
                <v:path arrowok="t"/>
                <v:fill type="solid"/>
              </v:shape>
            </v:group>
            <v:group style="position:absolute;left:2889;top:4894;width:14;height:18" coordorigin="2889,4894" coordsize="14,18">
              <v:shape style="position:absolute;left:2889;top:4894;width:14;height:18" coordorigin="2889,4894" coordsize="14,18" path="m2889,4894l2904,4912e" filled="f" stroked="t" strokeweight=".72pt" strokecolor="#000000">
                <v:path arrowok="t"/>
              </v:shape>
            </v:group>
            <v:group style="position:absolute;left:2907;top:4912;width:4;height:4" coordorigin="2907,4912" coordsize="4,4">
              <v:shape style="position:absolute;left:2907;top:4912;width:4;height:4" coordorigin="2907,4912" coordsize="4,4" path="m2911,4915l2907,4912e" filled="f" stroked="t" strokeweight=".72pt" strokecolor="#000000">
                <v:path arrowok="t"/>
              </v:shape>
            </v:group>
            <v:group style="position:absolute;left:4866;top:6330;width:7;height:29" coordorigin="4866,6330" coordsize="7,29">
              <v:shape style="position:absolute;left:4866;top:6330;width:7;height:29" coordorigin="4866,6330" coordsize="7,29" path="m4873,6359l4866,6330e" filled="f" stroked="t" strokeweight=".72pt" strokecolor="#000000">
                <v:path arrowok="t"/>
              </v:shape>
            </v:group>
            <v:group style="position:absolute;left:5287;top:6168;width:2;height:353" coordorigin="5287,6168" coordsize="2,353">
              <v:shape style="position:absolute;left:5287;top:6168;width:2;height:353" coordorigin="5287,6168" coordsize="0,353" path="m5287,6168l5287,6521e" filled="f" stroked="t" strokeweight=".72pt" strokecolor="#000000">
                <v:path arrowok="t"/>
              </v:shape>
            </v:group>
            <v:group style="position:absolute;left:5168;top:6193;width:25;height:86" coordorigin="5168,6193" coordsize="25,86">
              <v:shape style="position:absolute;left:5168;top:6193;width:25;height:86" coordorigin="5168,6193" coordsize="25,86" path="m5193,6193l5168,6280e" filled="f" stroked="t" strokeweight=".72pt" strokecolor="#000000">
                <v:path arrowok="t"/>
              </v:shape>
            </v:group>
            <v:group style="position:absolute;left:5237;top:6409;width:7;height:25" coordorigin="5237,6409" coordsize="7,25">
              <v:shape style="position:absolute;left:5237;top:6409;width:7;height:25" coordorigin="5237,6409" coordsize="7,25" path="m5244,6409l5237,6434e" filled="f" stroked="t" strokeweight=".72pt" strokecolor="#000000">
                <v:path arrowok="t"/>
              </v:shape>
            </v:group>
            <v:group style="position:absolute;left:5280;top:6521;width:7;height:25" coordorigin="5280,6521" coordsize="7,25">
              <v:shape style="position:absolute;left:5280;top:6521;width:7;height:25" coordorigin="5280,6521" coordsize="7,25" path="m5287,6521l5280,6546e" filled="f" stroked="t" strokeweight=".72pt" strokecolor="#000000">
                <v:path arrowok="t"/>
              </v:shape>
            </v:group>
            <v:group style="position:absolute;left:5193;top:6229;width:43;height:86" coordorigin="5193,6229" coordsize="43,86">
              <v:shape style="position:absolute;left:5193;top:6229;width:43;height:86" coordorigin="5193,6229" coordsize="43,86" path="m5193,6316l5237,6229e" filled="f" stroked="t" strokeweight=".72pt" strokecolor="#000000">
                <v:path arrowok="t"/>
              </v:shape>
            </v:group>
            <v:group style="position:absolute;left:5442;top:6168;width:54;height:104" coordorigin="5442,6168" coordsize="54,104">
              <v:shape style="position:absolute;left:5442;top:6168;width:54;height:104" coordorigin="5442,6168" coordsize="54,104" path="m5442,6272l5496,6168e" filled="f" stroked="t" strokeweight=".72pt" strokecolor="#000000">
                <v:path arrowok="t"/>
              </v:shape>
            </v:group>
            <v:group style="position:absolute;left:5442;top:6280;width:29;height:43" coordorigin="5442,6280" coordsize="29,43">
              <v:shape style="position:absolute;left:5442;top:6280;width:29;height:43" coordorigin="5442,6280" coordsize="29,43" path="m5471,6280l5442,6323e" filled="f" stroked="t" strokeweight=".72pt" strokecolor="#000000">
                <v:path arrowok="t"/>
              </v:shape>
            </v:group>
            <v:group style="position:absolute;left:5503;top:6150;width:50;height:86" coordorigin="5503,6150" coordsize="50,86">
              <v:shape style="position:absolute;left:5503;top:6150;width:50;height:86" coordorigin="5503,6150" coordsize="50,86" path="m5553,6150l5503,6236e" filled="f" stroked="t" strokeweight=".72pt" strokecolor="#000000">
                <v:path arrowok="t"/>
              </v:shape>
            </v:group>
            <v:group style="position:absolute;left:5384;top:6272;width:58;height:94" coordorigin="5384,6272" coordsize="58,94">
              <v:shape style="position:absolute;left:5384;top:6272;width:58;height:94" coordorigin="5384,6272" coordsize="58,94" path="m5384,6366l5442,6272e" filled="f" stroked="t" strokeweight=".72pt" strokecolor="#000000">
                <v:path arrowok="t"/>
              </v:shape>
            </v:group>
            <v:group style="position:absolute;left:5114;top:6348;width:54;height:68" coordorigin="5114,6348" coordsize="54,68">
              <v:shape style="position:absolute;left:5114;top:6348;width:54;height:68" coordorigin="5114,6348" coordsize="54,68" path="m5168,6348l5114,6416e" filled="f" stroked="t" strokeweight=".72pt" strokecolor="#000000">
                <v:path arrowok="t"/>
              </v:shape>
            </v:group>
            <v:group style="position:absolute;left:4970;top:6427;width:76;height:86" coordorigin="4970,6427" coordsize="76,86">
              <v:shape style="position:absolute;left:4970;top:6427;width:76;height:86" coordorigin="4970,6427" coordsize="76,86" path="m5046,6427l4970,6514e" filled="f" stroked="t" strokeweight=".72pt" strokecolor="#000000">
                <v:path arrowok="t"/>
              </v:shape>
            </v:group>
            <v:group style="position:absolute;left:5287;top:6150;width:18;height:18" coordorigin="5287,6150" coordsize="18,18">
              <v:shape style="position:absolute;left:5287;top:6150;width:18;height:18" coordorigin="5287,6150" coordsize="18,18" path="m5305,6150l5287,6168e" filled="f" stroked="t" strokeweight=".72pt" strokecolor="#000000">
                <v:path arrowok="t"/>
              </v:shape>
            </v:group>
            <v:group style="position:absolute;left:5168;top:6496;width:7;height:7" coordorigin="5168,6496" coordsize="7,7">
              <v:shape style="position:absolute;left:5168;top:6496;width:7;height:7" coordorigin="5168,6496" coordsize="7,7" path="m5168,6503l5175,6496e" filled="f" stroked="t" strokeweight=".72pt" strokecolor="#000000">
                <v:path arrowok="t"/>
              </v:shape>
            </v:group>
            <v:group style="position:absolute;left:5553;top:6132;width:18;height:18" coordorigin="5553,6132" coordsize="18,18">
              <v:shape style="position:absolute;left:5553;top:6132;width:18;height:18" coordorigin="5553,6132" coordsize="18,18" path="m5571,6132l5553,6150e" filled="f" stroked="t" strokeweight=".72pt" strokecolor="#000000">
                <v:path arrowok="t"/>
              </v:shape>
            </v:group>
            <v:group style="position:absolute;left:5237;top:6496;width:7;height:7" coordorigin="5237,6496" coordsize="7,7">
              <v:shape style="position:absolute;left:5237;top:6496;width:7;height:7" coordorigin="5237,6496" coordsize="7,7" path="m5237,6503l5244,6496e" filled="f" stroked="t" strokeweight=".72pt" strokecolor="#000000">
                <v:path arrowok="t"/>
              </v:shape>
            </v:group>
            <v:group style="position:absolute;left:5391;top:6323;width:50;height:43" coordorigin="5391,6323" coordsize="50,43">
              <v:shape style="position:absolute;left:5391;top:6323;width:50;height:43" coordorigin="5391,6323" coordsize="50,43" path="m5442,6323l5391,6366e" filled="f" stroked="t" strokeweight=".72pt" strokecolor="#000000">
                <v:path arrowok="t"/>
              </v:shape>
            </v:group>
            <v:group style="position:absolute;left:4970;top:6416;width:68;height:43" coordorigin="4970,6416" coordsize="68,43">
              <v:shape style="position:absolute;left:4970;top:6416;width:68;height:43" coordorigin="4970,6416" coordsize="68,43" path="m4970,6460l5039,6416e" filled="f" stroked="t" strokeweight=".72pt" strokecolor="#000000">
                <v:path arrowok="t"/>
              </v:shape>
            </v:group>
            <v:group style="position:absolute;left:5168;top:6348;width:32;height:86" coordorigin="5168,6348" coordsize="32,86">
              <v:shape style="position:absolute;left:5168;top:6348;width:32;height:86" coordorigin="5168,6348" coordsize="32,86" path="m5201,6434l5168,6348e" filled="f" stroked="t" strokeweight=".72pt" strokecolor="#000000">
                <v:path arrowok="t"/>
              </v:shape>
            </v:group>
            <v:group style="position:absolute;left:5471;top:6280;width:2;height:284" coordorigin="5471,6280" coordsize="2,284">
              <v:shape style="position:absolute;left:5471;top:6280;width:2;height:284" coordorigin="5471,6280" coordsize="0,284" path="m5471,6564l5471,6280e" filled="f" stroked="t" strokeweight=".72pt" strokecolor="#000000">
                <v:path arrowok="t"/>
              </v:shape>
            </v:group>
            <v:group style="position:absolute;left:5516;top:6251;width:2;height:295" coordorigin="5516,6251" coordsize="2,295">
              <v:shape style="position:absolute;left:5516;top:6251;width:2;height:295" coordorigin="5516,6251" coordsize="0,295" path="m5516,6251l5516,6546e" filled="f" stroked="t" strokeweight="1.26pt" strokecolor="#000000">
                <v:path arrowok="t"/>
              </v:shape>
            </v:group>
            <v:group style="position:absolute;left:5521;top:6431;width:14;height:2" coordorigin="5521,6431" coordsize="14,2">
              <v:shape style="position:absolute;left:5521;top:6431;width:14;height:2" coordorigin="5521,6431" coordsize="14,0" path="m5521,6431l5535,6431e" filled="f" stroked="t" strokeweight=".36pt" strokecolor="#000000">
                <v:path arrowok="t"/>
              </v:shape>
            </v:group>
            <v:group style="position:absolute;left:5564;top:6128;width:14;height:2" coordorigin="5564,6128" coordsize="14,2">
              <v:shape style="position:absolute;left:5564;top:6128;width:14;height:2" coordorigin="5564,6128" coordsize="14,0" path="m5564,6128l5579,6128e" filled="f" stroked="t" strokeweight=".36pt" strokecolor="#000000">
                <v:path arrowok="t"/>
              </v:shape>
            </v:group>
            <v:group style="position:absolute;left:5625;top:6089;width:2;height:439" coordorigin="5625,6089" coordsize="2,439">
              <v:shape style="position:absolute;left:5625;top:6089;width:2;height:439" coordorigin="5625,6089" coordsize="0,439" path="m5625,6089l5625,6528e" filled="f" stroked="t" strokeweight=".72pt" strokecolor="#000000">
                <v:path arrowok="t"/>
              </v:shape>
            </v:group>
            <v:group style="position:absolute;left:5496;top:6089;width:25;height:79" coordorigin="5496,6089" coordsize="25,79">
              <v:shape style="position:absolute;left:5496;top:6089;width:25;height:79" coordorigin="5496,6089" coordsize="25,79" path="m5496,6168l5521,6089e" filled="f" stroked="t" strokeweight=".72pt" strokecolor="#000000">
                <v:path arrowok="t"/>
              </v:shape>
            </v:group>
            <v:group style="position:absolute;left:5726;top:6193;width:54;height:61" coordorigin="5726,6193" coordsize="54,61">
              <v:shape style="position:absolute;left:5726;top:6193;width:54;height:61" coordorigin="5726,6193" coordsize="54,61" path="m5726,6254l5780,6193e" filled="f" stroked="t" strokeweight=".72pt" strokecolor="#000000">
                <v:path arrowok="t"/>
              </v:shape>
            </v:group>
            <v:group style="position:absolute;left:5510;top:6262;width:11;height:11" coordorigin="5510,6262" coordsize="11,11">
              <v:shape style="position:absolute;left:5510;top:6262;width:11;height:11" coordorigin="5510,6262" coordsize="11,11" path="m5521,6262l5510,6272e" filled="f" stroked="t" strokeweight=".72pt" strokecolor="#000000">
                <v:path arrowok="t"/>
              </v:shape>
            </v:group>
            <v:group style="position:absolute;left:5669;top:6132;width:14;height:18" coordorigin="5669,6132" coordsize="14,18">
              <v:shape style="position:absolute;left:5669;top:6132;width:14;height:18" coordorigin="5669,6132" coordsize="14,18" path="m5683,6132l5669,6150e" filled="f" stroked="t" strokeweight=".72pt" strokecolor="#000000">
                <v:path arrowok="t"/>
              </v:shape>
            </v:group>
            <v:group style="position:absolute;left:5658;top:6254;width:68;height:61" coordorigin="5658,6254" coordsize="68,61">
              <v:shape style="position:absolute;left:5658;top:6254;width:68;height:61" coordorigin="5658,6254" coordsize="68,61" path="m5658,6316l5726,6254e" filled="f" stroked="t" strokeweight=".72pt" strokecolor="#000000">
                <v:path arrowok="t"/>
              </v:shape>
            </v:group>
            <v:group style="position:absolute;left:5726;top:6254;width:72;height:61" coordorigin="5726,6254" coordsize="72,61">
              <v:shape style="position:absolute;left:5726;top:6254;width:72;height:61" coordorigin="5726,6254" coordsize="72,61" path="m5798,6254l5726,6316e" filled="f" stroked="t" strokeweight=".72pt" strokecolor="#000000">
                <v:path arrowok="t"/>
              </v:shape>
            </v:group>
            <v:group style="position:absolute;left:5582;top:6359;width:43;height:32" coordorigin="5582,6359" coordsize="43,32">
              <v:shape style="position:absolute;left:5582;top:6359;width:43;height:32" coordorigin="5582,6359" coordsize="43,32" path="m5582,6391l5625,6359e" filled="f" stroked="t" strokeweight=".72pt" strokecolor="#000000">
                <v:path arrowok="t"/>
              </v:shape>
            </v:group>
            <v:group style="position:absolute;left:5658;top:6316;width:68;height:50" coordorigin="5658,6316" coordsize="68,50">
              <v:shape style="position:absolute;left:5658;top:6316;width:68;height:50" coordorigin="5658,6316" coordsize="68,50" path="m5726,6316l5658,6366e" filled="f" stroked="t" strokeweight=".72pt" strokecolor="#000000">
                <v:path arrowok="t"/>
              </v:shape>
            </v:group>
            <v:group style="position:absolute;left:5478;top:6546;width:32;height:25" coordorigin="5478,6546" coordsize="32,25">
              <v:shape style="position:absolute;left:5478;top:6546;width:32;height:25" coordorigin="5478,6546" coordsize="32,25" path="m5510,6546l5478,6571e" filled="f" stroked="t" strokeweight=".72pt" strokecolor="#000000">
                <v:path arrowok="t"/>
              </v:shape>
            </v:group>
            <v:group style="position:absolute;left:5528;top:6391;width:54;height:36" coordorigin="5528,6391" coordsize="54,36">
              <v:shape style="position:absolute;left:5528;top:6391;width:54;height:36" coordorigin="5528,6391" coordsize="54,36" path="m5528,6427l5582,6391e" filled="f" stroked="t" strokeweight=".72pt" strokecolor="#000000">
                <v:path arrowok="t"/>
              </v:shape>
            </v:group>
            <v:group style="position:absolute;left:5582;top:6391;width:43;height:25" coordorigin="5582,6391" coordsize="43,25">
              <v:shape style="position:absolute;left:5582;top:6391;width:43;height:25" coordorigin="5582,6391" coordsize="43,25" path="m5625,6391l5582,6416e" filled="f" stroked="t" strokeweight=".72pt" strokecolor="#000000">
                <v:path arrowok="t"/>
              </v:shape>
            </v:group>
            <v:group style="position:absolute;left:5219;top:6434;width:18;height:7" coordorigin="5219,6434" coordsize="18,7">
              <v:shape style="position:absolute;left:5219;top:6434;width:18;height:7" coordorigin="5219,6434" coordsize="18,7" path="m5237,6434l5219,6442e" filled="f" stroked="t" strokeweight=".72pt" strokecolor="#000000">
                <v:path arrowok="t"/>
              </v:shape>
            </v:group>
            <v:group style="position:absolute;left:5798;top:6244;width:14;height:11" coordorigin="5798,6244" coordsize="14,11">
              <v:shape style="position:absolute;left:5798;top:6244;width:14;height:11" coordorigin="5798,6244" coordsize="14,11" path="m5813,6244l5798,6254e" filled="f" stroked="t" strokeweight=".72pt" strokecolor="#000000">
                <v:path arrowok="t"/>
              </v:shape>
            </v:group>
            <v:group style="position:absolute;left:5528;top:6416;width:54;height:18" coordorigin="5528,6416" coordsize="54,18">
              <v:shape style="position:absolute;left:5528;top:6416;width:54;height:18" coordorigin="5528,6416" coordsize="54,18" path="m5582,6416l5528,6434e" filled="f" stroked="t" strokeweight=".72pt" strokecolor="#000000">
                <v:path arrowok="t"/>
              </v:shape>
            </v:group>
            <v:group style="position:absolute;left:5168;top:6503;width:7;height:11" coordorigin="5168,6503" coordsize="7,11">
              <v:shape style="position:absolute;left:5168;top:6503;width:7;height:11" coordorigin="5168,6503" coordsize="7,11" path="m5175,6514l5168,6503e" filled="f" stroked="t" strokeweight=".72pt" strokecolor="#000000">
                <v:path arrowok="t"/>
              </v:shape>
            </v:group>
            <v:group style="position:absolute;left:5237;top:6557;width:7;height:7" coordorigin="5237,6557" coordsize="7,7">
              <v:shape style="position:absolute;left:5237;top:6557;width:7;height:7" coordorigin="5237,6557" coordsize="7,7" path="m5244,6564l5237,6557e" filled="f" stroked="t" strokeweight=".72pt" strokecolor="#000000">
                <v:path arrowok="t"/>
              </v:shape>
            </v:group>
            <v:group style="position:absolute;left:5201;top:6434;width:11;height:7" coordorigin="5201,6434" coordsize="11,7">
              <v:shape style="position:absolute;left:5201;top:6434;width:11;height:7" coordorigin="5201,6434" coordsize="11,7" path="m5211,6442l5201,6434e" filled="f" stroked="t" strokeweight=".72pt" strokecolor="#000000">
                <v:path arrowok="t"/>
              </v:shape>
            </v:group>
            <v:group style="position:absolute;left:5021;top:6143;width:25;height:25" coordorigin="5021,6143" coordsize="25,25">
              <v:shape style="position:absolute;left:5021;top:6143;width:25;height:25" coordorigin="5021,6143" coordsize="25,25" path="m5021,6143l5046,6168e" filled="f" stroked="t" strokeweight=".72pt" strokecolor="#000000">
                <v:path arrowok="t"/>
              </v:shape>
            </v:group>
            <v:group style="position:absolute;left:5107;top:6211;width:61;height:68" coordorigin="5107,6211" coordsize="61,68">
              <v:shape style="position:absolute;left:5107;top:6211;width:61;height:68" coordorigin="5107,6211" coordsize="61,68" path="m5168,6280l5107,6211e" filled="f" stroked="t" strokeweight=".72pt" strokecolor="#000000">
                <v:path arrowok="t"/>
              </v:shape>
            </v:group>
            <v:group style="position:absolute;left:5013;top:6218;width:32;height:43" coordorigin="5013,6218" coordsize="32,43">
              <v:shape style="position:absolute;left:5013;top:6218;width:32;height:43" coordorigin="5013,6218" coordsize="32,43" path="m5046,6262l5013,6218e" filled="f" stroked="t" strokeweight=".72pt" strokecolor="#000000">
                <v:path arrowok="t"/>
              </v:shape>
            </v:group>
            <v:group style="position:absolute;left:5219;top:6528;width:18;height:29" coordorigin="5219,6528" coordsize="18,29">
              <v:shape style="position:absolute;left:5219;top:6528;width:18;height:29" coordorigin="5219,6528" coordsize="18,29" path="m5237,6557l5219,6528e" filled="f" stroked="t" strokeweight=".72pt" strokecolor="#000000">
                <v:path arrowok="t"/>
              </v:shape>
            </v:group>
            <v:group style="position:absolute;left:5100;top:6218;width:50;height:97" coordorigin="5100,6218" coordsize="50,97">
              <v:shape style="position:absolute;left:5100;top:6218;width:50;height:97" coordorigin="5100,6218" coordsize="50,97" path="m5100,6218l5150,6316e" filled="f" stroked="t" strokeweight=".72pt" strokecolor="#000000">
                <v:path arrowok="t"/>
              </v:shape>
            </v:group>
            <v:group style="position:absolute;left:5658;top:6366;width:2;height:137" coordorigin="5658,6366" coordsize="2,137">
              <v:shape style="position:absolute;left:5658;top:6366;width:2;height:137" coordorigin="5658,6366" coordsize="0,137" path="m5658,6366l5658,6503e" filled="f" stroked="t" strokeweight=".72pt" strokecolor="#000000">
                <v:path arrowok="t"/>
              </v:shape>
            </v:group>
            <v:group style="position:absolute;left:5676;top:6128;width:14;height:2" coordorigin="5676,6128" coordsize="14,2">
              <v:shape style="position:absolute;left:5676;top:6128;width:14;height:2" coordorigin="5676,6128" coordsize="14,0" path="m5676,6128l5690,6128e" filled="f" stroked="t" strokeweight=".36pt" strokecolor="#000000">
                <v:path arrowok="t"/>
              </v:shape>
            </v:group>
            <v:group style="position:absolute;left:5805;top:6240;width:14;height:2" coordorigin="5805,6240" coordsize="14,2">
              <v:shape style="position:absolute;left:5805;top:6240;width:14;height:2" coordorigin="5805,6240" coordsize="14,0" path="m5805,6240l5820,6240e" filled="f" stroked="t" strokeweight=".36pt" strokecolor="#000000">
                <v:path arrowok="t"/>
              </v:shape>
            </v:group>
            <v:group style="position:absolute;left:5818;top:6388;width:2;height:72" coordorigin="5818,6388" coordsize="2,72">
              <v:shape style="position:absolute;left:5818;top:6388;width:2;height:72" coordorigin="5818,6388" coordsize="0,72" path="m5818,6388l5818,6460e" filled="f" stroked="t" strokeweight="1.26pt" strokecolor="#000000">
                <v:path arrowok="t"/>
              </v:shape>
            </v:group>
            <v:group style="position:absolute;left:5859;top:4904;width:14;height:14" coordorigin="5859,4904" coordsize="14,14">
              <v:shape style="position:absolute;left:5859;top:4904;width:14;height:14" coordorigin="5859,4904" coordsize="14,14" path="m5867,4904l5863,4904,5859,4908,5859,4916,5863,4919,5871,4919,5874,4916,5874,4912,5867,4912,5867,4904xe" filled="t" fillcolor="#000000" stroked="f">
                <v:path arrowok="t"/>
                <v:fill type="solid"/>
              </v:shape>
              <v:shape style="position:absolute;left:5859;top:4904;width:14;height:14" coordorigin="5859,4904" coordsize="14,14" path="m5871,4904l5867,4904,5867,4912,5874,4912,5874,4908,5871,4904xe" filled="t" fillcolor="#000000" stroked="f">
                <v:path arrowok="t"/>
                <v:fill type="solid"/>
              </v:shape>
            </v:group>
            <v:group style="position:absolute;left:5658;top:6150;width:11;height:166" coordorigin="5658,6150" coordsize="11,166">
              <v:shape style="position:absolute;left:5658;top:6150;width:11;height:166" coordorigin="5658,6150" coordsize="11,166" path="m5669,6150l5658,6316e" filled="f" stroked="t" strokeweight=".72pt" strokecolor="#000000">
                <v:path arrowok="t"/>
              </v:shape>
            </v:group>
            <v:group style="position:absolute;left:5798;top:6398;width:14;height:97" coordorigin="5798,6398" coordsize="14,97">
              <v:shape style="position:absolute;left:5798;top:6398;width:14;height:97" coordorigin="5798,6398" coordsize="14,97" path="m5798,6496l5813,6398e" filled="f" stroked="t" strokeweight=".72pt" strokecolor="#000000">
                <v:path arrowok="t"/>
              </v:shape>
            </v:group>
            <v:group style="position:absolute;left:5831;top:6514;width:18;height:25" coordorigin="5831,6514" coordsize="18,25">
              <v:shape style="position:absolute;left:5831;top:6514;width:18;height:25" coordorigin="5831,6514" coordsize="18,25" path="m5849,6514l5831,6539e" filled="f" stroked="t" strokeweight=".72pt" strokecolor="#000000">
                <v:path arrowok="t"/>
              </v:shape>
            </v:group>
            <v:group style="position:absolute;left:6065;top:6150;width:18;height:18" coordorigin="6065,6150" coordsize="18,18">
              <v:shape style="position:absolute;left:6065;top:6150;width:18;height:18" coordorigin="6065,6150" coordsize="18,18" path="m6065,6168l6083,6150e" filled="f" stroked="t" strokeweight=".72pt" strokecolor="#000000">
                <v:path arrowok="t"/>
              </v:shape>
            </v:group>
            <v:group style="position:absolute;left:5787;top:6496;width:11;height:7" coordorigin="5787,6496" coordsize="11,7">
              <v:shape style="position:absolute;left:5787;top:6496;width:11;height:7" coordorigin="5787,6496" coordsize="11,7" path="m5787,6503l5798,6496e" filled="f" stroked="t" strokeweight=".72pt" strokecolor="#000000">
                <v:path arrowok="t"/>
              </v:shape>
            </v:group>
            <v:group style="position:absolute;left:6115;top:6186;width:7;height:7" coordorigin="6115,6186" coordsize="7,7">
              <v:shape style="position:absolute;left:6115;top:6186;width:7;height:7" coordorigin="6115,6186" coordsize="7,7" path="m6122,6186l6115,6193e" filled="f" stroked="t" strokeweight=".72pt" strokecolor="#000000">
                <v:path arrowok="t"/>
              </v:shape>
            </v:group>
            <v:group style="position:absolute;left:6065;top:6280;width:18;height:18" coordorigin="6065,6280" coordsize="18,18">
              <v:shape style="position:absolute;left:6065;top:6280;width:18;height:18" coordorigin="6065,6280" coordsize="18,18" path="m6065,6298l6083,6280e" filled="f" stroked="t" strokeweight=".72pt" strokecolor="#000000">
                <v:path arrowok="t"/>
              </v:shape>
            </v:group>
            <v:group style="position:absolute;left:6263;top:6114;width:18;height:18" coordorigin="6263,6114" coordsize="18,18">
              <v:shape style="position:absolute;left:6263;top:6114;width:18;height:18" coordorigin="6263,6114" coordsize="18,18" path="m6281,6114l6263,6132e" filled="f" stroked="t" strokeweight=".72pt" strokecolor="#000000">
                <v:path arrowok="t"/>
              </v:shape>
            </v:group>
            <v:group style="position:absolute;left:6021;top:6503;width:86;height:61" coordorigin="6021,6503" coordsize="86,61">
              <v:shape style="position:absolute;left:6021;top:6503;width:86;height:61" coordorigin="6021,6503" coordsize="86,61" path="m6108,6503l6021,6564e" filled="f" stroked="t" strokeweight=".72pt" strokecolor="#000000">
                <v:path arrowok="t"/>
              </v:shape>
            </v:group>
            <v:group style="position:absolute;left:6313;top:6200;width:79;height:43" coordorigin="6313,6200" coordsize="79,43">
              <v:shape style="position:absolute;left:6313;top:6200;width:79;height:43" coordorigin="6313,6200" coordsize="79,43" path="m6313,6244l6356,6218,6392,6200e" filled="f" stroked="t" strokeweight=".72pt" strokecolor="#000000">
                <v:path arrowok="t"/>
              </v:shape>
            </v:group>
            <v:group style="position:absolute;left:6065;top:6528;width:58;height:29" coordorigin="6065,6528" coordsize="58,29">
              <v:shape style="position:absolute;left:6065;top:6528;width:58;height:29" coordorigin="6065,6528" coordsize="58,29" path="m6065,6557l6122,6528e" filled="f" stroked="t" strokeweight=".72pt" strokecolor="#000000">
                <v:path arrowok="t"/>
              </v:shape>
            </v:group>
            <v:group style="position:absolute;left:6122;top:6539;width:43;height:18" coordorigin="6122,6539" coordsize="43,18">
              <v:shape style="position:absolute;left:6122;top:6539;width:43;height:18" coordorigin="6122,6539" coordsize="43,18" path="m6165,6539l6122,6557e" filled="f" stroked="t" strokeweight=".72pt" strokecolor="#000000">
                <v:path arrowok="t"/>
              </v:shape>
            </v:group>
            <v:group style="position:absolute;left:5960;top:6434;width:155;height:61" coordorigin="5960,6434" coordsize="155,61">
              <v:shape style="position:absolute;left:5960;top:6434;width:155;height:61" coordorigin="5960,6434" coordsize="155,61" path="m6115,6434l5960,6496e" filled="f" stroked="t" strokeweight=".72pt" strokecolor="#000000">
                <v:path arrowok="t"/>
              </v:shape>
            </v:group>
            <v:group style="position:absolute;left:6047;top:6409;width:68;height:25" coordorigin="6047,6409" coordsize="68,25">
              <v:shape style="position:absolute;left:6047;top:6409;width:68;height:25" coordorigin="6047,6409" coordsize="68,25" path="m6047,6434l6115,6409e" filled="f" stroked="t" strokeweight=".72pt" strokecolor="#000000">
                <v:path arrowok="t"/>
              </v:shape>
            </v:group>
            <v:group style="position:absolute;left:6072;top:6557;width:50;height:7" coordorigin="6072,6557" coordsize="50,7">
              <v:shape style="position:absolute;left:6072;top:6557;width:50;height:7" coordorigin="6072,6557" coordsize="50,7" path="m6122,6557l6072,6564e" filled="f" stroked="t" strokeweight=".72pt" strokecolor="#000000">
                <v:path arrowok="t"/>
              </v:shape>
            </v:group>
            <v:group style="position:absolute;left:5175;top:6514;width:43;height:14" coordorigin="5175,6514" coordsize="43,14">
              <v:shape style="position:absolute;left:5175;top:6514;width:43;height:14" coordorigin="5175,6514" coordsize="43,14" path="m5175,6514l5201,6521,5219,6528e" filled="f" stroked="t" strokeweight=".72pt" strokecolor="#000000">
                <v:path arrowok="t"/>
              </v:shape>
            </v:group>
            <v:group style="position:absolute;left:8819;top:8260;width:14;height:14" coordorigin="8819,8260" coordsize="14,14">
              <v:shape style="position:absolute;left:8819;top:8260;width:14;height:14" coordorigin="8819,8260" coordsize="14,14" path="m8826,8260l8822,8260,8819,8263,8819,8271,8822,8274,8830,8274,8833,8271,8833,8267,8826,8267,8826,8260xe" filled="t" fillcolor="#000000" stroked="f">
                <v:path arrowok="t"/>
                <v:fill type="solid"/>
              </v:shape>
              <v:shape style="position:absolute;left:8819;top:8260;width:14;height:14" coordorigin="8819,8260" coordsize="14,14" path="m8830,8260l8826,8260,8826,8267,8833,8267,8833,8263,8830,8260xe" filled="t" fillcolor="#000000" stroked="f">
                <v:path arrowok="t"/>
                <v:fill type="solid"/>
              </v:shape>
            </v:group>
            <v:group style="position:absolute;left:5625;top:6528;width:32;height:18" coordorigin="5625,6528" coordsize="32,18">
              <v:shape style="position:absolute;left:5625;top:6528;width:32;height:18" coordorigin="5625,6528" coordsize="32,18" path="m5658,6546l5625,6528e" filled="f" stroked="t" strokeweight=".72pt" strokecolor="#000000">
                <v:path arrowok="t"/>
              </v:shape>
            </v:group>
            <v:group style="position:absolute;left:5201;top:6193;width:36;height:25" coordorigin="5201,6193" coordsize="36,25">
              <v:shape style="position:absolute;left:5201;top:6193;width:36;height:25" coordorigin="5201,6193" coordsize="36,25" path="m5237,6218l5201,6193e" filled="f" stroked="t" strokeweight=".72pt" strokecolor="#000000">
                <v:path arrowok="t"/>
              </v:shape>
            </v:group>
            <v:group style="position:absolute;left:5471;top:6564;width:7;height:7" coordorigin="5471,6564" coordsize="7,7">
              <v:shape style="position:absolute;left:5471;top:6564;width:7;height:7" coordorigin="5471,6564" coordsize="7,7" path="m5478,6571l5471,6564e" filled="f" stroked="t" strokeweight=".72pt" strokecolor="#000000">
                <v:path arrowok="t"/>
              </v:shape>
            </v:group>
            <v:group style="position:absolute;left:5262;top:6107;width:43;height:43" coordorigin="5262,6107" coordsize="43,43">
              <v:shape style="position:absolute;left:5262;top:6107;width:43;height:43" coordorigin="5262,6107" coordsize="43,43" path="m5262,6107l5305,6150e" filled="f" stroked="t" strokeweight=".72pt" strokecolor="#000000">
                <v:path arrowok="t"/>
              </v:shape>
            </v:group>
            <v:group style="position:absolute;left:5658;top:6503;width:11;height:11" coordorigin="5658,6503" coordsize="11,11">
              <v:shape style="position:absolute;left:5658;top:6503;width:11;height:11" coordorigin="5658,6503" coordsize="11,11" path="m5658,6503l5669,6514e" filled="f" stroked="t" strokeweight=".72pt" strokecolor="#000000">
                <v:path arrowok="t"/>
              </v:shape>
            </v:group>
            <v:group style="position:absolute;left:5503;top:6236;width:18;height:18" coordorigin="5503,6236" coordsize="18,18">
              <v:shape style="position:absolute;left:5503;top:6236;width:18;height:18" coordorigin="5503,6236" coordsize="18,18" path="m5503,6236l5521,6254e" filled="f" stroked="t" strokeweight=".72pt" strokecolor="#000000">
                <v:path arrowok="t"/>
              </v:shape>
            </v:group>
            <v:group style="position:absolute;left:6003;top:6193;width:2;height:241" coordorigin="6003,6193" coordsize="2,241">
              <v:shape style="position:absolute;left:6003;top:6193;width:2;height:241" coordorigin="6003,6193" coordsize="0,241" path="m6003,6193l6003,6434e" filled="f" stroked="t" strokeweight=".72pt" strokecolor="#000000">
                <v:path arrowok="t"/>
              </v:shape>
            </v:group>
            <v:group style="position:absolute;left:6003;top:6560;width:14;height:2" coordorigin="6003,6560" coordsize="14,2">
              <v:shape style="position:absolute;left:6003;top:6560;width:14;height:2" coordorigin="6003,6560" coordsize="14,0" path="m6003,6560l6018,6560e" filled="f" stroked="t" strokeweight=".36pt" strokecolor="#000000">
                <v:path arrowok="t"/>
              </v:shape>
            </v:group>
            <v:group style="position:absolute;left:6047;top:6193;width:2;height:241" coordorigin="6047,6193" coordsize="2,241">
              <v:shape style="position:absolute;left:6047;top:6193;width:2;height:241" coordorigin="6047,6193" coordsize="0,241" path="m6047,6193l6047,6434e" filled="f" stroked="t" strokeweight=".72pt" strokecolor="#000000">
                <v:path arrowok="t"/>
              </v:shape>
            </v:group>
            <v:group style="position:absolute;left:6108;top:6314;width:14;height:2" coordorigin="6108,6314" coordsize="14,2">
              <v:shape style="position:absolute;left:6108;top:6314;width:14;height:2" coordorigin="6108,6314" coordsize="14,0" path="m6108,6314l6122,6314e" filled="f" stroked="t" strokeweight=".9pt" strokecolor="#000000">
                <v:path arrowok="t"/>
              </v:shape>
            </v:group>
            <v:group style="position:absolute;left:6133;top:6211;width:2;height:94" coordorigin="6133,6211" coordsize="2,94">
              <v:shape style="position:absolute;left:6133;top:6211;width:2;height:94" coordorigin="6133,6211" coordsize="0,94" path="m6133,6305l6133,6211e" filled="f" stroked="t" strokeweight=".72pt" strokecolor="#000000">
                <v:path arrowok="t"/>
              </v:shape>
            </v:group>
            <v:group style="position:absolute;left:6165;top:6200;width:2;height:173" coordorigin="6165,6200" coordsize="2,173">
              <v:shape style="position:absolute;left:6165;top:6200;width:2;height:173" coordorigin="6165,6200" coordsize="0,173" path="m6165,6200l6165,6373e" filled="f" stroked="t" strokeweight=".72pt" strokecolor="#000000">
                <v:path arrowok="t"/>
              </v:shape>
            </v:group>
            <v:group style="position:absolute;left:6115;top:6305;width:18;height:104" coordorigin="6115,6305" coordsize="18,104">
              <v:shape style="position:absolute;left:6115;top:6305;width:18;height:104" coordorigin="6115,6305" coordsize="18,104" path="m6133,6305l6122,6373,6115,6409e" filled="f" stroked="t" strokeweight=".72pt" strokecolor="#000000">
                <v:path arrowok="t"/>
              </v:shape>
            </v:group>
            <v:group style="position:absolute;left:6133;top:6373;width:32;height:97" coordorigin="6133,6373" coordsize="32,97">
              <v:shape style="position:absolute;left:6133;top:6373;width:32;height:97" coordorigin="6133,6373" coordsize="32,97" path="m6165,6373l6151,6427,6133,6470e" filled="f" stroked="t" strokeweight=".72pt" strokecolor="#000000">
                <v:path arrowok="t"/>
              </v:shape>
            </v:group>
            <v:group style="position:absolute;left:6306;top:6280;width:7;height:18" coordorigin="6306,6280" coordsize="7,18">
              <v:shape style="position:absolute;left:6306;top:6280;width:7;height:18" coordorigin="6306,6280" coordsize="7,18" path="m6306,6298l6313,6280e" filled="f" stroked="t" strokeweight=".72pt" strokecolor="#000000">
                <v:path arrowok="t"/>
              </v:shape>
            </v:group>
            <v:group style="position:absolute;left:6288;top:6409;width:18;height:32" coordorigin="6288,6409" coordsize="18,32">
              <v:shape style="position:absolute;left:6288;top:6409;width:18;height:32" coordorigin="6288,6409" coordsize="18,32" path="m6306,6409l6288,6442e" filled="f" stroked="t" strokeweight=".72pt" strokecolor="#000000">
                <v:path arrowok="t"/>
              </v:shape>
            </v:group>
            <v:group style="position:absolute;left:6090;top:6434;width:25;height:43" coordorigin="6090,6434" coordsize="25,43">
              <v:shape style="position:absolute;left:6090;top:6434;width:25;height:43" coordorigin="6090,6434" coordsize="25,43" path="m6090,6478l6115,6434e" filled="f" stroked="t" strokeweight=".72pt" strokecolor="#000000">
                <v:path arrowok="t"/>
              </v:shape>
            </v:group>
            <v:group style="position:absolute;left:6306;top:6366;width:25;height:43" coordorigin="6306,6366" coordsize="25,43">
              <v:shape style="position:absolute;left:6306;top:6366;width:25;height:43" coordorigin="6306,6366" coordsize="25,43" path="m6331,6366l6306,6409e" filled="f" stroked="t" strokeweight=".72pt" strokecolor="#000000">
                <v:path arrowok="t"/>
              </v:shape>
            </v:group>
            <v:group style="position:absolute;left:6331;top:6150;width:18;height:25" coordorigin="6331,6150" coordsize="18,25">
              <v:shape style="position:absolute;left:6331;top:6150;width:18;height:25" coordorigin="6331,6150" coordsize="18,25" path="m6331,6175l6349,6150e" filled="f" stroked="t" strokeweight=".72pt" strokecolor="#000000">
                <v:path arrowok="t"/>
              </v:shape>
            </v:group>
            <v:group style="position:absolute;left:6270;top:6366;width:18;height:25" coordorigin="6270,6366" coordsize="18,25">
              <v:shape style="position:absolute;left:6270;top:6366;width:18;height:25" coordorigin="6270,6366" coordsize="18,25" path="m6288,6366l6270,6391e" filled="f" stroked="t" strokeweight=".72pt" strokecolor="#000000">
                <v:path arrowok="t"/>
              </v:shape>
            </v:group>
            <v:group style="position:absolute;left:6306;top:6200;width:25;height:36" coordorigin="6306,6200" coordsize="25,36">
              <v:shape style="position:absolute;left:6306;top:6200;width:25;height:36" coordorigin="6306,6200" coordsize="25,36" path="m6306,6236l6331,6200e" filled="f" stroked="t" strokeweight=".72pt" strokecolor="#000000">
                <v:path arrowok="t"/>
              </v:shape>
            </v:group>
            <v:group style="position:absolute;left:6108;top:6470;width:25;height:32" coordorigin="6108,6470" coordsize="25,32">
              <v:shape style="position:absolute;left:6108;top:6470;width:25;height:32" coordorigin="6108,6470" coordsize="25,32" path="m6133,6470l6108,6503e" filled="f" stroked="t" strokeweight=".72pt" strokecolor="#000000">
                <v:path arrowok="t"/>
              </v:shape>
            </v:group>
            <v:group style="position:absolute;left:6011;top:6478;width:79;height:79" coordorigin="6011,6478" coordsize="79,79">
              <v:shape style="position:absolute;left:6011;top:6478;width:79;height:79" coordorigin="6011,6478" coordsize="79,79" path="m6011,6557l6090,6478e" filled="f" stroked="t" strokeweight=".72pt" strokecolor="#000000">
                <v:path arrowok="t"/>
              </v:shape>
            </v:group>
            <v:group style="position:absolute;left:6392;top:6193;width:7;height:7" coordorigin="6392,6193" coordsize="7,7">
              <v:shape style="position:absolute;left:6392;top:6193;width:7;height:7" coordorigin="6392,6193" coordsize="7,7" path="m6399,6193l6392,6200e" filled="f" stroked="t" strokeweight=".72pt" strokecolor="#000000">
                <v:path arrowok="t"/>
              </v:shape>
            </v:group>
            <v:group style="position:absolute;left:6252;top:6391;width:18;height:18" coordorigin="6252,6391" coordsize="18,18">
              <v:shape style="position:absolute;left:6252;top:6391;width:18;height:18" coordorigin="6252,6391" coordsize="18,18" path="m6270,6391l6252,6409e" filled="f" stroked="t" strokeweight=".72pt" strokecolor="#000000">
                <v:path arrowok="t"/>
              </v:shape>
            </v:group>
            <v:group style="position:absolute;left:6338;top:6305;width:29;height:25" coordorigin="6338,6305" coordsize="29,25">
              <v:shape style="position:absolute;left:6338;top:6305;width:29;height:25" coordorigin="6338,6305" coordsize="29,25" path="m6367,6305l6338,6330e" filled="f" stroked="t" strokeweight=".72pt" strokecolor="#000000">
                <v:path arrowok="t"/>
              </v:shape>
            </v:group>
            <v:group style="position:absolute;left:6734;top:6074;width:11;height:7" coordorigin="6734,6074" coordsize="11,7">
              <v:shape style="position:absolute;left:6734;top:6074;width:11;height:7" coordorigin="6734,6074" coordsize="11,7" path="m6734,6082l6745,6074e" filled="f" stroked="t" strokeweight=".72pt" strokecolor="#000000">
                <v:path arrowok="t"/>
              </v:shape>
            </v:group>
            <v:group style="position:absolute;left:6651;top:6157;width:7;height:11" coordorigin="6651,6157" coordsize="7,11">
              <v:shape style="position:absolute;left:6651;top:6157;width:7;height:11" coordorigin="6651,6157" coordsize="7,11" path="m6659,6157l6651,6168e" filled="f" stroked="t" strokeweight=".72pt" strokecolor="#000000">
                <v:path arrowok="t"/>
              </v:shape>
            </v:group>
            <v:group style="position:absolute;left:6727;top:6186;width:7;height:7" coordorigin="6727,6186" coordsize="7,7">
              <v:shape style="position:absolute;left:6727;top:6186;width:7;height:7" coordorigin="6727,6186" coordsize="7,7" path="m6727,6193l6734,6186e" filled="f" stroked="t" strokeweight=".72pt" strokecolor="#000000">
                <v:path arrowok="t"/>
              </v:shape>
            </v:group>
            <v:group style="position:absolute;left:6122;top:6442;width:115;height:86" coordorigin="6122,6442" coordsize="115,86">
              <v:shape style="position:absolute;left:6122;top:6442;width:115;height:86" coordorigin="6122,6442" coordsize="115,86" path="m6122,6528l6158,6503,6201,6470,6237,6442e" filled="f" stroked="t" strokeweight=".72pt" strokecolor="#000000">
                <v:path arrowok="t"/>
              </v:shape>
            </v:group>
            <v:group style="position:absolute;left:6165;top:6503;width:54;height:36" coordorigin="6165,6503" coordsize="54,36">
              <v:shape style="position:absolute;left:6165;top:6503;width:54;height:36" coordorigin="6165,6503" coordsize="54,36" path="m6219,6503l6165,6539e" filled="f" stroked="t" strokeweight=".72pt" strokecolor="#000000">
                <v:path arrowok="t"/>
              </v:shape>
            </v:group>
            <v:group style="position:absolute;left:6734;top:6254;width:54;height:32" coordorigin="6734,6254" coordsize="54,32">
              <v:shape style="position:absolute;left:6734;top:6254;width:54;height:32" coordorigin="6734,6254" coordsize="54,32" path="m6734,6287l6788,6254e" filled="f" stroked="t" strokeweight=".72pt" strokecolor="#000000">
                <v:path arrowok="t"/>
              </v:shape>
            </v:group>
            <v:group style="position:absolute;left:6702;top:6416;width:25;height:18" coordorigin="6702,6416" coordsize="25,18">
              <v:shape style="position:absolute;left:6702;top:6416;width:25;height:18" coordorigin="6702,6416" coordsize="25,18" path="m6702,6434l6727,6416e" filled="f" stroked="t" strokeweight=".72pt" strokecolor="#000000">
                <v:path arrowok="t"/>
              </v:shape>
            </v:group>
            <v:group style="position:absolute;left:6882;top:6305;width:25;height:18" coordorigin="6882,6305" coordsize="25,18">
              <v:shape style="position:absolute;left:6882;top:6305;width:25;height:18" coordorigin="6882,6305" coordsize="25,18" path="m6907,6305l6882,6323e" filled="f" stroked="t" strokeweight=".72pt" strokecolor="#000000">
                <v:path arrowok="t"/>
              </v:shape>
            </v:group>
            <v:group style="position:absolute;left:6219;top:6478;width:43;height:25" coordorigin="6219,6478" coordsize="43,25">
              <v:shape style="position:absolute;left:6219;top:6478;width:43;height:25" coordorigin="6219,6478" coordsize="43,25" path="m6263,6478l6219,6503e" filled="f" stroked="t" strokeweight=".72pt" strokecolor="#000000">
                <v:path arrowok="t"/>
              </v:shape>
            </v:group>
            <v:group style="position:absolute;left:6374;top:6514;width:36;height:14" coordorigin="6374,6514" coordsize="36,14">
              <v:shape style="position:absolute;left:6374;top:6514;width:36;height:14" coordorigin="6374,6514" coordsize="36,14" path="m6410,6514l6392,6521,6374,6528e" filled="f" stroked="t" strokeweight=".72pt" strokecolor="#000000">
                <v:path arrowok="t"/>
              </v:shape>
            </v:group>
            <v:group style="position:absolute;left:2900;top:8260;width:14;height:14" coordorigin="2900,8260" coordsize="14,14">
              <v:shape style="position:absolute;left:2900;top:8260;width:14;height:14" coordorigin="2900,8260" coordsize="14,14" path="m2907,8260l2903,8260,2900,8263,2900,8271,2903,8274,2911,8274,2915,8271,2915,8267,2907,8267,2907,8260xe" filled="t" fillcolor="#000000" stroked="f">
                <v:path arrowok="t"/>
                <v:fill type="solid"/>
              </v:shape>
              <v:shape style="position:absolute;left:2900;top:8260;width:14;height:14" coordorigin="2900,8260" coordsize="14,14" path="m2911,8260l2907,8260,2907,8267,2915,8267,2915,8263,2911,8260xe" filled="t" fillcolor="#000000" stroked="f">
                <v:path arrowok="t"/>
                <v:fill type="solid"/>
              </v:shape>
            </v:group>
            <v:group style="position:absolute;left:6659;top:6539;width:36;height:18" coordorigin="6659,6539" coordsize="36,18">
              <v:shape style="position:absolute;left:6659;top:6539;width:36;height:18" coordorigin="6659,6539" coordsize="36,18" path="m6695,6539l6659,6557e" filled="f" stroked="t" strokeweight=".72pt" strokecolor="#000000">
                <v:path arrowok="t"/>
              </v:shape>
            </v:group>
            <v:group style="position:absolute;left:6504;top:6409;width:148;height:61" coordorigin="6504,6409" coordsize="148,61">
              <v:shape style="position:absolute;left:6504;top:6409;width:148;height:61" coordorigin="6504,6409" coordsize="148,61" path="m6651,6409l6504,6470e" filled="f" stroked="t" strokeweight=".72pt" strokecolor="#000000">
                <v:path arrowok="t"/>
              </v:shape>
            </v:group>
            <v:group style="position:absolute;left:5798;top:6539;width:32;height:7" coordorigin="5798,6539" coordsize="32,7">
              <v:shape style="position:absolute;left:5798;top:6539;width:32;height:7" coordorigin="5798,6539" coordsize="32,7" path="m5831,6539l5798,6546e" filled="f" stroked="t" strokeweight=".72pt" strokecolor="#000000">
                <v:path arrowok="t"/>
              </v:shape>
            </v:group>
            <v:group style="position:absolute;left:5935;top:6434;width:68;height:18" coordorigin="5935,6434" coordsize="68,18">
              <v:shape style="position:absolute;left:5935;top:6434;width:68;height:18" coordorigin="5935,6434" coordsize="68,18" path="m5935,6452l6003,6434e" filled="f" stroked="t" strokeweight=".72pt" strokecolor="#000000">
                <v:path arrowok="t"/>
              </v:shape>
            </v:group>
            <v:group style="position:absolute;left:6597;top:6391;width:43;height:7" coordorigin="6597,6391" coordsize="43,7">
              <v:shape style="position:absolute;left:6597;top:6391;width:43;height:7" coordorigin="6597,6391" coordsize="43,7" path="m6597,6398l6641,6391e" filled="f" stroked="t" strokeweight=".72pt" strokecolor="#000000">
                <v:path arrowok="t"/>
              </v:shape>
            </v:group>
            <v:group style="position:absolute;left:6752;top:6416;width:61;height:11" coordorigin="6752,6416" coordsize="61,11">
              <v:shape style="position:absolute;left:6752;top:6416;width:61;height:11" coordorigin="6752,6416" coordsize="61,11" path="m6752,6427l6813,6416e" filled="f" stroked="t" strokeweight=".72pt" strokecolor="#000000">
                <v:path arrowok="t"/>
              </v:shape>
            </v:group>
            <v:group style="position:absolute;left:6752;top:6442;width:68;height:11" coordorigin="6752,6442" coordsize="68,11">
              <v:shape style="position:absolute;left:6752;top:6442;width:68;height:11" coordorigin="6752,6442" coordsize="68,11" path="m6821,6442l6752,6452e" filled="f" stroked="t" strokeweight=".72pt" strokecolor="#000000">
                <v:path arrowok="t"/>
              </v:shape>
            </v:group>
            <v:group style="position:absolute;left:6479;top:6416;width:76;height:11" coordorigin="6479,6416" coordsize="76,11">
              <v:shape style="position:absolute;left:6479;top:6416;width:76;height:11" coordorigin="6479,6416" coordsize="76,11" path="m6479,6427l6554,6416e" filled="f" stroked="t" strokeweight=".72pt" strokecolor="#000000">
                <v:path arrowok="t"/>
              </v:shape>
            </v:group>
            <v:group style="position:absolute;left:5676;top:6503;width:112;height:11" coordorigin="5676,6503" coordsize="112,11">
              <v:shape style="position:absolute;left:5676;top:6503;width:112;height:11" coordorigin="5676,6503" coordsize="112,11" path="m5676,6514l5787,6503e" filled="f" stroked="t" strokeweight=".72pt" strokecolor="#000000">
                <v:path arrowok="t"/>
              </v:shape>
            </v:group>
            <v:group style="position:absolute;left:2906;top:6582;width:2;height:14" coordorigin="2906,6582" coordsize="2,14">
              <v:shape style="position:absolute;left:2906;top:6582;width:2;height:14" coordorigin="2906,6582" coordsize="0,14" path="m2906,6582l2906,6596e" filled="f" stroked="t" strokeweight=".18pt" strokecolor="#000000">
                <v:path arrowok="t"/>
              </v:shape>
            </v:group>
            <v:group style="position:absolute;left:8819;top:6582;width:14;height:14" coordorigin="8819,6582" coordsize="14,14">
              <v:shape style="position:absolute;left:8819;top:6582;width:14;height:14" coordorigin="8819,6582" coordsize="14,14" path="m8826,6582l8822,6582,8819,6585,8819,6593,8822,6596,8830,6596,8833,6593,8833,6589,8826,6589,8826,6582xe" filled="t" fillcolor="#000000" stroked="f">
                <v:path arrowok="t"/>
                <v:fill type="solid"/>
              </v:shape>
              <v:shape style="position:absolute;left:8819;top:6582;width:14;height:14" coordorigin="8819,6582" coordsize="14,14" path="m8830,6582l8826,6582,8826,6589,8833,6589,8833,6585,8830,6582xe" filled="t" fillcolor="#000000" stroked="f">
                <v:path arrowok="t"/>
                <v:fill type="solid"/>
              </v:shape>
            </v:group>
            <v:group style="position:absolute;left:6065;top:6553;width:2;height:18" coordorigin="6065,6553" coordsize="2,18">
              <v:shape style="position:absolute;left:6065;top:6553;width:2;height:18" coordorigin="6065,6553" coordsize="0,18" path="m6065,6553l6065,6571e" filled="f" stroked="t" strokeweight=".72pt" strokecolor="#000000">
                <v:path arrowok="t"/>
              </v:shape>
            </v:group>
            <v:group style="position:absolute;left:6011;top:6564;width:11;height:2" coordorigin="6011,6564" coordsize="11,2">
              <v:shape style="position:absolute;left:6011;top:6564;width:11;height:2" coordorigin="6011,6564" coordsize="11,0" path="m6021,6564l6011,6564e" filled="f" stroked="t" strokeweight=".72pt" strokecolor="#000000">
                <v:path arrowok="t"/>
              </v:shape>
            </v:group>
            <v:group style="position:absolute;left:5658;top:6546;width:140;height:2" coordorigin="5658,6546" coordsize="140,2">
              <v:shape style="position:absolute;left:5658;top:6546;width:140;height:2" coordorigin="5658,6546" coordsize="140,0" path="m5798,6546l5658,6546e" filled="f" stroked="t" strokeweight=".72pt" strokecolor="#000000">
                <v:path arrowok="t"/>
              </v:shape>
            </v:group>
            <v:group style="position:absolute;left:5669;top:6514;width:7;height:2" coordorigin="5669,6514" coordsize="7,2">
              <v:shape style="position:absolute;left:5669;top:6514;width:7;height:2" coordorigin="5669,6514" coordsize="7,0" path="m5669,6514l5676,6514e" filled="f" stroked="t" strokeweight=".72pt" strokecolor="#000000">
                <v:path arrowok="t"/>
              </v:shape>
            </v:group>
            <v:group style="position:absolute;left:6839;top:6470;width:11;height:2" coordorigin="6839,6470" coordsize="11,2">
              <v:shape style="position:absolute;left:6839;top:6470;width:11;height:2" coordorigin="6839,6470" coordsize="11,0" path="m6849,6470l6839,6470e" filled="f" stroked="t" strokeweight=".72pt" strokecolor="#000000">
                <v:path arrowok="t"/>
              </v:shape>
            </v:group>
            <v:group style="position:absolute;left:5211;top:6442;width:7;height:2" coordorigin="5211,6442" coordsize="7,2">
              <v:shape style="position:absolute;left:5211;top:6442;width:7;height:2" coordorigin="5211,6442" coordsize="7,0" path="m5219,6442l5211,6442e" filled="f" stroked="t" strokeweight=".72pt" strokecolor="#000000">
                <v:path arrowok="t"/>
              </v:shape>
            </v:group>
            <v:group style="position:absolute;left:6806;top:6384;width:7;height:2" coordorigin="6806,6384" coordsize="7,2">
              <v:shape style="position:absolute;left:6806;top:6384;width:7;height:2" coordorigin="6806,6384" coordsize="7,0" path="m6806,6384l6813,6384e" filled="f" stroked="t" strokeweight=".72pt" strokecolor="#000000">
                <v:path arrowok="t"/>
              </v:shape>
            </v:group>
            <v:group style="position:absolute;left:6695;top:6373;width:198;height:2" coordorigin="6695,6373" coordsize="198,2">
              <v:shape style="position:absolute;left:6695;top:6373;width:198;height:2" coordorigin="6695,6373" coordsize="198,0" path="m6695,6373l6893,6373e" filled="f" stroked="t" strokeweight=".72pt" strokecolor="#000000">
                <v:path arrowok="t"/>
              </v:shape>
            </v:group>
            <v:group style="position:absolute;left:5384;top:6366;width:7;height:2" coordorigin="5384,6366" coordsize="7,2">
              <v:shape style="position:absolute;left:5384;top:6366;width:7;height:2" coordorigin="5384,6366" coordsize="7,0" path="m5391,6366l5384,6366e" filled="f" stroked="t" strokeweight=".72pt" strokecolor="#000000">
                <v:path arrowok="t"/>
              </v:shape>
            </v:group>
            <v:group style="position:absolute;left:6695;top:6359;width:187;height:2" coordorigin="6695,6359" coordsize="187,2">
              <v:shape style="position:absolute;left:6695;top:6359;width:187;height:2" coordorigin="6695,6359" coordsize="187,0" path="m6695,6359l6882,6359e" filled="f" stroked="t" strokeweight=".72pt" strokecolor="#000000">
                <v:path arrowok="t"/>
              </v:shape>
            </v:group>
            <v:group style="position:absolute;left:6893;top:6330;width:7;height:2" coordorigin="6893,6330" coordsize="7,2">
              <v:shape style="position:absolute;left:6893;top:6330;width:7;height:2" coordorigin="6893,6330" coordsize="7,0" path="m6893,6330l6900,6330e" filled="f" stroked="t" strokeweight=".72pt" strokecolor="#000000">
                <v:path arrowok="t"/>
              </v:shape>
            </v:group>
            <v:group style="position:absolute;left:5953;top:6323;width:162;height:2" coordorigin="5953,6323" coordsize="162,2">
              <v:shape style="position:absolute;left:5953;top:6323;width:162;height:2" coordorigin="5953,6323" coordsize="162,0" path="m5953,6323l6115,6323e" filled="f" stroked="t" strokeweight=".72pt" strokecolor="#000000">
                <v:path arrowok="t"/>
              </v:shape>
            </v:group>
            <v:group style="position:absolute;left:5175;top:6496;width:61;height:7" coordorigin="5175,6496" coordsize="61,7">
              <v:shape style="position:absolute;left:5175;top:6496;width:61;height:7" coordorigin="5175,6496" coordsize="61,7" path="m5175,6496l5237,6503e" filled="f" stroked="t" strokeweight=".72pt" strokecolor="#000000">
                <v:path arrowok="t"/>
              </v:shape>
            </v:group>
            <v:group style="position:absolute;left:6821;top:6485;width:54;height:11" coordorigin="6821,6485" coordsize="54,11">
              <v:shape style="position:absolute;left:6821;top:6485;width:54;height:11" coordorigin="6821,6485" coordsize="54,11" path="m6821,6485l6875,6496e" filled="f" stroked="t" strokeweight=".72pt" strokecolor="#000000">
                <v:path arrowok="t"/>
              </v:shape>
            </v:group>
            <v:group style="position:absolute;left:6356;top:6485;width:54;height:18" coordorigin="6356,6485" coordsize="54,18">
              <v:shape style="position:absolute;left:6356;top:6485;width:54;height:18" coordorigin="6356,6485" coordsize="54,18" path="m6356,6485l6410,6503e" filled="f" stroked="t" strokeweight=".72pt" strokecolor="#000000">
                <v:path arrowok="t"/>
              </v:shape>
            </v:group>
            <v:group style="position:absolute;left:4927;top:6082;width:50;height:25" coordorigin="4927,6082" coordsize="50,25">
              <v:shape style="position:absolute;left:4927;top:6082;width:50;height:25" coordorigin="4927,6082" coordsize="50,25" path="m4927,6082l4977,6107e" filled="f" stroked="t" strokeweight=".72pt" strokecolor="#000000">
                <v:path arrowok="t"/>
              </v:shape>
            </v:group>
            <v:group style="position:absolute;left:2900;top:4904;width:14;height:14" coordorigin="2900,4904" coordsize="14,14">
              <v:shape style="position:absolute;left:2900;top:4904;width:14;height:14" coordorigin="2900,4904" coordsize="14,14" path="m2907,4904l2903,4904,2900,4908,2900,4916,2903,4919,2911,4919,2915,4916,2915,4912,2907,4912,2907,4904xe" filled="t" fillcolor="#000000" stroked="f">
                <v:path arrowok="t"/>
                <v:fill type="solid"/>
              </v:shape>
              <v:shape style="position:absolute;left:2900;top:4904;width:14;height:14" coordorigin="2900,4904" coordsize="14,14" path="m2911,4904l2907,4904,2907,4912,2915,4912,2915,4908,2911,4904xe" filled="t" fillcolor="#000000" stroked="f">
                <v:path arrowok="t"/>
                <v:fill type="solid"/>
              </v:shape>
            </v:group>
            <v:group style="position:absolute;left:6295;top:6514;width:72;height:32" coordorigin="6295,6514" coordsize="72,32">
              <v:shape style="position:absolute;left:6295;top:6514;width:72;height:32" coordorigin="6295,6514" coordsize="72,32" path="m6367,6546l6295,6514e" filled="f" stroked="t" strokeweight=".72pt" strokecolor="#000000">
                <v:path arrowok="t"/>
              </v:shape>
            </v:group>
            <v:group style="position:absolute;left:5521;top:6089;width:50;height:36" coordorigin="5521,6089" coordsize="50,36">
              <v:shape style="position:absolute;left:5521;top:6089;width:50;height:36" coordorigin="5521,6089" coordsize="50,36" path="m5521,6089l5571,6125e" filled="f" stroked="t" strokeweight=".72pt" strokecolor="#000000">
                <v:path arrowok="t"/>
              </v:shape>
            </v:group>
            <v:group style="position:absolute;left:5813;top:6391;width:11;height:7" coordorigin="5813,6391" coordsize="11,7">
              <v:shape style="position:absolute;left:5813;top:6391;width:11;height:7" coordorigin="5813,6391" coordsize="11,7" path="m5813,6391l5823,6398e" filled="f" stroked="t" strokeweight=".72pt" strokecolor="#000000">
                <v:path arrowok="t"/>
              </v:shape>
            </v:group>
            <v:group style="position:absolute;left:5780;top:6193;width:32;height:43" coordorigin="5780,6193" coordsize="32,43">
              <v:shape style="position:absolute;left:5780;top:6193;width:32;height:43" coordorigin="5780,6193" coordsize="32,43" path="m5780,6193l5813,6236e" filled="f" stroked="t" strokeweight=".72pt" strokecolor="#000000">
                <v:path arrowok="t"/>
              </v:shape>
            </v:group>
            <v:group style="position:absolute;left:5935;top:6452;width:25;height:43" coordorigin="5935,6452" coordsize="25,43">
              <v:shape style="position:absolute;left:5935;top:6452;width:25;height:43" coordorigin="5935,6452" coordsize="25,43" path="m5960,6496l5935,6452e" filled="f" stroked="t" strokeweight=".72pt" strokecolor="#000000">
                <v:path arrowok="t"/>
              </v:shape>
            </v:group>
            <v:group style="position:absolute;left:5823;top:6460;width:25;height:54" coordorigin="5823,6460" coordsize="25,54">
              <v:shape style="position:absolute;left:5823;top:6460;width:25;height:54" coordorigin="5823,6460" coordsize="25,54" path="m5823,6460l5849,6514e" filled="f" stroked="t" strokeweight=".72pt" strokecolor="#000000">
                <v:path arrowok="t"/>
              </v:shape>
            </v:group>
            <v:group style="position:absolute;left:5942;top:6298;width:11;height:25" coordorigin="5942,6298" coordsize="11,25">
              <v:shape style="position:absolute;left:5942;top:6298;width:11;height:25" coordorigin="5942,6298" coordsize="11,25" path="m5953,6323l5942,6298e" filled="f" stroked="t" strokeweight=".72pt" strokecolor="#000000">
                <v:path arrowok="t"/>
              </v:shape>
            </v:group>
            <v:group style="position:absolute;left:5935;top:6168;width:7;height:25" coordorigin="5935,6168" coordsize="7,25">
              <v:shape style="position:absolute;left:5935;top:6168;width:7;height:25" coordorigin="5935,6168" coordsize="7,25" path="m5942,6193l5935,6168e" filled="f" stroked="t" strokeweight=".72pt" strokecolor="#000000">
                <v:path arrowok="t"/>
              </v:shape>
            </v:group>
            <v:group style="position:absolute;left:6219;top:6089;width:2;height:209" coordorigin="6219,6089" coordsize="2,209">
              <v:shape style="position:absolute;left:6219;top:6089;width:2;height:209" coordorigin="6219,6089" coordsize="0,209" path="m6219,6089l6219,6298e" filled="f" stroked="t" strokeweight=".72pt" strokecolor="#000000">
                <v:path arrowok="t"/>
              </v:shape>
            </v:group>
            <v:group style="position:absolute;left:6263;top:6132;width:2;height:166" coordorigin="6263,6132" coordsize="2,166">
              <v:shape style="position:absolute;left:6263;top:6132;width:2;height:166" coordorigin="6263,6132" coordsize="0,166" path="m6263,6132l6263,6298e" filled="f" stroked="t" strokeweight=".72pt" strokecolor="#000000">
                <v:path arrowok="t"/>
              </v:shape>
            </v:group>
            <v:group style="position:absolute;left:6273;top:6110;width:14;height:2" coordorigin="6273,6110" coordsize="14,2">
              <v:shape style="position:absolute;left:6273;top:6110;width:14;height:2" coordorigin="6273,6110" coordsize="14,0" path="m6273,6110l6288,6110e" filled="f" stroked="t" strokeweight=".36pt" strokecolor="#000000">
                <v:path arrowok="t"/>
              </v:shape>
            </v:group>
            <v:group style="position:absolute;left:6403;top:6508;width:14;height:2" coordorigin="6403,6508" coordsize="14,2">
              <v:shape style="position:absolute;left:6403;top:6508;width:14;height:2" coordorigin="6403,6508" coordsize="14,0" path="m6403,6508l6417,6508e" filled="f" stroked="t" strokeweight=".54pt" strokecolor="#000000">
                <v:path arrowok="t"/>
              </v:shape>
            </v:group>
            <v:group style="position:absolute;left:6288;top:6316;width:7;height:50" coordorigin="6288,6316" coordsize="7,50">
              <v:shape style="position:absolute;left:6288;top:6316;width:7;height:50" coordorigin="6288,6316" coordsize="7,50" path="m6295,6316l6288,6366e" filled="f" stroked="t" strokeweight=".72pt" strokecolor="#000000">
                <v:path arrowok="t"/>
              </v:shape>
            </v:group>
            <v:group style="position:absolute;left:6331;top:6330;width:7;height:36" coordorigin="6331,6330" coordsize="7,36">
              <v:shape style="position:absolute;left:6331;top:6330;width:7;height:36" coordorigin="6331,6330" coordsize="7,36" path="m6338,6330l6331,6366e" filled="f" stroked="t" strokeweight=".72pt" strokecolor="#000000">
                <v:path arrowok="t"/>
              </v:shape>
            </v:group>
            <v:group style="position:absolute;left:6367;top:6528;width:7;height:18" coordorigin="6367,6528" coordsize="7,18">
              <v:shape style="position:absolute;left:6367;top:6528;width:7;height:18" coordorigin="6367,6528" coordsize="7,18" path="m6374,6528l6367,6546e" filled="f" stroked="t" strokeweight=".72pt" strokecolor="#000000">
                <v:path arrowok="t"/>
              </v:shape>
            </v:group>
            <v:group style="position:absolute;left:6788;top:6168;width:25;height:43" coordorigin="6788,6168" coordsize="25,43">
              <v:shape style="position:absolute;left:6788;top:6168;width:25;height:43" coordorigin="6788,6168" coordsize="25,43" path="m6788,6211l6813,6168e" filled="f" stroked="t" strokeweight=".72pt" strokecolor="#000000">
                <v:path arrowok="t"/>
              </v:shape>
            </v:group>
            <v:group style="position:absolute;left:6597;top:6125;width:18;height:25" coordorigin="6597,6125" coordsize="18,25">
              <v:shape style="position:absolute;left:6597;top:6125;width:18;height:25" coordorigin="6597,6125" coordsize="18,25" path="m6597,6150l6615,6125e" filled="f" stroked="t" strokeweight=".72pt" strokecolor="#000000">
                <v:path arrowok="t"/>
              </v:shape>
            </v:group>
            <v:group style="position:absolute;left:6597;top:6254;width:18;height:25" coordorigin="6597,6254" coordsize="18,25">
              <v:shape style="position:absolute;left:6597;top:6254;width:18;height:25" coordorigin="6597,6254" coordsize="18,25" path="m6597,6280l6615,6254e" filled="f" stroked="t" strokeweight=".72pt" strokecolor="#000000">
                <v:path arrowok="t"/>
              </v:shape>
            </v:group>
            <v:group style="position:absolute;left:6709;top:6229;width:54;height:58" coordorigin="6709,6229" coordsize="54,58">
              <v:shape style="position:absolute;left:6709;top:6229;width:54;height:58" coordorigin="6709,6229" coordsize="54,58" path="m6709,6287l6763,6229e" filled="f" stroked="t" strokeweight=".72pt" strokecolor="#000000">
                <v:path arrowok="t"/>
              </v:shape>
            </v:group>
            <v:group style="position:absolute;left:6659;top:6287;width:7;height:11" coordorigin="6659,6287" coordsize="7,11">
              <v:shape style="position:absolute;left:6659;top:6287;width:7;height:11" coordorigin="6659,6287" coordsize="7,11" path="m6659,6298l6666,6287e" filled="f" stroked="t" strokeweight=".72pt" strokecolor="#000000">
                <v:path arrowok="t"/>
              </v:shape>
            </v:group>
            <v:group style="position:absolute;left:6684;top:6316;width:18;height:14" coordorigin="6684,6316" coordsize="18,14">
              <v:shape style="position:absolute;left:6684;top:6316;width:18;height:14" coordorigin="6684,6316" coordsize="18,14" path="m6702,6316l6684,6330e" filled="f" stroked="t" strokeweight=".72pt" strokecolor="#000000">
                <v:path arrowok="t"/>
              </v:shape>
            </v:group>
            <v:group style="position:absolute;left:6821;top:6193;width:36;height:36" coordorigin="6821,6193" coordsize="36,36">
              <v:shape style="position:absolute;left:6821;top:6193;width:36;height:36" coordorigin="6821,6193" coordsize="36,36" path="m6857,6193l6821,6229e" filled="f" stroked="t" strokeweight=".72pt" strokecolor="#000000">
                <v:path arrowok="t"/>
              </v:shape>
            </v:group>
            <v:group style="position:absolute;left:6943;top:6157;width:7;height:11" coordorigin="6943,6157" coordsize="7,11">
              <v:shape style="position:absolute;left:6943;top:6157;width:7;height:11" coordorigin="6943,6157" coordsize="7,11" path="m6950,6157l6943,6168e" filled="f" stroked="t" strokeweight=".72pt" strokecolor="#000000">
                <v:path arrowok="t"/>
              </v:shape>
            </v:group>
            <v:group style="position:absolute;left:6813;top:6485;width:7;height:11" coordorigin="6813,6485" coordsize="7,11">
              <v:shape style="position:absolute;left:6813;top:6485;width:7;height:11" coordorigin="6813,6485" coordsize="7,11" path="m6813,6496l6821,6485e" filled="f" stroked="t" strokeweight=".72pt" strokecolor="#000000">
                <v:path arrowok="t"/>
              </v:shape>
            </v:group>
            <v:group style="position:absolute;left:6727;top:6452;width:25;height:18" coordorigin="6727,6452" coordsize="25,18">
              <v:shape style="position:absolute;left:6727;top:6452;width:25;height:18" coordorigin="6727,6452" coordsize="25,18" path="m6752,6452l6727,6470e" filled="f" stroked="t" strokeweight=".72pt" strokecolor="#000000">
                <v:path arrowok="t"/>
              </v:shape>
            </v:group>
            <v:group style="position:absolute;left:6882;top:6539;width:25;height:18" coordorigin="6882,6539" coordsize="25,18">
              <v:shape style="position:absolute;left:6882;top:6539;width:25;height:18" coordorigin="6882,6539" coordsize="25,18" path="m6907,6539l6882,6557e" filled="f" stroked="t" strokeweight=".72pt" strokecolor="#000000">
                <v:path arrowok="t"/>
              </v:shape>
            </v:group>
            <v:group style="position:absolute;left:6702;top:6316;width:162;height:2" coordorigin="6702,6316" coordsize="162,2">
              <v:shape style="position:absolute;left:6702;top:6316;width:162;height:2" coordorigin="6702,6316" coordsize="162,0" path="m6702,6316l6864,6316e" filled="f" stroked="t" strokeweight=".72pt" strokecolor="#000000">
                <v:path arrowok="t"/>
              </v:shape>
            </v:group>
            <v:group style="position:absolute;left:6165;top:6307;width:130;height:2" coordorigin="6165,6307" coordsize="130,2">
              <v:shape style="position:absolute;left:6165;top:6307;width:130;height:2" coordorigin="6165,6307" coordsize="130,0" path="m6165,6307l6295,6307e" filled="f" stroked="t" strokeweight="1.62pt" strokecolor="#000000">
                <v:path arrowok="t"/>
              </v:shape>
            </v:group>
            <v:group style="position:absolute;left:4848;top:6316;width:11;height:2" coordorigin="4848,6316" coordsize="11,2">
              <v:shape style="position:absolute;left:4848;top:6316;width:11;height:2" coordorigin="4848,6316" coordsize="11,0" path="m4859,6316l4848,6316e" filled="f" stroked="t" strokeweight=".72pt" strokecolor="#000000">
                <v:path arrowok="t"/>
              </v:shape>
            </v:group>
            <v:group style="position:absolute;left:6504;top:6298;width:148;height:2" coordorigin="6504,6298" coordsize="148,2">
              <v:shape style="position:absolute;left:6504;top:6298;width:148;height:2" coordorigin="6504,6298" coordsize="148,0" path="m6504,6298l6651,6298e" filled="f" stroked="t" strokeweight=".72pt" strokecolor="#000000">
                <v:path arrowok="t"/>
              </v:shape>
            </v:group>
            <v:group style="position:absolute;left:5942;top:6298;width:61;height:2" coordorigin="5942,6298" coordsize="61,2">
              <v:shape style="position:absolute;left:5942;top:6298;width:61;height:2" coordorigin="5942,6298" coordsize="61,0" path="m5942,6298l6003,6298e" filled="f" stroked="t" strokeweight=".72pt" strokecolor="#000000">
                <v:path arrowok="t"/>
              </v:shape>
            </v:group>
            <v:group style="position:absolute;left:6047;top:6298;width:18;height:2" coordorigin="6047,6298" coordsize="18,2">
              <v:shape style="position:absolute;left:6047;top:6298;width:18;height:2" coordorigin="6047,6298" coordsize="18,0" path="m6047,6298l6065,6298e" filled="f" stroked="t" strokeweight=".72pt" strokecolor="#000000">
                <v:path arrowok="t"/>
              </v:shape>
            </v:group>
            <v:group style="position:absolute;left:6263;top:6298;width:43;height:2" coordorigin="6263,6298" coordsize="43,2">
              <v:shape style="position:absolute;left:6263;top:6298;width:43;height:2" coordorigin="6263,6298" coordsize="43,0" path="m6263,6298l6306,6298e" filled="f" stroked="t" strokeweight=".72pt" strokecolor="#000000">
                <v:path arrowok="t"/>
              </v:shape>
            </v:group>
            <v:group style="position:absolute;left:6734;top:6287;width:140;height:2" coordorigin="6734,6287" coordsize="140,2">
              <v:shape style="position:absolute;left:6734;top:6287;width:140;height:2" coordorigin="6734,6287" coordsize="140,0" path="m6734,6287l6875,6287e" filled="f" stroked="t" strokeweight=".72pt" strokecolor="#000000">
                <v:path arrowok="t"/>
              </v:shape>
            </v:group>
            <v:group style="position:absolute;left:6083;top:6280;width:7;height:2" coordorigin="6083,6280" coordsize="7,2">
              <v:shape style="position:absolute;left:6083;top:6280;width:7;height:2" coordorigin="6083,6280" coordsize="7,0" path="m6083,6280l6090,6280e" filled="f" stroked="t" strokeweight=".72pt" strokecolor="#000000">
                <v:path arrowok="t"/>
              </v:shape>
            </v:group>
            <v:group style="position:absolute;left:6313;top:6280;width:11;height:2" coordorigin="6313,6280" coordsize="11,2">
              <v:shape style="position:absolute;left:6313;top:6280;width:11;height:2" coordorigin="6313,6280" coordsize="11,0" path="m6313,6280l6324,6280e" filled="f" stroked="t" strokeweight=".72pt" strokecolor="#000000">
                <v:path arrowok="t"/>
              </v:shape>
            </v:group>
            <v:group style="position:absolute;left:6486;top:6280;width:68;height:2" coordorigin="6486,6280" coordsize="68,2">
              <v:shape style="position:absolute;left:6486;top:6280;width:68;height:2" coordorigin="6486,6280" coordsize="68,0" path="m6486,6280l6554,6280e" filled="f" stroked="t" strokeweight=".72pt" strokecolor="#000000">
                <v:path arrowok="t"/>
              </v:shape>
            </v:group>
            <v:group style="position:absolute;left:4898;top:6272;width:29;height:2" coordorigin="4898,6272" coordsize="29,2">
              <v:shape style="position:absolute;left:4898;top:6272;width:29;height:2" coordorigin="4898,6272" coordsize="29,0" path="m4927,6272l4898,6272e" filled="f" stroked="t" strokeweight=".72pt" strokecolor="#000000">
                <v:path arrowok="t"/>
              </v:shape>
            </v:group>
            <v:group style="position:absolute;left:6615;top:6254;width:7;height:2" coordorigin="6615,6254" coordsize="7,2">
              <v:shape style="position:absolute;left:6615;top:6254;width:7;height:2" coordorigin="6615,6254" coordsize="7,0" path="m6615,6254l6623,6254e" filled="f" stroked="t" strokeweight=".72pt" strokecolor="#000000">
                <v:path arrowok="t"/>
              </v:shape>
            </v:group>
            <v:group style="position:absolute;left:5003;top:6218;width:11;height:2" coordorigin="5003,6218" coordsize="11,2">
              <v:shape style="position:absolute;left:5003;top:6218;width:11;height:2" coordorigin="5003,6218" coordsize="11,0" path="m5013,6218l5003,6218e" filled="f" stroked="t" strokeweight=".72pt" strokecolor="#000000">
                <v:path arrowok="t"/>
              </v:shape>
            </v:group>
            <v:group style="position:absolute;left:6165;top:6200;width:166;height:2" coordorigin="6165,6200" coordsize="166,2">
              <v:shape style="position:absolute;left:6165;top:6200;width:166;height:2" coordorigin="6165,6200" coordsize="166,0" path="m6165,6200l6331,6200e" filled="f" stroked="t" strokeweight=".72pt" strokecolor="#000000">
                <v:path arrowok="t"/>
              </v:shape>
            </v:group>
            <v:group style="position:absolute;left:5942;top:6193;width:173;height:2" coordorigin="5942,6193" coordsize="173,2">
              <v:shape style="position:absolute;left:5942;top:6193;width:173;height:2" coordorigin="5942,6193" coordsize="173,0" path="m5942,6193l6115,6193e" filled="f" stroked="t" strokeweight=".72pt" strokecolor="#000000">
                <v:path arrowok="t"/>
              </v:shape>
            </v:group>
            <v:group style="position:absolute;left:5197;top:6186;width:2;height:14" coordorigin="5197,6186" coordsize="2,14">
              <v:shape style="position:absolute;left:5197;top:6186;width:2;height:14" coordorigin="5197,6186" coordsize="0,14" path="m5197,6186l5197,6200e" filled="f" stroked="t" strokeweight=".36pt" strokecolor="#000000">
                <v:path arrowok="t"/>
              </v:shape>
            </v:group>
            <v:group style="position:absolute;left:6165;top:6175;width:166;height:2" coordorigin="6165,6175" coordsize="166,2">
              <v:shape style="position:absolute;left:6165;top:6175;width:166;height:2" coordorigin="6165,6175" coordsize="166,0" path="m6165,6175l6331,6175e" filled="f" stroked="t" strokeweight=".72pt" strokecolor="#000000">
                <v:path arrowok="t"/>
              </v:shape>
            </v:group>
            <v:group style="position:absolute;left:6493;top:6168;width:450;height:2" coordorigin="6493,6168" coordsize="450,2">
              <v:shape style="position:absolute;left:6493;top:6168;width:450;height:2" coordorigin="6493,6168" coordsize="450,0" path="m6493,6168l6943,6168e" filled="f" stroked="t" strokeweight=".72pt" strokecolor="#000000">
                <v:path arrowok="t"/>
              </v:shape>
            </v:group>
            <v:group style="position:absolute;left:5935;top:6168;width:130;height:2" coordorigin="5935,6168" coordsize="130,2">
              <v:shape style="position:absolute;left:5935;top:6168;width:130;height:2" coordorigin="5935,6168" coordsize="130,0" path="m5935,6168l6065,6168e" filled="f" stroked="t" strokeweight=".72pt" strokecolor="#000000">
                <v:path arrowok="t"/>
              </v:shape>
            </v:group>
            <v:group style="position:absolute;left:6083;top:6150;width:7;height:2" coordorigin="6083,6150" coordsize="7,2">
              <v:shape style="position:absolute;left:6083;top:6150;width:7;height:2" coordorigin="6083,6150" coordsize="7,0" path="m6083,6150l6090,6150e" filled="f" stroked="t" strokeweight=".72pt" strokecolor="#000000">
                <v:path arrowok="t"/>
              </v:shape>
            </v:group>
            <v:group style="position:absolute;left:6486;top:6150;width:112;height:2" coordorigin="6486,6150" coordsize="112,2">
              <v:shape style="position:absolute;left:6486;top:6150;width:112;height:2" coordorigin="6486,6150" coordsize="112,0" path="m6486,6150l6597,6150e" filled="f" stroked="t" strokeweight=".72pt" strokecolor="#000000">
                <v:path arrowok="t"/>
              </v:shape>
            </v:group>
            <v:group style="position:absolute;left:6659;top:6150;width:223;height:2" coordorigin="6659,6150" coordsize="223,2">
              <v:shape style="position:absolute;left:6659;top:6150;width:223;height:2" coordorigin="6659,6150" coordsize="223,0" path="m6659,6150l6882,6150e" filled="f" stroked="t" strokeweight=".72pt" strokecolor="#000000">
                <v:path arrowok="t"/>
              </v:shape>
            </v:group>
            <v:group style="position:absolute;left:6615;top:6125;width:7;height:2" coordorigin="6615,6125" coordsize="7,2">
              <v:shape style="position:absolute;left:6615;top:6125;width:7;height:2" coordorigin="6615,6125" coordsize="7,0" path="m6615,6125l6623,6125e" filled="f" stroked="t" strokeweight=".72pt" strokecolor="#000000">
                <v:path arrowok="t"/>
              </v:shape>
            </v:group>
            <v:group style="position:absolute;left:6900;top:6114;width:7;height:2" coordorigin="6900,6114" coordsize="7,2">
              <v:shape style="position:absolute;left:6900;top:6114;width:7;height:2" coordorigin="6900,6114" coordsize="7,0" path="m6900,6114l6907,6114e" filled="f" stroked="t" strokeweight=".72pt" strokecolor="#000000">
                <v:path arrowok="t"/>
              </v:shape>
            </v:group>
            <v:group style="position:absolute;left:6821;top:6503;width:29;height:11" coordorigin="6821,6503" coordsize="29,11">
              <v:shape style="position:absolute;left:6821;top:6503;width:29;height:11" coordorigin="6821,6503" coordsize="29,11" path="m6849,6514l6821,6503e" filled="f" stroked="t" strokeweight=".72pt" strokecolor="#000000">
                <v:path arrowok="t"/>
              </v:shape>
            </v:group>
            <v:group style="position:absolute;left:6122;top:6157;width:43;height:18" coordorigin="6122,6157" coordsize="43,18">
              <v:shape style="position:absolute;left:6122;top:6157;width:43;height:18" coordorigin="6122,6157" coordsize="43,18" path="m6122,6157l6165,6175e" filled="f" stroked="t" strokeweight=".72pt" strokecolor="#000000">
                <v:path arrowok="t"/>
              </v:shape>
            </v:group>
            <v:group style="position:absolute;left:6651;top:6341;width:43;height:18" coordorigin="6651,6341" coordsize="43,18">
              <v:shape style="position:absolute;left:6651;top:6341;width:43;height:18" coordorigin="6651,6341" coordsize="43,18" path="m6651,6341l6695,6359e" filled="f" stroked="t" strokeweight=".72pt" strokecolor="#000000">
                <v:path arrowok="t"/>
              </v:shape>
            </v:group>
            <v:group style="position:absolute;left:6263;top:6478;width:18;height:7" coordorigin="6263,6478" coordsize="18,7">
              <v:shape style="position:absolute;left:6263;top:6478;width:18;height:7" coordorigin="6263,6478" coordsize="18,7" path="m6281,6485l6263,6478e" filled="f" stroked="t" strokeweight=".72pt" strokecolor="#000000">
                <v:path arrowok="t"/>
              </v:shape>
            </v:group>
            <v:group style="position:absolute;left:6324;top:6470;width:32;height:14" coordorigin="6324,6470" coordsize="32,14">
              <v:shape style="position:absolute;left:6324;top:6470;width:32;height:14" coordorigin="6324,6470" coordsize="32,14" path="m6324,6470l6356,6485e" filled="f" stroked="t" strokeweight=".72pt" strokecolor="#000000">
                <v:path arrowok="t"/>
              </v:shape>
            </v:group>
            <v:group style="position:absolute;left:5625;top:6089;width:58;height:36" coordorigin="5625,6089" coordsize="58,36">
              <v:shape style="position:absolute;left:5625;top:6089;width:58;height:36" coordorigin="5625,6089" coordsize="58,36" path="m5625,6089l5683,6125e" filled="f" stroked="t" strokeweight=".72pt" strokecolor="#000000">
                <v:path arrowok="t"/>
              </v:shape>
            </v:group>
            <v:group style="position:absolute;left:6324;top:6280;width:43;height:25" coordorigin="6324,6280" coordsize="43,25">
              <v:shape style="position:absolute;left:6324;top:6280;width:43;height:25" coordorigin="6324,6280" coordsize="43,25" path="m6324,6280l6367,6305e" filled="f" stroked="t" strokeweight=".72pt" strokecolor="#000000">
                <v:path arrowok="t"/>
              </v:shape>
            </v:group>
            <v:group style="position:absolute;left:6288;top:6442;width:36;height:29" coordorigin="6288,6442" coordsize="36,29">
              <v:shape style="position:absolute;left:6288;top:6442;width:36;height:29" coordorigin="6288,6442" coordsize="36,29" path="m6288,6442l6324,6470e" filled="f" stroked="t" strokeweight=".72pt" strokecolor="#000000">
                <v:path arrowok="t"/>
              </v:shape>
            </v:group>
            <v:group style="position:absolute;left:6090;top:6280;width:25;height:25" coordorigin="6090,6280" coordsize="25,25">
              <v:shape style="position:absolute;left:6090;top:6280;width:25;height:25" coordorigin="6090,6280" coordsize="25,25" path="m6090,6280l6115,6305e" filled="f" stroked="t" strokeweight=".72pt" strokecolor="#000000">
                <v:path arrowok="t"/>
              </v:shape>
            </v:group>
            <v:group style="position:absolute;left:6176;top:6316;width:7;height:7" coordorigin="6176,6316" coordsize="7,7">
              <v:shape style="position:absolute;left:6176;top:6316;width:7;height:7" coordorigin="6176,6316" coordsize="7,7" path="m6183,6323l6176,6316e" filled="f" stroked="t" strokeweight=".72pt" strokecolor="#000000">
                <v:path arrowok="t"/>
              </v:shape>
            </v:group>
            <v:group style="position:absolute;left:6090;top:6150;width:32;height:36" coordorigin="6090,6150" coordsize="32,36">
              <v:shape style="position:absolute;left:6090;top:6150;width:32;height:36" coordorigin="6090,6150" coordsize="32,36" path="m6090,6150l6122,6186e" filled="f" stroked="t" strokeweight=".72pt" strokecolor="#000000">
                <v:path arrowok="t"/>
              </v:shape>
            </v:group>
            <v:group style="position:absolute;left:6281;top:6485;width:14;height:29" coordorigin="6281,6485" coordsize="14,29">
              <v:shape style="position:absolute;left:6281;top:6485;width:14;height:29" coordorigin="6281,6485" coordsize="14,29" path="m6295,6514l6281,6485e" filled="f" stroked="t" strokeweight=".72pt" strokecolor="#000000">
                <v:path arrowok="t"/>
              </v:shape>
            </v:group>
            <v:group style="position:absolute;left:6237;top:6384;width:14;height:25" coordorigin="6237,6384" coordsize="14,25">
              <v:shape style="position:absolute;left:6237;top:6384;width:14;height:25" coordorigin="6237,6384" coordsize="14,25" path="m6252,6409l6237,6384e" filled="f" stroked="t" strokeweight=".72pt" strokecolor="#000000">
                <v:path arrowok="t"/>
              </v:shape>
            </v:group>
            <v:group style="position:absolute;left:6209;top:6398;width:29;height:43" coordorigin="6209,6398" coordsize="29,43">
              <v:shape style="position:absolute;left:6209;top:6398;width:29;height:43" coordorigin="6209,6398" coordsize="29,43" path="m6237,6442l6209,6398e" filled="f" stroked="t" strokeweight=".72pt" strokecolor="#000000">
                <v:path arrowok="t"/>
              </v:shape>
            </v:group>
            <v:group style="position:absolute;left:6165;top:6298;width:11;height:18" coordorigin="6165,6298" coordsize="11,18">
              <v:shape style="position:absolute;left:6165;top:6298;width:11;height:18" coordorigin="6165,6298" coordsize="11,18" path="m6176,6316l6165,6298e" filled="f" stroked="t" strokeweight=".72pt" strokecolor="#000000">
                <v:path arrowok="t"/>
              </v:shape>
            </v:group>
            <v:group style="position:absolute;left:6219;top:6348;width:18;height:36" coordorigin="6219,6348" coordsize="18,36">
              <v:shape style="position:absolute;left:6219;top:6348;width:18;height:36" coordorigin="6219,6348" coordsize="18,36" path="m6237,6384l6219,6348e" filled="f" stroked="t" strokeweight=".72pt" strokecolor="#000000">
                <v:path arrowok="t"/>
              </v:shape>
            </v:group>
            <v:group style="position:absolute;left:6183;top:6323;width:25;height:76" coordorigin="6183,6323" coordsize="25,76">
              <v:shape style="position:absolute;left:6183;top:6323;width:25;height:76" coordorigin="6183,6323" coordsize="25,76" path="m6209,6398l6194,6359,6183,6323e" filled="f" stroked="t" strokeweight=".72pt" strokecolor="#000000">
                <v:path arrowok="t"/>
              </v:shape>
            </v:group>
            <v:group style="position:absolute;left:6209;top:6316;width:11;height:32" coordorigin="6209,6316" coordsize="11,32">
              <v:shape style="position:absolute;left:6209;top:6316;width:11;height:32" coordorigin="6209,6316" coordsize="11,32" path="m6219,6348l6209,6316e" filled="f" stroked="t" strokeweight=".72pt" strokecolor="#000000">
                <v:path arrowok="t"/>
              </v:shape>
            </v:group>
            <v:group style="position:absolute;left:6122;top:6157;width:11;height:54" coordorigin="6122,6157" coordsize="11,54">
              <v:shape style="position:absolute;left:6122;top:6157;width:11;height:54" coordorigin="6122,6157" coordsize="11,54" path="m6133,6211l6122,6157e" filled="f" stroked="t" strokeweight=".72pt" strokecolor="#000000">
                <v:path arrowok="t"/>
              </v:shape>
            </v:group>
            <v:group style="position:absolute;left:6554;top:6168;width:2;height:248" coordorigin="6554,6168" coordsize="2,248">
              <v:shape style="position:absolute;left:6554;top:6168;width:2;height:248" coordorigin="6554,6168" coordsize="0,248" path="m6554,6168l6554,6416e" filled="f" stroked="t" strokeweight=".72pt" strokecolor="#000000">
                <v:path arrowok="t"/>
              </v:shape>
            </v:group>
            <v:group style="position:absolute;left:6597;top:6168;width:2;height:230" coordorigin="6597,6168" coordsize="2,230">
              <v:shape style="position:absolute;left:6597;top:6168;width:2;height:230" coordorigin="6597,6168" coordsize="0,230" path="m6597,6168l6597,6398e" filled="f" stroked="t" strokeweight=".72pt" strokecolor="#000000">
                <v:path arrowok="t"/>
              </v:shape>
            </v:group>
            <v:group style="position:absolute;left:6651;top:6341;width:2;height:205" coordorigin="6651,6341" coordsize="2,205">
              <v:shape style="position:absolute;left:6651;top:6341;width:2;height:205" coordorigin="6651,6341" coordsize="0,205" path="m6651,6546l6651,6341e" filled="f" stroked="t" strokeweight=".72pt" strokecolor="#000000">
                <v:path arrowok="t"/>
              </v:shape>
            </v:group>
            <v:group style="position:absolute;left:6659;top:6186;width:2;height:113" coordorigin="6659,6186" coordsize="2,113">
              <v:shape style="position:absolute;left:6659;top:6186;width:2;height:113" coordorigin="6659,6186" coordsize="0,113" path="m6659,6186l6659,6299e" filled="f" stroked="t" strokeweight="1.44pt" strokecolor="#000000">
                <v:path arrowok="t"/>
              </v:shape>
            </v:group>
            <v:group style="position:absolute;left:6695;top:6373;width:2;height:166" coordorigin="6695,6373" coordsize="2,166">
              <v:shape style="position:absolute;left:6695;top:6373;width:2;height:166" coordorigin="6695,6373" coordsize="0,166" path="m6695,6373l6695,6539e" filled="f" stroked="t" strokeweight=".72pt" strokecolor="#000000">
                <v:path arrowok="t"/>
              </v:shape>
            </v:group>
            <v:group style="position:absolute;left:6709;top:6200;width:2;height:86" coordorigin="6709,6200" coordsize="2,86">
              <v:shape style="position:absolute;left:6709;top:6200;width:2;height:86" coordorigin="6709,6200" coordsize="0,86" path="m6709,6200l6709,6287e" filled="f" stroked="t" strokeweight=".72pt" strokecolor="#000000">
                <v:path arrowok="t"/>
              </v:shape>
            </v:group>
            <v:group style="position:absolute;left:6745;top:6316;width:18;height:43" coordorigin="6745,6316" coordsize="18,43">
              <v:shape style="position:absolute;left:6745;top:6316;width:18;height:43" coordorigin="6745,6316" coordsize="18,43" path="m6745,6359l6763,6316e" filled="f" stroked="t" strokeweight=".72pt" strokecolor="#000000">
                <v:path arrowok="t"/>
              </v:shape>
            </v:group>
            <v:group style="position:absolute;left:6727;top:6373;width:18;height:43" coordorigin="6727,6373" coordsize="18,43">
              <v:shape style="position:absolute;left:6727;top:6373;width:18;height:43" coordorigin="6727,6373" coordsize="18,43" path="m6727,6416l6745,6373e" filled="f" stroked="t" strokeweight=".72pt" strokecolor="#000000">
                <v:path arrowok="t"/>
              </v:shape>
            </v:group>
            <v:group style="position:absolute;left:6788;top:6316;width:18;height:43" coordorigin="6788,6316" coordsize="18,43">
              <v:shape style="position:absolute;left:6788;top:6316;width:18;height:43" coordorigin="6788,6316" coordsize="18,43" path="m6806,6316l6788,6359e" filled="f" stroked="t" strokeweight=".72pt" strokecolor="#000000">
                <v:path arrowok="t"/>
              </v:shape>
            </v:group>
            <v:group style="position:absolute;left:6795;top:6132;width:11;height:18" coordorigin="6795,6132" coordsize="11,18">
              <v:shape style="position:absolute;left:6795;top:6132;width:11;height:18" coordorigin="6795,6132" coordsize="11,18" path="m6806,6132l6795,6150e" filled="f" stroked="t" strokeweight=".72pt" strokecolor="#000000">
                <v:path arrowok="t"/>
              </v:shape>
            </v:group>
            <v:group style="position:absolute;left:6882;top:6114;width:18;height:36" coordorigin="6882,6114" coordsize="18,36">
              <v:shape style="position:absolute;left:6882;top:6114;width:18;height:36" coordorigin="6882,6114" coordsize="18,36" path="m6882,6150l6900,6114e" filled="f" stroked="t" strokeweight=".72pt" strokecolor="#000000">
                <v:path arrowok="t"/>
              </v:shape>
            </v:group>
            <v:group style="position:absolute;left:6752;top:6373;width:25;height:54" coordorigin="6752,6373" coordsize="25,54">
              <v:shape style="position:absolute;left:6752;top:6373;width:25;height:54" coordorigin="6752,6373" coordsize="25,54" path="m6777,6373l6752,6427e" filled="f" stroked="t" strokeweight=".72pt" strokecolor="#000000">
                <v:path arrowok="t"/>
              </v:shape>
            </v:group>
            <v:group style="position:absolute;left:6839;top:6272;width:11;height:14" coordorigin="6839,6272" coordsize="11,14">
              <v:shape style="position:absolute;left:6839;top:6272;width:11;height:14" coordorigin="6839,6272" coordsize="11,14" path="m6849,6272l6839,6287e" filled="f" stroked="t" strokeweight=".72pt" strokecolor="#000000">
                <v:path arrowok="t"/>
              </v:shape>
            </v:group>
            <v:group style="position:absolute;left:6907;top:6211;width:11;height:18" coordorigin="6907,6211" coordsize="11,18">
              <v:shape style="position:absolute;left:6907;top:6211;width:11;height:18" coordorigin="6907,6211" coordsize="11,18" path="m6918,6211l6907,6229e" filled="f" stroked="t" strokeweight=".72pt" strokecolor="#000000">
                <v:path arrowok="t"/>
              </v:shape>
            </v:group>
            <v:group style="position:absolute;left:6936;top:6373;width:7;height:18" coordorigin="6936,6373" coordsize="7,18">
              <v:shape style="position:absolute;left:6936;top:6373;width:7;height:18" coordorigin="6936,6373" coordsize="7,18" path="m6943,6373l6936,6391e" filled="f" stroked="t" strokeweight=".72pt" strokecolor="#000000">
                <v:path arrowok="t"/>
              </v:shape>
            </v:group>
            <v:group style="position:absolute;left:6849;top:6442;width:14;height:29" coordorigin="6849,6442" coordsize="14,29">
              <v:shape style="position:absolute;left:6849;top:6442;width:14;height:29" coordorigin="6849,6442" coordsize="14,29" path="m6864,6442l6849,6470e" filled="f" stroked="t" strokeweight=".72pt" strokecolor="#000000">
                <v:path arrowok="t"/>
              </v:shape>
            </v:group>
            <v:group style="position:absolute;left:6875;top:6478;width:18;height:18" coordorigin="6875,6478" coordsize="18,18">
              <v:shape style="position:absolute;left:6875;top:6478;width:18;height:18" coordorigin="6875,6478" coordsize="18,18" path="m6875,6496l6893,6478e" filled="f" stroked="t" strokeweight=".72pt" strokecolor="#000000">
                <v:path arrowok="t"/>
              </v:shape>
            </v:group>
            <v:group style="position:absolute;left:6907;top:6514;width:29;height:25" coordorigin="6907,6514" coordsize="29,25">
              <v:shape style="position:absolute;left:6907;top:6514;width:29;height:25" coordorigin="6907,6514" coordsize="29,25" path="m6936,6514l6907,6539e" filled="f" stroked="t" strokeweight=".72pt" strokecolor="#000000">
                <v:path arrowok="t"/>
              </v:shape>
            </v:group>
            <v:group style="position:absolute;left:6219;top:6089;width:61;height:18" coordorigin="6219,6089" coordsize="61,18">
              <v:shape style="position:absolute;left:6219;top:6089;width:61;height:18" coordorigin="6219,6089" coordsize="61,18" path="m6219,6089l6281,6107e" filled="f" stroked="t" strokeweight=".72pt" strokecolor="#000000">
                <v:path arrowok="t"/>
              </v:shape>
            </v:group>
            <v:group style="position:absolute;left:6745;top:6074;width:25;height:7" coordorigin="6745,6074" coordsize="25,7">
              <v:shape style="position:absolute;left:6745;top:6074;width:25;height:7" coordorigin="6745,6074" coordsize="25,7" path="m6745,6074l6770,6082e" filled="f" stroked="t" strokeweight=".72pt" strokecolor="#000000">
                <v:path arrowok="t"/>
              </v:shape>
            </v:group>
            <v:group style="position:absolute;left:6666;top:6186;width:43;height:14" coordorigin="6666,6186" coordsize="43,14">
              <v:shape style="position:absolute;left:6666;top:6186;width:43;height:14" coordorigin="6666,6186" coordsize="43,14" path="m6666,6186l6709,6200e" filled="f" stroked="t" strokeweight=".72pt" strokecolor="#000000">
                <v:path arrowok="t"/>
              </v:shape>
            </v:group>
            <v:group style="position:absolute;left:6864;top:6316;width:18;height:7" coordorigin="6864,6316" coordsize="18,7">
              <v:shape style="position:absolute;left:6864;top:6316;width:18;height:7" coordorigin="6864,6316" coordsize="18,7" path="m6882,6323l6864,6316e" filled="f" stroked="t" strokeweight=".72pt" strokecolor="#000000">
                <v:path arrowok="t"/>
              </v:shape>
            </v:group>
            <v:group style="position:absolute;left:6734;top:6186;width:54;height:25" coordorigin="6734,6186" coordsize="54,25">
              <v:shape style="position:absolute;left:6734;top:6186;width:54;height:25" coordorigin="6734,6186" coordsize="54,25" path="m6734,6186l6788,6211e" filled="f" stroked="t" strokeweight=".72pt" strokecolor="#000000">
                <v:path arrowok="t"/>
              </v:shape>
            </v:group>
            <v:group style="position:absolute;left:6813;top:6384;width:36;height:25" coordorigin="6813,6384" coordsize="36,25">
              <v:shape style="position:absolute;left:6813;top:6384;width:36;height:25" coordorigin="6813,6384" coordsize="36,25" path="m6813,6384l6849,6409e" filled="f" stroked="t" strokeweight=".72pt" strokecolor="#000000">
                <v:path arrowok="t"/>
              </v:shape>
            </v:group>
            <v:group style="position:absolute;left:6349;top:6150;width:50;height:43" coordorigin="6349,6150" coordsize="50,43">
              <v:shape style="position:absolute;left:6349;top:6150;width:50;height:43" coordorigin="6349,6150" coordsize="50,43" path="m6349,6150l6399,6193e" filled="f" stroked="t" strokeweight=".72pt" strokecolor="#000000">
                <v:path arrowok="t"/>
              </v:shape>
            </v:group>
            <v:group style="position:absolute;left:6306;top:6236;width:7;height:7" coordorigin="6306,6236" coordsize="7,7">
              <v:shape style="position:absolute;left:6306;top:6236;width:7;height:7" coordorigin="6306,6236" coordsize="7,7" path="m6313,6244l6306,6236e" filled="f" stroked="t" strokeweight=".72pt" strokecolor="#000000">
                <v:path arrowok="t"/>
              </v:shape>
            </v:group>
            <v:group style="position:absolute;left:6651;top:6546;width:7;height:11" coordorigin="6651,6546" coordsize="7,11">
              <v:shape style="position:absolute;left:6651;top:6546;width:7;height:11" coordorigin="6651,6546" coordsize="7,11" path="m6659,6557l6651,6546e" filled="f" stroked="t" strokeweight=".72pt" strokecolor="#000000">
                <v:path arrowok="t"/>
              </v:shape>
            </v:group>
            <v:group style="position:absolute;left:6486;top:6280;width:18;height:18" coordorigin="6486,6280" coordsize="18,18">
              <v:shape style="position:absolute;left:6486;top:6280;width:18;height:18" coordorigin="6486,6280" coordsize="18,18" path="m6504,6298l6486,6280e" filled="f" stroked="t" strokeweight=".72pt" strokecolor="#000000">
                <v:path arrowok="t"/>
              </v:shape>
            </v:group>
            <v:group style="position:absolute;left:6641;top:6391;width:11;height:7" coordorigin="6641,6391" coordsize="11,7">
              <v:shape style="position:absolute;left:6641;top:6391;width:11;height:7" coordorigin="6641,6391" coordsize="11,7" path="m6641,6391l6651,6398e" filled="f" stroked="t" strokeweight=".72pt" strokecolor="#000000">
                <v:path arrowok="t"/>
              </v:shape>
            </v:group>
            <v:group style="position:absolute;left:6813;top:6496;width:7;height:7" coordorigin="6813,6496" coordsize="7,7">
              <v:shape style="position:absolute;left:6813;top:6496;width:7;height:7" coordorigin="6813,6496" coordsize="7,7" path="m6821,6503l6813,6496e" filled="f" stroked="t" strokeweight=".72pt" strokecolor="#000000">
                <v:path arrowok="t"/>
              </v:shape>
            </v:group>
            <v:group style="position:absolute;left:6875;top:6546;width:7;height:11" coordorigin="6875,6546" coordsize="7,11">
              <v:shape style="position:absolute;left:6875;top:6546;width:7;height:11" coordorigin="6875,6546" coordsize="7,11" path="m6882,6557l6875,6546e" filled="f" stroked="t" strokeweight=".72pt" strokecolor="#000000">
                <v:path arrowok="t"/>
              </v:shape>
            </v:group>
            <v:group style="position:absolute;left:6849;top:6514;width:14;height:14" coordorigin="6849,6514" coordsize="14,14">
              <v:shape style="position:absolute;left:6849;top:6514;width:14;height:14" coordorigin="6849,6514" coordsize="14,14" path="m6864,6528l6849,6514e" filled="f" stroked="t" strokeweight=".72pt" strokecolor="#000000">
                <v:path arrowok="t"/>
              </v:shape>
            </v:group>
            <v:group style="position:absolute;left:6831;top:6460;width:7;height:11" coordorigin="6831,6460" coordsize="7,11">
              <v:shape style="position:absolute;left:6831;top:6460;width:7;height:11" coordorigin="6831,6460" coordsize="7,11" path="m6839,6470l6831,6460e" filled="f" stroked="t" strokeweight=".72pt" strokecolor="#000000">
                <v:path arrowok="t"/>
              </v:shape>
            </v:group>
            <v:group style="position:absolute;left:6702;top:6434;width:25;height:36" coordorigin="6702,6434" coordsize="25,36">
              <v:shape style="position:absolute;left:6702;top:6434;width:25;height:36" coordorigin="6702,6434" coordsize="25,36" path="m6727,6470l6702,6434e" filled="f" stroked="t" strokeweight=".72pt" strokecolor="#000000">
                <v:path arrowok="t"/>
              </v:shape>
            </v:group>
            <v:group style="position:absolute;left:6623;top:6254;width:29;height:32" coordorigin="6623,6254" coordsize="29,32">
              <v:shape style="position:absolute;left:6623;top:6254;width:29;height:32" coordorigin="6623,6254" coordsize="29,32" path="m6623,6254l6651,6287e" filled="f" stroked="t" strokeweight=".72pt" strokecolor="#000000">
                <v:path arrowok="t"/>
              </v:shape>
            </v:group>
            <v:group style="position:absolute;left:6659;top:6298;width:25;height:32" coordorigin="6659,6298" coordsize="25,32">
              <v:shape style="position:absolute;left:6659;top:6298;width:25;height:32" coordorigin="6659,6298" coordsize="25,32" path="m6684,6330l6659,6298e" filled="f" stroked="t" strokeweight=".72pt" strokecolor="#000000">
                <v:path arrowok="t"/>
              </v:shape>
            </v:group>
            <v:group style="position:absolute;left:6479;top:6427;width:25;height:43" coordorigin="6479,6427" coordsize="25,43">
              <v:shape style="position:absolute;left:6479;top:6427;width:25;height:43" coordorigin="6479,6427" coordsize="25,43" path="m6504,6470l6479,6427e" filled="f" stroked="t" strokeweight=".72pt" strokecolor="#000000">
                <v:path arrowok="t"/>
              </v:shape>
            </v:group>
            <v:group style="position:absolute;left:6486;top:6150;width:7;height:18" coordorigin="6486,6150" coordsize="7,18">
              <v:shape style="position:absolute;left:6486;top:6150;width:7;height:18" coordorigin="6486,6150" coordsize="7,18" path="m6493,6168l6486,6150e" filled="f" stroked="t" strokeweight=".72pt" strokecolor="#000000">
                <v:path arrowok="t"/>
              </v:shape>
            </v:group>
            <v:group style="position:absolute;left:6799;top:6123;width:14;height:2" coordorigin="6799,6123" coordsize="14,2">
              <v:shape style="position:absolute;left:6799;top:6123;width:14;height:2" coordorigin="6799,6123" coordsize="14,0" path="m6799,6123l6813,6123e" filled="f" stroked="t" strokeweight=".9pt" strokecolor="#000000">
                <v:path arrowok="t"/>
              </v:shape>
            </v:group>
            <v:group style="position:absolute;left:6799;top:6388;width:14;height:2" coordorigin="6799,6388" coordsize="14,2">
              <v:shape style="position:absolute;left:6799;top:6388;width:14;height:2" coordorigin="6799,6388" coordsize="14,0" path="m6799,6388l6813,6388e" filled="f" stroked="t" strokeweight=".36pt" strokecolor="#000000">
                <v:path arrowok="t"/>
              </v:shape>
            </v:group>
            <v:group style="position:absolute;left:6803;top:8378;width:14;height:2" coordorigin="6803,8378" coordsize="14,2">
              <v:shape style="position:absolute;left:6803;top:8378;width:14;height:2" coordorigin="6803,8378" coordsize="14,0" path="m6803,8378l6817,8378e" filled="f" stroked="t" strokeweight=".36pt" strokecolor="#000000">
                <v:path arrowok="t"/>
              </v:shape>
            </v:group>
            <v:group style="position:absolute;left:6842;top:6263;width:14;height:2" coordorigin="6842,6263" coordsize="14,2">
              <v:shape style="position:absolute;left:6842;top:6263;width:14;height:2" coordorigin="6842,6263" coordsize="14,0" path="m6842,6263l6857,6263e" filled="f" stroked="t" strokeweight=".9pt" strokecolor="#000000">
                <v:path arrowok="t"/>
              </v:shape>
            </v:group>
            <v:group style="position:absolute;left:6849;top:6190;width:14;height:2" coordorigin="6849,6190" coordsize="14,2">
              <v:shape style="position:absolute;left:6849;top:6190;width:14;height:2" coordorigin="6849,6190" coordsize="14,0" path="m6849,6190l6864,6190e" filled="f" stroked="t" strokeweight=".36pt" strokecolor="#000000">
                <v:path arrowok="t"/>
              </v:shape>
            </v:group>
            <v:group style="position:absolute;left:6857;top:6438;width:14;height:2" coordorigin="6857,6438" coordsize="14,2">
              <v:shape style="position:absolute;left:6857;top:6438;width:14;height:2" coordorigin="6857,6438" coordsize="14,0" path="m6857,6438l6871,6438e" filled="f" stroked="t" strokeweight=".36pt" strokecolor="#000000">
                <v:path arrowok="t"/>
              </v:shape>
            </v:group>
            <v:group style="position:absolute;left:6875;top:6175;width:2;height:112" coordorigin="6875,6175" coordsize="2,112">
              <v:shape style="position:absolute;left:6875;top:6175;width:2;height:112" coordorigin="6875,6175" coordsize="0,112" path="m6875,6287l6875,6175e" filled="f" stroked="t" strokeweight=".72pt" strokecolor="#000000">
                <v:path arrowok="t"/>
              </v:shape>
            </v:group>
            <v:group style="position:absolute;left:6875;top:8373;width:14;height:2" coordorigin="6875,8373" coordsize="14,2">
              <v:shape style="position:absolute;left:6875;top:8373;width:14;height:2" coordorigin="6875,8373" coordsize="14,0" path="m6875,8373l6889,8373e" filled="f" stroked="t" strokeweight=".9pt" strokecolor="#000000">
                <v:path arrowok="t"/>
              </v:shape>
            </v:group>
            <v:group style="position:absolute;left:6893;top:6373;width:2;height:104" coordorigin="6893,6373" coordsize="2,104">
              <v:shape style="position:absolute;left:6893;top:6373;width:2;height:104" coordorigin="6893,6373" coordsize="0,104" path="m6893,6478l6893,6373e" filled="f" stroked="t" strokeweight=".72pt" strokecolor="#000000">
                <v:path arrowok="t"/>
              </v:shape>
            </v:group>
            <v:group style="position:absolute;left:6907;top:6229;width:2;height:76" coordorigin="6907,6229" coordsize="2,76">
              <v:shape style="position:absolute;left:6907;top:6229;width:2;height:76" coordorigin="6907,6229" coordsize="0,76" path="m6907,6229l6907,6305e" filled="f" stroked="t" strokeweight=".72pt" strokecolor="#000000">
                <v:path arrowok="t"/>
              </v:shape>
            </v:group>
            <v:group style="position:absolute;left:6911;top:6206;width:14;height:2" coordorigin="6911,6206" coordsize="14,2">
              <v:shape style="position:absolute;left:6911;top:6206;width:14;height:2" coordorigin="6911,6206" coordsize="14,0" path="m6911,6206l6925,6206e" filled="f" stroked="t" strokeweight=".54pt" strokecolor="#000000">
                <v:path arrowok="t"/>
              </v:shape>
            </v:group>
            <v:group style="position:absolute;left:6936;top:6391;width:2;height:122" coordorigin="6936,6391" coordsize="2,122">
              <v:shape style="position:absolute;left:6936;top:6391;width:2;height:122" coordorigin="6936,6391" coordsize="0,122" path="m6936,6391l6936,6514e" filled="f" stroked="t" strokeweight=".72pt" strokecolor="#000000">
                <v:path arrowok="t"/>
              </v:shape>
            </v:group>
            <v:group style="position:absolute;left:6936;top:6370;width:14;height:2" coordorigin="6936,6370" coordsize="14,2">
              <v:shape style="position:absolute;left:6936;top:6370;width:14;height:2" coordorigin="6936,6370" coordsize="14,0" path="m6936,6370l6950,6370e" filled="f" stroked="t" strokeweight=".36pt" strokecolor="#000000">
                <v:path arrowok="t"/>
              </v:shape>
            </v:group>
            <v:group style="position:absolute;left:6882;top:6330;width:11;height:29" coordorigin="6882,6330" coordsize="11,29">
              <v:shape style="position:absolute;left:6882;top:6330;width:11;height:29" coordorigin="6882,6330" coordsize="11,29" path="m6882,6359l6893,6330e" filled="f" stroked="t" strokeweight=".72pt" strokecolor="#000000">
                <v:path arrowok="t"/>
              </v:shape>
            </v:group>
            <v:group style="position:absolute;left:8822;top:4894;width:22;height:22" coordorigin="8822,4894" coordsize="22,22">
              <v:shape style="position:absolute;left:8822;top:4894;width:22;height:22" coordorigin="8822,4894" coordsize="22,22" path="m8844,4894l8826,4912,8822,4915e" filled="f" stroked="t" strokeweight=".72pt" strokecolor="#000000">
                <v:path arrowok="t"/>
              </v:shape>
            </v:group>
            <v:group style="position:absolute;left:6770;top:6082;width:18;height:7" coordorigin="6770,6082" coordsize="18,7">
              <v:shape style="position:absolute;left:6770;top:6082;width:18;height:7" coordorigin="6770,6082" coordsize="18,7" path="m6770,6082l6788,6089e" filled="f" stroked="t" strokeweight=".72pt" strokecolor="#000000">
                <v:path arrowok="t"/>
              </v:shape>
            </v:group>
            <v:group style="position:absolute;left:6875;top:6175;width:43;height:25" coordorigin="6875,6175" coordsize="43,25">
              <v:shape style="position:absolute;left:6875;top:6175;width:43;height:25" coordorigin="6875,6175" coordsize="43,25" path="m6875,6175l6918,6200e" filled="f" stroked="t" strokeweight=".72pt" strokecolor="#000000">
                <v:path arrowok="t"/>
              </v:shape>
            </v:group>
            <v:group style="position:absolute;left:6900;top:6330;width:43;height:36" coordorigin="6900,6330" coordsize="43,36">
              <v:shape style="position:absolute;left:6900;top:6330;width:43;height:36" coordorigin="6900,6330" coordsize="43,36" path="m6900,6330l6943,6366e" filled="f" stroked="t" strokeweight=".72pt" strokecolor="#000000">
                <v:path arrowok="t"/>
              </v:shape>
            </v:group>
            <v:group style="position:absolute;left:6623;top:6125;width:36;height:32" coordorigin="6623,6125" coordsize="36,32">
              <v:shape style="position:absolute;left:6623;top:6125;width:36;height:32" coordorigin="6623,6125" coordsize="36,32" path="m6623,6125l6659,6157e" filled="f" stroked="t" strokeweight=".72pt" strokecolor="#000000">
                <v:path arrowok="t"/>
              </v:shape>
            </v:group>
            <v:group style="position:absolute;left:6788;top:6254;width:32;height:32" coordorigin="6788,6254" coordsize="32,32">
              <v:shape style="position:absolute;left:6788;top:6254;width:32;height:32" coordorigin="6788,6254" coordsize="32,32" path="m6788,6254l6821,6287e" filled="f" stroked="t" strokeweight=".72pt" strokecolor="#000000">
                <v:path arrowok="t"/>
              </v:shape>
            </v:group>
            <v:group style="position:absolute;left:6727;top:6193;width:36;height:36" coordorigin="6727,6193" coordsize="36,36">
              <v:shape style="position:absolute;left:6727;top:6193;width:36;height:36" coordorigin="6727,6193" coordsize="36,36" path="m6763,6229l6727,6193e" filled="f" stroked="t" strokeweight=".72pt" strokecolor="#000000">
                <v:path arrowok="t"/>
              </v:shape>
            </v:group>
            <v:group style="position:absolute;left:8822;top:8263;width:7;height:7" coordorigin="8822,8263" coordsize="7,7">
              <v:shape style="position:absolute;left:8822;top:8263;width:7;height:7" coordorigin="8822,8263" coordsize="7,7" path="m8829,8270l8826,8270,8826,8267,8822,8263e" filled="f" stroked="t" strokeweight=".72pt" strokecolor="#000000">
                <v:path arrowok="t"/>
              </v:shape>
            </v:group>
            <v:group style="position:absolute;left:8826;top:8270;width:18;height:14" coordorigin="8826,8270" coordsize="18,14">
              <v:shape style="position:absolute;left:8826;top:8270;width:18;height:14" coordorigin="8826,8270" coordsize="18,14" path="m8826,8270l8844,8285e" filled="f" stroked="t" strokeweight=".72pt" strokecolor="#000000">
                <v:path arrowok="t"/>
              </v:shape>
            </v:group>
            <v:group style="position:absolute;left:6821;top:6229;width:29;height:25" coordorigin="6821,6229" coordsize="29,25">
              <v:shape style="position:absolute;left:6821;top:6229;width:29;height:25" coordorigin="6821,6229" coordsize="29,25" path="m6821,6229l6849,6254e" filled="f" stroked="t" strokeweight=".72pt" strokecolor="#000000">
                <v:path arrowok="t"/>
              </v:shape>
            </v:group>
            <v:group style="position:absolute;left:6839;top:6168;width:18;height:18" coordorigin="6839,6168" coordsize="18,18">
              <v:shape style="position:absolute;left:6839;top:6168;width:18;height:18" coordorigin="6839,6168" coordsize="18,18" path="m6839,6168l6857,6186e" filled="f" stroked="t" strokeweight=".72pt" strokecolor="#000000">
                <v:path arrowok="t"/>
              </v:shape>
            </v:group>
            <v:group style="position:absolute;left:6907;top:6114;width:43;height:43" coordorigin="6907,6114" coordsize="43,43">
              <v:shape style="position:absolute;left:6907;top:6114;width:43;height:43" coordorigin="6907,6114" coordsize="43,43" path="m6907,6114l6950,6157e" filled="f" stroked="t" strokeweight=".72pt" strokecolor="#000000">
                <v:path arrowok="t"/>
              </v:shape>
            </v:group>
            <v:group style="position:absolute;left:6849;top:6409;width:14;height:25" coordorigin="6849,6409" coordsize="14,25">
              <v:shape style="position:absolute;left:6849;top:6409;width:14;height:25" coordorigin="6849,6409" coordsize="14,25" path="m6849,6409l6864,6434e" filled="f" stroked="t" strokeweight=".72pt" strokecolor="#000000">
                <v:path arrowok="t"/>
              </v:shape>
            </v:group>
            <v:group style="position:absolute;left:6734;top:6082;width:18;height:25" coordorigin="6734,6082" coordsize="18,25">
              <v:shape style="position:absolute;left:6734;top:6082;width:18;height:25" coordorigin="6734,6082" coordsize="18,25" path="m6752,6107l6734,6082e" filled="f" stroked="t" strokeweight=".72pt" strokecolor="#000000">
                <v:path arrowok="t"/>
              </v:shape>
            </v:group>
            <v:group style="position:absolute;left:6788;top:6089;width:18;height:25" coordorigin="6788,6089" coordsize="18,25">
              <v:shape style="position:absolute;left:6788;top:6089;width:18;height:25" coordorigin="6788,6089" coordsize="18,25" path="m6788,6089l6806,6114e" filled="f" stroked="t" strokeweight=".72pt" strokecolor="#000000">
                <v:path arrowok="t"/>
              </v:shape>
            </v:group>
            <v:group style="position:absolute;left:6659;top:6150;width:7;height:18" coordorigin="6659,6150" coordsize="7,18">
              <v:shape style="position:absolute;left:6659;top:6150;width:7;height:18" coordorigin="6659,6150" coordsize="7,18" path="m6666,6168l6659,6150e" filled="f" stroked="t" strokeweight=".72pt" strokecolor="#000000">
                <v:path arrowok="t"/>
              </v:shape>
            </v:group>
            <v:group style="position:absolute;left:6821;top:6442;width:11;height:18" coordorigin="6821,6442" coordsize="11,18">
              <v:shape style="position:absolute;left:6821;top:6442;width:11;height:18" coordorigin="6821,6442" coordsize="11,18" path="m6831,6460l6821,6442e" filled="f" stroked="t" strokeweight=".72pt" strokecolor="#000000">
                <v:path arrowok="t"/>
              </v:shape>
            </v:group>
            <v:group style="position:absolute;left:6864;top:6528;width:11;height:18" coordorigin="6864,6528" coordsize="11,18">
              <v:shape style="position:absolute;left:6864;top:6528;width:11;height:18" coordorigin="6864,6528" coordsize="11,18" path="m6875,6546l6864,6528e" filled="f" stroked="t" strokeweight=".72pt" strokecolor="#000000">
                <v:path arrowok="t"/>
              </v:shape>
            </v:group>
            <v:group style="position:absolute;left:6763;top:6132;width:7;height:18" coordorigin="6763,6132" coordsize="7,18">
              <v:shape style="position:absolute;left:6763;top:6132;width:7;height:18" coordorigin="6763,6132" coordsize="7,18" path="m6770,6150l6763,6132e" filled="f" stroked="t" strokeweight=".72pt" strokecolor="#000000">
                <v:path arrowok="t"/>
              </v:shape>
            </v:group>
            <v:group style="position:absolute;left:6806;top:6391;width:7;height:25" coordorigin="6806,6391" coordsize="7,25">
              <v:shape style="position:absolute;left:6806;top:6391;width:7;height:25" coordorigin="6806,6391" coordsize="7,25" path="m6813,6416l6806,6391e" filled="f" stroked="t" strokeweight=".72pt" strokecolor="#000000">
                <v:path arrowok="t"/>
              </v:shape>
            </v:group>
            <v:group style="position:absolute;left:6752;top:6107;width:11;height:25" coordorigin="6752,6107" coordsize="11,25">
              <v:shape style="position:absolute;left:6752;top:6107;width:11;height:25" coordorigin="6752,6107" coordsize="11,25" path="m6763,6132l6752,6107e" filled="f" stroked="t" strokeweight=".72pt" strokecolor="#000000">
                <v:path arrowok="t"/>
              </v:shape>
            </v:group>
            <v:group style="position:absolute;left:7080;top:8337;width:18;height:2" coordorigin="7080,8337" coordsize="18,2">
              <v:shape style="position:absolute;left:7080;top:8337;width:18;height:2" coordorigin="7080,8337" coordsize="18,0" path="m7080,8337l7098,8337e" filled="f" stroked="t" strokeweight=".18pt" strokecolor="#000000">
                <v:path arrowok="t"/>
              </v:shape>
            </v:group>
            <v:group style="position:absolute;left:7080;top:8420;width:18;height:2" coordorigin="7080,8420" coordsize="18,2">
              <v:shape style="position:absolute;left:7080;top:8420;width:18;height:2" coordorigin="7080,8420" coordsize="18,0" path="m7080,8420l7098,8420e" filled="f" stroked="t" strokeweight=".18pt" strokecolor="#000000">
                <v:path arrowok="t"/>
              </v:shape>
            </v:group>
            <v:group style="position:absolute;left:7289;top:8384;width:14;height:2" coordorigin="7289,8384" coordsize="14,2">
              <v:shape style="position:absolute;left:7289;top:8384;width:14;height:2" coordorigin="7289,8384" coordsize="14,0" path="m7289,8384l7303,8384e" filled="f" stroked="t" strokeweight=".9pt" strokecolor="#000000">
                <v:path arrowok="t"/>
              </v:shape>
            </v:group>
            <v:group style="position:absolute;left:7357;top:8378;width:14;height:2" coordorigin="7357,8378" coordsize="14,2">
              <v:shape style="position:absolute;left:7357;top:8378;width:14;height:2" coordorigin="7357,8378" coordsize="14,0" path="m7357,8378l7371,8378e" filled="f" stroked="t" strokeweight=".36pt" strokecolor="#000000">
                <v:path arrowok="t"/>
              </v:shape>
            </v:group>
            <v:group style="position:absolute;left:2933;top:4944;width:5868;height:2" coordorigin="2933,4944" coordsize="5868,2">
              <v:shape style="position:absolute;left:2933;top:4944;width:5868;height:2" coordorigin="2933,4944" coordsize="5868,0" path="m2933,4944l8801,4944e" filled="f" stroked="t" strokeweight="1.08pt" strokecolor="#000000">
                <v:path arrowok="t"/>
              </v:shape>
            </v:group>
            <v:group style="position:absolute;left:2900;top:4910;width:5933;height:2" coordorigin="2900,4910" coordsize="5933,2">
              <v:shape style="position:absolute;left:2900;top:4910;width:5933;height:2" coordorigin="2900,4910" coordsize="5933,0" path="m2900,4910l8833,4910e" filled="f" stroked="t" strokeweight="1.26pt" strokecolor="#000000">
                <v:path arrowok="t"/>
              </v:shape>
            </v:group>
            <v:group style="position:absolute;left:8914;top:4847;width:2;height:14" coordorigin="8914,4847" coordsize="2,14">
              <v:shape style="position:absolute;left:8914;top:4847;width:2;height:14" coordorigin="8914,4847" coordsize="0,14" path="m8914,4847l8914,4861e" filled="f" stroked="t" strokeweight=".18pt" strokecolor="#000000">
                <v:path arrowok="t"/>
              </v:shape>
            </v:group>
            <v:group style="position:absolute;left:2819;top:4847;width:2;height:14" coordorigin="2819,4847" coordsize="2,14">
              <v:shape style="position:absolute;left:2819;top:4847;width:2;height:14" coordorigin="2819,4847" coordsize="0,14" path="m2819,4847l2819,4861e" filled="f" stroked="t" strokeweight=".18pt" strokecolor="#000000">
                <v:path arrowok="t"/>
              </v:shape>
            </v:group>
            <v:group style="position:absolute;left:2850;top:4823;width:6034;height:2" coordorigin="2850,4823" coordsize="6034,2">
              <v:shape style="position:absolute;left:2850;top:4823;width:6034;height:2" coordorigin="2850,4823" coordsize="6034,0" path="m2850,4823l8883,4823e" filled="f" stroked="t" strokeweight=".9pt" strokecolor="#000000">
                <v:path arrowok="t"/>
              </v:shape>
            </v:group>
            <v:group style="position:absolute;left:8279;top:8360;width:14;height:14" coordorigin="8279,8360" coordsize="14,14">
              <v:shape style="position:absolute;left:8279;top:8360;width:14;height:14" coordorigin="8279,8360" coordsize="14,14" path="m8286,8360l8282,8360,8279,8364,8279,8372,8282,8375,8290,8375,8293,8372,8293,8368,8286,8368,8286,8360xe" filled="t" fillcolor="#000000" stroked="f">
                <v:path arrowok="t"/>
                <v:fill type="solid"/>
              </v:shape>
              <v:shape style="position:absolute;left:8279;top:8360;width:14;height:14" coordorigin="8279,8360" coordsize="14,14" path="m8290,8360l8286,8360,8286,8368,8293,8368,8293,8364,8290,8360xe" filled="t" fillcolor="#000000" stroked="f">
                <v:path arrowok="t"/>
                <v:fill type="solid"/>
              </v:shape>
            </v:group>
            <v:group style="position:absolute;left:8279;top:8382;width:14;height:14" coordorigin="8279,8382" coordsize="14,14">
              <v:shape style="position:absolute;left:8279;top:8382;width:14;height:14" coordorigin="8279,8382" coordsize="14,14" path="m8286,8382l8282,8382,8279,8385,8279,8393,8282,8396,8290,8396,8293,8393,8293,8389,8286,8389,8286,8382xe" filled="t" fillcolor="#000000" stroked="f">
                <v:path arrowok="t"/>
                <v:fill type="solid"/>
              </v:shape>
              <v:shape style="position:absolute;left:8279;top:8382;width:14;height:14" coordorigin="8279,8382" coordsize="14,14" path="m8290,8382l8286,8382,8286,8389,8293,8389,8293,8385,8290,8382xe" filled="t" fillcolor="#000000" stroked="f">
                <v:path arrowok="t"/>
                <v:fill type="solid"/>
              </v:shape>
            </v:group>
            <v:group style="position:absolute;left:8329;top:8360;width:14;height:14" coordorigin="8329,8360" coordsize="14,14">
              <v:shape style="position:absolute;left:8329;top:8360;width:14;height:14" coordorigin="8329,8360" coordsize="14,14" path="m8336,8360l8332,8360,8329,8364,8329,8372,8332,8375,8340,8375,8343,8372,8343,8368,8336,8368,8336,8360xe" filled="t" fillcolor="#000000" stroked="f">
                <v:path arrowok="t"/>
                <v:fill type="solid"/>
              </v:shape>
              <v:shape style="position:absolute;left:8329;top:8360;width:14;height:14" coordorigin="8329,8360" coordsize="14,14" path="m8340,8360l8336,8360,8336,8368,8343,8368,8343,8364,8340,8360xe" filled="t" fillcolor="#000000" stroked="f">
                <v:path arrowok="t"/>
                <v:fill type="solid"/>
              </v:shape>
            </v:group>
            <v:group style="position:absolute;left:8329;top:8382;width:14;height:14" coordorigin="8329,8382" coordsize="14,14">
              <v:shape style="position:absolute;left:8329;top:8382;width:14;height:14" coordorigin="8329,8382" coordsize="14,14" path="m8336,8382l8332,8382,8329,8385,8329,8393,8332,8396,8340,8396,8343,8393,8343,8389,8336,8389,8336,8382xe" filled="t" fillcolor="#000000" stroked="f">
                <v:path arrowok="t"/>
                <v:fill type="solid"/>
              </v:shape>
              <v:shape style="position:absolute;left:8329;top:8382;width:14;height:14" coordorigin="8329,8382" coordsize="14,14" path="m8340,8382l8336,8382,8336,8389,8343,8389,8343,8385,8340,8382xe" filled="t" fillcolor="#000000" stroked="f">
                <v:path arrowok="t"/>
                <v:fill type="solid"/>
              </v:shape>
            </v:group>
            <v:group style="position:absolute;left:8336;top:8378;width:14;height:2" coordorigin="8336,8378" coordsize="14,2">
              <v:shape style="position:absolute;left:8336;top:8378;width:14;height:2" coordorigin="8336,8378" coordsize="14,0" path="m8336,8378l8351,8378e" filled="f" stroked="t" strokeweight=".36pt" strokecolor="#000000">
                <v:path arrowok="t"/>
              </v:shape>
            </v:group>
            <v:group style="position:absolute;left:8793;top:4948;width:2;height:3287" coordorigin="8793,4948" coordsize="2,3287">
              <v:shape style="position:absolute;left:8793;top:4948;width:2;height:3287" coordorigin="8793,4948" coordsize="0,3287" path="m8793,8234l8793,4948e" filled="f" stroked="t" strokeweight=".72pt" strokecolor="#000000">
                <v:path arrowok="t"/>
              </v:shape>
            </v:group>
            <v:group style="position:absolute;left:8801;top:4940;width:2;height:3301" coordorigin="8801,4940" coordsize="2,3301">
              <v:shape style="position:absolute;left:8801;top:4940;width:2;height:3301" coordorigin="8801,4940" coordsize="0,3301" path="m8801,4940l8801,8242e" filled="f" stroked="t" strokeweight=".72pt" strokecolor="#000000">
                <v:path arrowok="t"/>
              </v:shape>
            </v:group>
            <v:group style="position:absolute;left:8822;top:4915;width:2;height:3348" coordorigin="8822,4915" coordsize="2,3348">
              <v:shape style="position:absolute;left:8822;top:4915;width:2;height:3348" coordorigin="8822,4915" coordsize="0,3348" path="m8822,4915l8822,8263e" filled="f" stroked="t" strokeweight=".72pt" strokecolor="#000000">
                <v:path arrowok="t"/>
              </v:shape>
            </v:group>
            <v:group style="position:absolute;left:8826;top:4912;width:2;height:3359" coordorigin="8826,4912" coordsize="2,3359">
              <v:shape style="position:absolute;left:8826;top:4912;width:2;height:3359" coordorigin="8826,4912" coordsize="0,3359" path="m8826,4912l8826,8270e" filled="f" stroked="t" strokeweight=".72pt" strokecolor="#000000">
                <v:path arrowok="t"/>
              </v:shape>
            </v:group>
            <v:group style="position:absolute;left:8829;top:4908;width:2;height:3362" coordorigin="8829,4908" coordsize="2,3362">
              <v:shape style="position:absolute;left:8829;top:4908;width:2;height:3362" coordorigin="8829,4908" coordsize="0,3362" path="m8829,8270l8829,4908e" filled="f" stroked="t" strokeweight=".72pt" strokecolor="#000000">
                <v:path arrowok="t"/>
              </v:shape>
            </v:group>
            <v:group style="position:absolute;left:8833;top:4904;width:2;height:3370" coordorigin="8833,4904" coordsize="2,3370">
              <v:shape style="position:absolute;left:8833;top:4904;width:2;height:3370" coordorigin="8833,4904" coordsize="0,3370" path="m8833,4904l8833,8274e" filled="f" stroked="t" strokeweight=".72pt" strokecolor="#000000">
                <v:path arrowok="t"/>
              </v:shape>
            </v:group>
            <v:group style="position:absolute;left:8851;top:8296;width:2;height:164" coordorigin="8851,8296" coordsize="2,164">
              <v:shape style="position:absolute;left:8851;top:8296;width:2;height:164" coordorigin="8851,8296" coordsize="0,164" path="m8851,8296l8851,8459e" filled="f" stroked="t" strokeweight="2.16pt" strokecolor="#000000">
                <v:path arrowok="t"/>
              </v:shape>
            </v:group>
            <v:group style="position:absolute;left:8847;top:4822;width:2;height:61" coordorigin="8847,4822" coordsize="2,61">
              <v:shape style="position:absolute;left:8847;top:4822;width:2;height:61" coordorigin="8847,4822" coordsize="0,61" path="m8847,4883l8847,4822e" filled="f" stroked="t" strokeweight=".72pt" strokecolor="#000000">
                <v:path arrowok="t"/>
              </v:shape>
            </v:group>
            <v:group style="position:absolute;left:8876;top:8446;width:14;height:2" coordorigin="8876,8446" coordsize="14,2">
              <v:shape style="position:absolute;left:8876;top:8446;width:14;height:2" coordorigin="8876,8446" coordsize="14,0" path="m8876,8446l8891,8446e" filled="f" stroked="t" strokeweight=".288pt" strokecolor="#000000">
                <v:path arrowok="t"/>
              </v:shape>
            </v:group>
            <v:group style="position:absolute;left:5874;top:4822;width:3258;height:2" coordorigin="5874,4822" coordsize="3258,2">
              <v:shape style="position:absolute;left:5874;top:4822;width:3258;height:2" coordorigin="5874,4822" coordsize="3258,0" path="m5874,4822l9132,4822e" filled="f" stroked="t" strokeweight=".288pt" strokecolor="#000000">
                <v:path arrowok="t"/>
              </v:shape>
            </v:group>
            <v:group style="position:absolute;left:8912;top:4854;width:2;height:3560" coordorigin="8912,4854" coordsize="2,3560">
              <v:shape style="position:absolute;left:8912;top:4854;width:2;height:3560" coordorigin="8912,4854" coordsize="0,3560" path="m8912,8414l8912,4854e" filled="f" stroked="t" strokeweight=".72pt" strokecolor="#000000">
                <v:path arrowok="t"/>
              </v:shape>
            </v:group>
            <v:group style="position:absolute;left:8916;top:4854;width:2;height:3560" coordorigin="8916,4854" coordsize="2,3560">
              <v:shape style="position:absolute;left:8916;top:4854;width:2;height:3560" coordorigin="8916,4854" coordsize="0,3560" path="m8916,4854l8916,8414e" filled="f" stroked="t" strokeweight=".72pt" strokecolor="#000000">
                <v:path arrowok="t"/>
              </v:shape>
            </v:group>
            <v:group style="position:absolute;left:9326;top:8447;width:83;height:2" coordorigin="9326,8447" coordsize="83,2">
              <v:shape style="position:absolute;left:9326;top:8447;width:83;height:2" coordorigin="9326,8447" coordsize="83,0" path="m9409,8447l9326,8447e" filled="f" stroked="t" strokeweight=".72pt" strokecolor="#000000">
                <v:path arrowok="t"/>
              </v:shape>
            </v:group>
            <v:group style="position:absolute;left:9323;top:8411;width:184;height:2" coordorigin="9323,8411" coordsize="184,2">
              <v:shape style="position:absolute;left:9323;top:8411;width:184;height:2" coordorigin="9323,8411" coordsize="184,0" path="m9323,8411l9506,8411e" filled="f" stroked="t" strokeweight="1.08pt" strokecolor="#000000">
                <v:path arrowok="t"/>
              </v:shape>
            </v:group>
            <v:group style="position:absolute;left:9326;top:8391;width:180;height:2" coordorigin="9326,8391" coordsize="180,2">
              <v:shape style="position:absolute;left:9326;top:8391;width:180;height:2" coordorigin="9326,8391" coordsize="180,0" path="m9326,8391l9506,8391e" filled="f" stroked="t" strokeweight="1.98pt" strokecolor="#000000">
                <v:path arrowok="t"/>
              </v:shape>
            </v:group>
            <v:group style="position:absolute;left:9315;top:8382;width:14;height:14" coordorigin="9315,8382" coordsize="14,14">
              <v:shape style="position:absolute;left:9315;top:8382;width:14;height:14" coordorigin="9315,8382" coordsize="14,14" path="m9323,8382l9319,8382,9315,8385,9315,8393,9319,8396,9327,8396,9330,8393,9330,8389,9323,8389,9323,8382xe" filled="t" fillcolor="#000000" stroked="f">
                <v:path arrowok="t"/>
                <v:fill type="solid"/>
              </v:shape>
              <v:shape style="position:absolute;left:9315;top:8382;width:14;height:14" coordorigin="9315,8382" coordsize="14,14" path="m9327,8382l9323,8382,9323,8389,9330,8389,9330,8385,9327,8382xe" filled="t" fillcolor="#000000" stroked="f">
                <v:path arrowok="t"/>
                <v:fill type="solid"/>
              </v:shape>
            </v:group>
            <v:group style="position:absolute;left:9315;top:8360;width:14;height:14" coordorigin="9315,8360" coordsize="14,14">
              <v:shape style="position:absolute;left:9315;top:8360;width:14;height:14" coordorigin="9315,8360" coordsize="14,14" path="m9323,8360l9319,8360,9315,8364,9315,8372,9319,8375,9327,8375,9330,8372,9330,8368,9323,8368,9323,8360xe" filled="t" fillcolor="#000000" stroked="f">
                <v:path arrowok="t"/>
                <v:fill type="solid"/>
              </v:shape>
              <v:shape style="position:absolute;left:9315;top:8360;width:14;height:14" coordorigin="9315,8360" coordsize="14,14" path="m9327,8360l9323,8360,9323,8368,9330,8368,9330,8364,9327,8360xe" filled="t" fillcolor="#000000" stroked="f">
                <v:path arrowok="t"/>
                <v:fill type="solid"/>
              </v:shape>
            </v:group>
            <v:group style="position:absolute;left:9312;top:8378;width:14;height:2" coordorigin="9312,8378" coordsize="14,2">
              <v:shape style="position:absolute;left:9312;top:8378;width:14;height:2" coordorigin="9312,8378" coordsize="14,0" path="m9312,8378l9326,8378e" filled="f" stroked="t" strokeweight="1.08pt" strokecolor="#000000">
                <v:path arrowok="t"/>
              </v:shape>
            </v:group>
            <v:group style="position:absolute;left:9315;top:8378;width:14;height:2" coordorigin="9315,8378" coordsize="14,2">
              <v:shape style="position:absolute;left:9315;top:8378;width:14;height:2" coordorigin="9315,8378" coordsize="14,0" path="m9315,8378l9330,8378e" filled="f" stroked="t" strokeweight="1.08pt" strokecolor="#000000">
                <v:path arrowok="t"/>
              </v:shape>
            </v:group>
            <v:group style="position:absolute;left:9323;top:4825;width:2;height:3618" coordorigin="9323,4825" coordsize="2,3618">
              <v:shape style="position:absolute;left:9323;top:4825;width:2;height:3618" coordorigin="9323,4825" coordsize="0,3618" path="m9323,4825l9323,8443e" filled="f" stroked="t" strokeweight=".72pt" strokecolor="#000000">
                <v:path arrowok="t"/>
              </v:shape>
            </v:group>
            <v:group style="position:absolute;left:9326;top:4822;width:2;height:3625" coordorigin="9326,4822" coordsize="2,3625">
              <v:shape style="position:absolute;left:9326;top:4822;width:2;height:3625" coordorigin="9326,4822" coordsize="0,3625" path="m9326,8378l9326,8447,9326,4822,9326,4890e" filled="f" stroked="t" strokeweight=".72pt" strokecolor="#000000">
                <v:path arrowok="t"/>
              </v:shape>
            </v:group>
            <v:group style="position:absolute;left:9508;top:7997;width:2;height:22" coordorigin="9508,7997" coordsize="2,22">
              <v:shape style="position:absolute;left:9508;top:7997;width:2;height:22" coordorigin="9508,7997" coordsize="0,22" path="m9508,7997l9508,8018e" filled="f" stroked="t" strokeweight=".18pt" strokecolor="#000000">
                <v:path arrowok="t"/>
              </v:shape>
            </v:group>
            <v:group style="position:absolute;left:9546;top:7982;width:61;height:2" coordorigin="9546,7982" coordsize="61,2">
              <v:shape style="position:absolute;left:9546;top:7982;width:61;height:2" coordorigin="9546,7982" coordsize="61,0" path="m9546,7982l9607,7982e" filled="f" stroked="t" strokeweight="1.08pt" strokecolor="#000000">
                <v:path arrowok="t"/>
              </v:shape>
            </v:group>
            <v:group style="position:absolute;left:9546;top:7986;width:11;height:2" coordorigin="9546,7986" coordsize="11,2">
              <v:shape style="position:absolute;left:9546;top:7986;width:11;height:2" coordorigin="9546,7986" coordsize="11,0" path="m9557,7986l9546,7986e" filled="f" stroked="t" strokeweight=".72pt" strokecolor="#000000">
                <v:path arrowok="t"/>
              </v:shape>
            </v:group>
            <v:group style="position:absolute;left:9549;top:7975;width:2;height:14" coordorigin="9549,7975" coordsize="2,14">
              <v:shape style="position:absolute;left:9549;top:7975;width:2;height:14" coordorigin="9549,7975" coordsize="0,14" path="m9549,7975l9549,7990e" filled="f" stroked="t" strokeweight=".36pt" strokecolor="#000000">
                <v:path arrowok="t"/>
              </v:shape>
            </v:group>
            <v:group style="position:absolute;left:9506;top:7975;width:133;height:2" coordorigin="9506,7975" coordsize="133,2">
              <v:shape style="position:absolute;left:9506;top:7975;width:133;height:2" coordorigin="9506,7975" coordsize="133,0" path="m9506,7975l9510,7975,9639,7975e" filled="f" stroked="t" strokeweight=".72pt" strokecolor="#000000">
                <v:path arrowok="t"/>
              </v:shape>
            </v:group>
            <v:group style="position:absolute;left:9409;top:7972;width:234;height:2" coordorigin="9409,7972" coordsize="234,2">
              <v:shape style="position:absolute;left:9409;top:7972;width:234;height:2" coordorigin="9409,7972" coordsize="234,0" path="m9639,7972l9510,7972,9506,7972,9409,7972,9639,7972,9643,7972e" filled="f" stroked="t" strokeweight=".72pt" strokecolor="#000000">
                <v:path arrowok="t"/>
              </v:shape>
            </v:group>
            <v:group style="position:absolute;left:9506;top:7887;width:29;height:2" coordorigin="9506,7887" coordsize="29,2">
              <v:shape style="position:absolute;left:9506;top:7887;width:29;height:2" coordorigin="9506,7887" coordsize="29,0" path="m9506,7887l9535,7887e" filled="f" stroked="t" strokeweight=".9pt" strokecolor="#000000">
                <v:path arrowok="t"/>
              </v:shape>
            </v:group>
            <v:group style="position:absolute;left:9506;top:7837;width:108;height:2" coordorigin="9506,7837" coordsize="108,2">
              <v:shape style="position:absolute;left:9506;top:7837;width:108;height:2" coordorigin="9506,7837" coordsize="108,0" path="m9506,7837l9614,7837e" filled="f" stroked="t" strokeweight=".9pt" strokecolor="#000000">
                <v:path arrowok="t"/>
              </v:shape>
            </v:group>
            <v:group style="position:absolute;left:9510;top:7831;width:104;height:2" coordorigin="9510,7831" coordsize="104,2">
              <v:shape style="position:absolute;left:9510;top:7831;width:104;height:2" coordorigin="9510,7831" coordsize="104,0" path="m9510,7831l9614,7831e" filled="f" stroked="t" strokeweight=".72pt" strokecolor="#000000">
                <v:path arrowok="t"/>
              </v:shape>
            </v:group>
            <v:group style="position:absolute;left:9594;top:7813;width:2;height:14" coordorigin="9594,7813" coordsize="2,14">
              <v:shape style="position:absolute;left:9594;top:7813;width:2;height:14" coordorigin="9594,7813" coordsize="0,14" path="m9594,7813l9594,7828e" filled="f" stroked="t" strokeweight=".18pt" strokecolor="#000000">
                <v:path arrowok="t"/>
              </v:shape>
            </v:group>
            <v:group style="position:absolute;left:9508;top:7882;width:2;height:14" coordorigin="9508,7882" coordsize="2,14">
              <v:shape style="position:absolute;left:9508;top:7882;width:2;height:14" coordorigin="9508,7882" coordsize="0,14" path="m9508,7882l9508,7896e" filled="f" stroked="t" strokeweight=".18pt" strokecolor="#000000">
                <v:path arrowok="t"/>
              </v:shape>
            </v:group>
            <v:group style="position:absolute;left:9589;top:7828;width:4;height:4" coordorigin="9589,7828" coordsize="4,4">
              <v:shape style="position:absolute;left:9589;top:7828;width:4;height:4" coordorigin="9589,7828" coordsize="4,4" path="m9593,7831l9589,7828e" filled="f" stroked="t" strokeweight=".72pt" strokecolor="#000000">
                <v:path arrowok="t"/>
              </v:shape>
            </v:group>
            <v:group style="position:absolute;left:9539;top:7882;width:4;height:7" coordorigin="9539,7882" coordsize="4,7">
              <v:shape style="position:absolute;left:9539;top:7882;width:4;height:7" coordorigin="9539,7882" coordsize="4,7" path="m9539,7882l9542,7889e" filled="f" stroked="t" strokeweight=".72pt" strokecolor="#000000">
                <v:path arrowok="t"/>
              </v:shape>
            </v:group>
            <v:group style="position:absolute;left:9607;top:7842;width:4;height:7" coordorigin="9607,7842" coordsize="4,7">
              <v:shape style="position:absolute;left:9607;top:7842;width:4;height:7" coordorigin="9607,7842" coordsize="4,7" path="m9607,7842l9611,7849e" filled="f" stroked="t" strokeweight=".72pt" strokecolor="#000000">
                <v:path arrowok="t"/>
              </v:shape>
            </v:group>
            <v:group style="position:absolute;left:9542;top:7964;width:14;height:14" coordorigin="9542,7964" coordsize="14,14">
              <v:shape style="position:absolute;left:9542;top:7964;width:14;height:14" coordorigin="9542,7964" coordsize="14,14" path="m9549,7964l9545,7964,9542,7968,9542,7976,9545,7979,9553,7979,9557,7976,9557,7972,9549,7972,9549,7964xe" filled="t" fillcolor="#000000" stroked="f">
                <v:path arrowok="t"/>
                <v:fill type="solid"/>
              </v:shape>
              <v:shape style="position:absolute;left:9542;top:7964;width:14;height:14" coordorigin="9542,7964" coordsize="14,14" path="m9553,7964l9549,7964,9549,7972,9557,7972,9557,7968,9553,7964xe" filled="t" fillcolor="#000000" stroked="f">
                <v:path arrowok="t"/>
                <v:fill type="solid"/>
              </v:shape>
            </v:group>
            <v:group style="position:absolute;left:9409;top:4822;width:2;height:3625" coordorigin="9409,4822" coordsize="2,3625">
              <v:shape style="position:absolute;left:9409;top:4822;width:2;height:3625" coordorigin="9409,4822" coordsize="0,3625" path="m9409,4822l9409,8447e" filled="f" stroked="t" strokeweight=".72pt" strokecolor="#000000">
                <v:path arrowok="t"/>
              </v:shape>
            </v:group>
            <v:group style="position:absolute;left:9459;top:5209;width:29;height:2" coordorigin="9459,5209" coordsize="29,2">
              <v:shape style="position:absolute;left:9459;top:5209;width:29;height:2" coordorigin="9459,5209" coordsize="29,0" path="m9459,5209l9488,5209e" filled="f" stroked="t" strokeweight=".18pt" strokecolor="#000000">
                <v:path arrowok="t"/>
              </v:shape>
            </v:group>
            <v:group style="position:absolute;left:9459;top:7964;width:14;height:14" coordorigin="9459,7964" coordsize="14,14">
              <v:shape style="position:absolute;left:9459;top:7964;width:14;height:14" coordorigin="9459,7964" coordsize="14,14" path="m9467,7964l9463,7964,9459,7968,9459,7976,9463,7979,9471,7979,9474,7976,9474,7972,9467,7972,9467,7964xe" filled="t" fillcolor="#000000" stroked="f">
                <v:path arrowok="t"/>
                <v:fill type="solid"/>
              </v:shape>
              <v:shape style="position:absolute;left:9459;top:7964;width:14;height:14" coordorigin="9459,7964" coordsize="14,14" path="m9471,7964l9467,7964,9467,7972,9474,7972,9474,7968,9471,7964xe" filled="t" fillcolor="#000000" stroked="f">
                <v:path arrowok="t"/>
                <v:fill type="solid"/>
              </v:shape>
            </v:group>
            <v:group style="position:absolute;left:9470;top:7964;width:14;height:14" coordorigin="9470,7964" coordsize="14,14">
              <v:shape style="position:absolute;left:9470;top:7964;width:14;height:14" coordorigin="9470,7964" coordsize="14,14" path="m9477,7964l9473,7964,9470,7968,9470,7976,9473,7979,9481,7979,9485,7976,9485,7972,9477,7972,9477,7964xe" filled="t" fillcolor="#000000" stroked="f">
                <v:path arrowok="t"/>
                <v:fill type="solid"/>
              </v:shape>
              <v:shape style="position:absolute;left:9470;top:7964;width:14;height:14" coordorigin="9470,7964" coordsize="14,14" path="m9481,7964l9477,7964,9477,7972,9485,7972,9485,7968,9481,7964xe" filled="t" fillcolor="#000000" stroked="f">
                <v:path arrowok="t"/>
                <v:fill type="solid"/>
              </v:shape>
            </v:group>
            <v:group style="position:absolute;left:9474;top:7964;width:14;height:14" coordorigin="9474,7964" coordsize="14,14">
              <v:shape style="position:absolute;left:9474;top:7964;width:14;height:14" coordorigin="9474,7964" coordsize="14,14" path="m9481,7964l9477,7964,9474,7968,9474,7976,9477,7979,9485,7979,9488,7976,9488,7972,9481,7972,9481,7964xe" filled="t" fillcolor="#000000" stroked="f">
                <v:path arrowok="t"/>
                <v:fill type="solid"/>
              </v:shape>
              <v:shape style="position:absolute;left:9474;top:7964;width:14;height:14" coordorigin="9474,7964" coordsize="14,14" path="m9485,7964l9481,7964,9481,7972,9488,7972,9488,7968,9485,7964xe" filled="t" fillcolor="#000000" stroked="f">
                <v:path arrowok="t"/>
                <v:fill type="solid"/>
              </v:shape>
            </v:group>
            <v:group style="position:absolute;left:9506;top:5290;width:4;height:4" coordorigin="9506,5290" coordsize="4,4">
              <v:shape style="position:absolute;left:9506;top:5290;width:4;height:4" coordorigin="9506,5290" coordsize="4,4" path="m9510,5290l9506,5293e" filled="f" stroked="t" strokeweight=".72pt" strokecolor="#000000">
                <v:path arrowok="t"/>
              </v:shape>
            </v:group>
            <v:group style="position:absolute;left:9591;top:5344;width:2;height:14" coordorigin="9591,5344" coordsize="2,14">
              <v:shape style="position:absolute;left:9591;top:5344;width:2;height:14" coordorigin="9591,5344" coordsize="0,14" path="m9591,5344l9591,5358e" filled="f" stroked="t" strokeweight=".18pt" strokecolor="#000000">
                <v:path arrowok="t"/>
              </v:shape>
            </v:group>
            <v:group style="position:absolute;left:9539;top:5290;width:4;height:7" coordorigin="9539,5290" coordsize="4,7">
              <v:shape style="position:absolute;left:9539;top:5290;width:4;height:7" coordorigin="9539,5290" coordsize="4,7" path="m9539,5297l9542,5290e" filled="f" stroked="t" strokeweight=".72pt" strokecolor="#000000">
                <v:path arrowok="t"/>
              </v:shape>
            </v:group>
            <v:group style="position:absolute;left:9607;top:5333;width:4;height:4" coordorigin="9607,5333" coordsize="4,4">
              <v:shape style="position:absolute;left:9607;top:5333;width:4;height:4" coordorigin="9607,5333" coordsize="4,4" path="m9607,5336l9611,5333e" filled="f" stroked="t" strokeweight=".72pt" strokecolor="#000000">
                <v:path arrowok="t"/>
              </v:shape>
            </v:group>
            <v:group style="position:absolute;left:9594;top:7579;width:2;height:14" coordorigin="9594,7579" coordsize="2,14">
              <v:shape style="position:absolute;left:9594;top:7579;width:2;height:14" coordorigin="9594,7579" coordsize="0,14" path="m9594,7579l9594,7594e" filled="f" stroked="t" strokeweight=".18pt" strokecolor="#000000">
                <v:path arrowok="t"/>
              </v:shape>
            </v:group>
            <v:group style="position:absolute;left:9510;top:7574;width:104;height:2" coordorigin="9510,7574" coordsize="104,2">
              <v:shape style="position:absolute;left:9510;top:7574;width:104;height:2" coordorigin="9510,7574" coordsize="104,0" path="m9510,7574l9614,7574e" filled="f" stroked="t" strokeweight=".9pt" strokecolor="#000000">
                <v:path arrowok="t"/>
              </v:shape>
            </v:group>
            <v:group style="position:absolute;left:9506;top:7568;width:108;height:2" coordorigin="9506,7568" coordsize="108,2">
              <v:shape style="position:absolute;left:9506;top:7568;width:108;height:2" coordorigin="9506,7568" coordsize="108,0" path="m9506,7568l9614,7568e" filled="f" stroked="t" strokeweight=".72pt" strokecolor="#000000">
                <v:path arrowok="t"/>
              </v:shape>
            </v:group>
            <v:group style="position:absolute;left:9506;top:7518;width:29;height:2" coordorigin="9506,7518" coordsize="29,2">
              <v:shape style="position:absolute;left:9506;top:7518;width:29;height:2" coordorigin="9506,7518" coordsize="29,0" path="m9506,7518l9535,7518e" filled="f" stroked="t" strokeweight="1.08pt" strokecolor="#000000">
                <v:path arrowok="t"/>
              </v:shape>
            </v:group>
            <v:group style="position:absolute;left:9539;top:7522;width:68;height:40" coordorigin="9539,7522" coordsize="68,40">
              <v:shape style="position:absolute;left:9539;top:7522;width:68;height:40" coordorigin="9539,7522" coordsize="68,40" path="m9607,7561l9539,7522e" filled="f" stroked="t" strokeweight=".72pt" strokecolor="#000000">
                <v:path arrowok="t"/>
              </v:shape>
            </v:group>
            <v:group style="position:absolute;left:9542;top:7518;width:68;height:40" coordorigin="9542,7518" coordsize="68,40">
              <v:shape style="position:absolute;left:9542;top:7518;width:68;height:40" coordorigin="9542,7518" coordsize="68,40" path="m9611,7558l9542,7518e" filled="f" stroked="t" strokeweight=".72pt" strokecolor="#000000">
                <v:path arrowok="t"/>
              </v:shape>
            </v:group>
            <v:group style="position:absolute;left:9506;top:7568;width:4;height:4" coordorigin="9506,7568" coordsize="4,4">
              <v:shape style="position:absolute;left:9506;top:7568;width:4;height:4" coordorigin="9506,7568" coordsize="4,4" path="m9510,7572l9506,7568e" filled="f" stroked="t" strokeweight=".72pt" strokecolor="#000000">
                <v:path arrowok="t"/>
              </v:shape>
            </v:group>
            <v:group style="position:absolute;left:9506;top:5606;width:4;height:4" coordorigin="9506,5606" coordsize="4,4">
              <v:shape style="position:absolute;left:9506;top:5606;width:4;height:4" coordorigin="9506,5606" coordsize="4,4" path="m9510,5606l9506,5610e" filled="f" stroked="t" strokeweight=".72pt" strokecolor="#000000">
                <v:path arrowok="t"/>
              </v:shape>
            </v:group>
            <v:group style="position:absolute;left:9539;top:5617;width:68;height:40" coordorigin="9539,5617" coordsize="68,40">
              <v:shape style="position:absolute;left:9539;top:5617;width:68;height:40" coordorigin="9539,5617" coordsize="68,40" path="m9539,5657l9607,5617e" filled="f" stroked="t" strokeweight=".72pt" strokecolor="#000000">
                <v:path arrowok="t"/>
              </v:shape>
            </v:group>
            <v:group style="position:absolute;left:9542;top:5621;width:68;height:40" coordorigin="9542,5621" coordsize="68,40">
              <v:shape style="position:absolute;left:9542;top:5621;width:68;height:40" coordorigin="9542,5621" coordsize="68,40" path="m9542,5660l9611,5621e" filled="f" stroked="t" strokeweight=".72pt" strokecolor="#000000">
                <v:path arrowok="t"/>
              </v:shape>
            </v:group>
            <v:group style="position:absolute;left:9503;top:4872;width:2;height:3528" coordorigin="9503,4872" coordsize="2,3528">
              <v:shape style="position:absolute;left:9503;top:4872;width:2;height:3528" coordorigin="9503,4872" coordsize="0,3528" path="m9503,4872l9503,8400e" filled="f" stroked="t" strokeweight=".72pt" strokecolor="#000000">
                <v:path arrowok="t"/>
              </v:shape>
            </v:group>
            <v:group style="position:absolute;left:9499;top:4870;width:14;height:2" coordorigin="9499,4870" coordsize="14,2">
              <v:shape style="position:absolute;left:9499;top:4870;width:14;height:2" coordorigin="9499,4870" coordsize="14,0" path="m9499,4870l9513,4870e" filled="f" stroked="t" strokeweight=".18pt" strokecolor="#000000">
                <v:path arrowok="t"/>
              </v:shape>
            </v:group>
            <v:group style="position:absolute;left:9499;top:7964;width:14;height:14" coordorigin="9499,7964" coordsize="14,14">
              <v:shape style="position:absolute;left:9499;top:7964;width:14;height:14" coordorigin="9499,7964" coordsize="14,14" path="m9506,7964l9502,7964,9499,7968,9499,7976,9502,7979,9510,7979,9513,7976,9513,7972,9506,7972,9506,7964xe" filled="t" fillcolor="#000000" stroked="f">
                <v:path arrowok="t"/>
                <v:fill type="solid"/>
              </v:shape>
              <v:shape style="position:absolute;left:9499;top:7964;width:14;height:14" coordorigin="9499,7964" coordsize="14,14" path="m9510,7964l9506,7964,9506,7972,9513,7972,9513,7968,9510,7964xe" filled="t" fillcolor="#000000" stroked="f">
                <v:path arrowok="t"/>
                <v:fill type="solid"/>
              </v:shape>
            </v:group>
            <v:group style="position:absolute;left:9506;top:4872;width:2;height:3539" coordorigin="9506,4872" coordsize="2,3539">
              <v:shape style="position:absolute;left:9506;top:4872;width:2;height:3539" coordorigin="9506,4872" coordsize="0,3539" path="m9506,4872l9506,8411e" filled="f" stroked="t" strokeweight=".72pt" strokecolor="#000000">
                <v:path arrowok="t"/>
              </v:shape>
            </v:group>
            <v:group style="position:absolute;left:9503;top:7964;width:14;height:14" coordorigin="9503,7964" coordsize="14,14">
              <v:shape style="position:absolute;left:9503;top:7964;width:14;height:14" coordorigin="9503,7964" coordsize="14,14" path="m9510,7964l9506,7964,9503,7968,9503,7976,9506,7979,9514,7979,9517,7976,9517,7972,9510,7972,9510,7964xe" filled="t" fillcolor="#000000" stroked="f">
                <v:path arrowok="t"/>
                <v:fill type="solid"/>
              </v:shape>
              <v:shape style="position:absolute;left:9503;top:7964;width:14;height:14" coordorigin="9503,7964" coordsize="14,14" path="m9514,7964l9510,7964,9510,7972,9517,7972,9517,7968,9514,7964xe" filled="t" fillcolor="#000000" stroked="f">
                <v:path arrowok="t"/>
                <v:fill type="solid"/>
              </v:shape>
            </v:group>
            <v:group style="position:absolute;left:9510;top:5207;width:2;height:2804" coordorigin="9510,5207" coordsize="2,2804">
              <v:shape style="position:absolute;left:9510;top:5207;width:2;height:2804" coordorigin="9510,5207" coordsize="0,2804" path="m9510,5207l9510,8011e" filled="f" stroked="t" strokeweight=".72pt" strokecolor="#000000">
                <v:path arrowok="t"/>
              </v:shape>
            </v:group>
            <v:group style="position:absolute;left:9503;top:7964;width:14;height:14" coordorigin="9503,7964" coordsize="14,14">
              <v:shape style="position:absolute;left:9503;top:7964;width:14;height:14" coordorigin="9503,7964" coordsize="14,14" path="m9510,7964l9506,7964,9503,7968,9503,7976,9506,7979,9514,7979,9517,7976,9517,7972,9510,7972,9510,7964xe" filled="t" fillcolor="#000000" stroked="f">
                <v:path arrowok="t"/>
                <v:fill type="solid"/>
              </v:shape>
              <v:shape style="position:absolute;left:9503;top:7964;width:14;height:14" coordorigin="9503,7964" coordsize="14,14" path="m9514,7964l9510,7964,9510,7972,9517,7972,9517,7968,9514,7964xe" filled="t" fillcolor="#000000" stroked="f">
                <v:path arrowok="t"/>
                <v:fill type="solid"/>
              </v:shape>
            </v:group>
            <v:group style="position:absolute;left:9503;top:5200;width:14;height:14" coordorigin="9503,5200" coordsize="14,14">
              <v:shape style="position:absolute;left:9503;top:5200;width:14;height:14" coordorigin="9503,5200" coordsize="14,14" path="m9510,5200l9506,5200,9503,5203,9503,5211,9506,5214,9514,5214,9517,5211,9517,5207,9510,5207,9510,5200xe" filled="t" fillcolor="#000000" stroked="f">
                <v:path arrowok="t"/>
                <v:fill type="solid"/>
              </v:shape>
              <v:shape style="position:absolute;left:9503;top:5200;width:14;height:14" coordorigin="9503,5200" coordsize="14,14" path="m9514,5200l9510,5200,9510,5207,9517,5207,9517,5203,9514,5200xe" filled="t" fillcolor="#000000" stroked="f">
                <v:path arrowok="t"/>
                <v:fill type="solid"/>
              </v:shape>
            </v:group>
            <v:group style="position:absolute;left:9528;top:5660;width:14;height:2" coordorigin="9528,5660" coordsize="14,2">
              <v:shape style="position:absolute;left:9528;top:5660;width:14;height:2" coordorigin="9528,5660" coordsize="14,0" path="m9528,5660l9542,5660e" filled="f" stroked="t" strokeweight=".36pt" strokecolor="#000000">
                <v:path arrowok="t"/>
              </v:shape>
            </v:group>
            <v:group style="position:absolute;left:9528;top:7518;width:14;height:2" coordorigin="9528,7518" coordsize="14,2">
              <v:shape style="position:absolute;left:9528;top:7518;width:14;height:2" coordorigin="9528,7518" coordsize="14,0" path="m9528,7518l9542,7518e" filled="f" stroked="t" strokeweight=".36pt" strokecolor="#000000">
                <v:path arrowok="t"/>
              </v:shape>
            </v:group>
            <v:group style="position:absolute;left:9528;top:5291;width:14;height:2" coordorigin="9528,5291" coordsize="14,2">
              <v:shape style="position:absolute;left:9528;top:5291;width:14;height:2" coordorigin="9528,5291" coordsize="14,0" path="m9528,5291l9542,5291e" filled="f" stroked="t" strokeweight=".18pt" strokecolor="#000000">
                <v:path arrowok="t"/>
              </v:shape>
            </v:group>
            <v:group style="position:absolute;left:9528;top:7887;width:14;height:2" coordorigin="9528,7887" coordsize="14,2">
              <v:shape style="position:absolute;left:9528;top:7887;width:14;height:2" coordorigin="9528,7887" coordsize="14,0" path="m9528,7887l9542,7887e" filled="f" stroked="t" strokeweight=".18pt" strokecolor="#000000">
                <v:path arrowok="t"/>
              </v:shape>
            </v:group>
            <v:group style="position:absolute;left:9539;top:7981;width:76;height:2" coordorigin="9539,7981" coordsize="76,2">
              <v:shape style="position:absolute;left:9539;top:7981;width:76;height:2" coordorigin="9539,7981" coordsize="76,0" path="m9539,7981l9614,7981e" filled="f" stroked="t" strokeweight=".54pt" strokecolor="#000000">
                <v:path arrowok="t"/>
              </v:shape>
            </v:group>
            <v:group style="position:absolute;left:9542;top:7964;width:14;height:14" coordorigin="9542,7964" coordsize="14,14">
              <v:shape style="position:absolute;left:9542;top:7964;width:14;height:14" coordorigin="9542,7964" coordsize="14,14" path="m9549,7964l9545,7964,9542,7968,9542,7976,9545,7979,9553,7979,9557,7976,9557,7972,9549,7972,9549,7964xe" filled="t" fillcolor="#000000" stroked="f">
                <v:path arrowok="t"/>
                <v:fill type="solid"/>
              </v:shape>
              <v:shape style="position:absolute;left:9542;top:7964;width:14;height:14" coordorigin="9542,7964" coordsize="14,14" path="m9553,7964l9549,7964,9549,7972,9557,7972,9557,7968,9553,7964xe" filled="t" fillcolor="#000000" stroked="f">
                <v:path arrowok="t"/>
                <v:fill type="solid"/>
              </v:shape>
            </v:group>
            <v:group style="position:absolute;left:9546;top:7964;width:14;height:14" coordorigin="9546,7964" coordsize="14,14">
              <v:shape style="position:absolute;left:9546;top:7964;width:14;height:14" coordorigin="9546,7964" coordsize="14,14" path="m9553,7964l9549,7964,9546,7968,9546,7976,9549,7979,9557,7979,9560,7976,9560,7972,9553,7972,9553,7964xe" filled="t" fillcolor="#000000" stroked="f">
                <v:path arrowok="t"/>
                <v:fill type="solid"/>
              </v:shape>
              <v:shape style="position:absolute;left:9546;top:7964;width:14;height:14" coordorigin="9546,7964" coordsize="14,14" path="m9557,7964l9553,7964,9553,7972,9560,7972,9560,7968,9557,7964xe" filled="t" fillcolor="#000000" stroked="f">
                <v:path arrowok="t"/>
                <v:fill type="solid"/>
              </v:shape>
            </v:group>
            <v:group style="position:absolute;left:9546;top:7984;width:14;height:2" coordorigin="9546,7984" coordsize="14,2">
              <v:shape style="position:absolute;left:9546;top:7984;width:14;height:2" coordorigin="9546,7984" coordsize="14,0" path="m9546,7984l9560,7984e" filled="f" stroked="t" strokeweight=".18pt" strokecolor="#000000">
                <v:path arrowok="t"/>
              </v:shape>
            </v:group>
            <v:group style="position:absolute;left:9506;top:5612;width:108;height:2" coordorigin="9506,5612" coordsize="108,2">
              <v:shape style="position:absolute;left:9506;top:5612;width:108;height:2" coordorigin="9506,5612" coordsize="108,0" path="m9506,5612l9614,5612e" filled="f" stroked="t" strokeweight=".9pt" strokecolor="#000000">
                <v:path arrowok="t"/>
              </v:shape>
            </v:group>
            <v:group style="position:absolute;left:9575;top:7570;width:22;height:2" coordorigin="9575,7570" coordsize="22,2">
              <v:shape style="position:absolute;left:9575;top:7570;width:22;height:2" coordorigin="9575,7570" coordsize="22,0" path="m9575,7570l9596,7570e" filled="f" stroked="t" strokeweight=".18pt" strokecolor="#000000">
                <v:path arrowok="t"/>
              </v:shape>
            </v:group>
            <v:group style="position:absolute;left:9510;top:5349;width:104;height:2" coordorigin="9510,5349" coordsize="104,2">
              <v:shape style="position:absolute;left:9510;top:5349;width:104;height:2" coordorigin="9510,5349" coordsize="104,0" path="m9510,5349l9614,5349e" filled="f" stroked="t" strokeweight=".9pt" strokecolor="#000000">
                <v:path arrowok="t"/>
              </v:shape>
            </v:group>
            <v:group style="position:absolute;left:9575;top:7835;width:14;height:2" coordorigin="9575,7835" coordsize="14,2">
              <v:shape style="position:absolute;left:9575;top:7835;width:14;height:2" coordorigin="9575,7835" coordsize="14,0" path="m9575,7835l9589,7835e" filled="f" stroked="t" strokeweight=".36pt" strokecolor="#000000">
                <v:path arrowok="t"/>
              </v:shape>
            </v:group>
            <v:group style="position:absolute;left:9593;top:5362;width:2;height:230" coordorigin="9593,5362" coordsize="2,230">
              <v:shape style="position:absolute;left:9593;top:5362;width:2;height:230" coordorigin="9593,5362" coordsize="0,230" path="m9593,5362l9593,5592e" filled="f" stroked="t" strokeweight=".72pt" strokecolor="#000000">
                <v:path arrowok="t"/>
              </v:shape>
            </v:group>
            <v:group style="position:absolute;left:9593;top:7586;width:2;height:234" coordorigin="9593,7586" coordsize="2,234">
              <v:shape style="position:absolute;left:9593;top:7586;width:2;height:234" coordorigin="9593,7586" coordsize="0,234" path="m9593,7586l9593,7820e" filled="f" stroked="t" strokeweight=".72pt" strokecolor="#000000">
                <v:path arrowok="t"/>
              </v:shape>
            </v:group>
            <v:group style="position:absolute;left:9596;top:5362;width:2;height:230" coordorigin="9596,5362" coordsize="2,230">
              <v:shape style="position:absolute;left:9596;top:5362;width:2;height:230" coordorigin="9596,5362" coordsize="0,230" path="m9596,5362l9596,5592e" filled="f" stroked="t" strokeweight=".72pt" strokecolor="#000000">
                <v:path arrowok="t"/>
              </v:shape>
            </v:group>
            <v:group style="position:absolute;left:9596;top:7586;width:2;height:234" coordorigin="9596,7586" coordsize="2,234">
              <v:shape style="position:absolute;left:9596;top:7586;width:2;height:234" coordorigin="9596,7586" coordsize="0,234" path="m9596,7586l9596,7820e" filled="f" stroked="t" strokeweight=".72pt" strokecolor="#000000">
                <v:path arrowok="t"/>
              </v:shape>
            </v:group>
            <v:group style="position:absolute;left:9593;top:7964;width:14;height:14" coordorigin="9593,7964" coordsize="14,14">
              <v:shape style="position:absolute;left:9593;top:7964;width:14;height:14" coordorigin="9593,7964" coordsize="14,14" path="m9604,7964l9596,7964,9593,7968,9593,7976,9596,7979,9604,7979,9607,7976,9607,7968,9604,7964xe" filled="t" fillcolor="#000000" stroked="f">
                <v:path arrowok="t"/>
                <v:fill type="solid"/>
              </v:shape>
            </v:group>
            <v:group style="position:absolute;left:9474;top:7964;width:14;height:14" coordorigin="9474,7964" coordsize="14,14">
              <v:shape style="position:absolute;left:9474;top:7964;width:14;height:14" coordorigin="9474,7964" coordsize="14,14" path="m9481,7964l9477,7964,9474,7968,9474,7976,9477,7979,9485,7979,9488,7976,9488,7972,9481,7972,9481,7964xe" filled="t" fillcolor="#000000" stroked="f">
                <v:path arrowok="t"/>
                <v:fill type="solid"/>
              </v:shape>
              <v:shape style="position:absolute;left:9474;top:7964;width:14;height:14" coordorigin="9474,7964" coordsize="14,14" path="m9485,7964l9481,7964,9481,7972,9488,7972,9488,7968,9485,7964xe" filled="t" fillcolor="#000000" stroked="f">
                <v:path arrowok="t"/>
                <v:fill type="solid"/>
              </v:shape>
            </v:group>
            <v:group style="position:absolute;left:9614;top:7568;width:2;height:266" coordorigin="9614,7568" coordsize="2,266">
              <v:shape style="position:absolute;left:9614;top:7568;width:2;height:266" coordorigin="9614,7568" coordsize="0,266" path="m9614,7568l9614,7835e" filled="f" stroked="t" strokeweight=".72pt" strokecolor="#000000">
                <v:path arrowok="t"/>
              </v:shape>
            </v:group>
            <v:group style="position:absolute;left:9607;top:5344;width:2;height:270" coordorigin="9607,5344" coordsize="2,270">
              <v:shape style="position:absolute;left:9607;top:5344;width:2;height:270" coordorigin="9607,5344" coordsize="0,270" path="m9607,5344l9607,5614e" filled="f" stroked="t" strokeweight="1.44pt" strokecolor="#000000">
                <v:path arrowok="t"/>
              </v:shape>
            </v:group>
            <v:group style="position:absolute;left:9639;top:5207;width:2;height:2768" coordorigin="9639,5207" coordsize="2,2768">
              <v:shape style="position:absolute;left:9639;top:5207;width:2;height:2768" coordorigin="9639,5207" coordsize="0,2768" path="m9639,5207l9639,5210,9639,7972,9639,7975e" filled="f" stroked="t" strokeweight=".72pt" strokecolor="#000000">
                <v:path arrowok="t"/>
              </v:shape>
            </v:group>
            <v:group style="position:absolute;left:9643;top:5210;width:2;height:2761" coordorigin="9643,5210" coordsize="2,2761">
              <v:shape style="position:absolute;left:9643;top:5210;width:2;height:2761" coordorigin="9643,5210" coordsize="0,2761" path="m9643,7972l9643,5210e" filled="f" stroked="t" strokeweight=".72pt" strokecolor="#000000">
                <v:path arrowok="t"/>
              </v:shape>
            </v:group>
            <v:group style="position:absolute;left:9593;top:7964;width:14;height:14" coordorigin="9593,7964" coordsize="14,14">
              <v:shape style="position:absolute;left:9593;top:7964;width:14;height:14" coordorigin="9593,7964" coordsize="14,14" path="m9600,7964l9596,7964,9593,7968,9593,7976,9596,7979,9604,7979,9607,7976,9607,7972,9600,7972,9600,7964xe" filled="t" fillcolor="#000000" stroked="f">
                <v:path arrowok="t"/>
                <v:fill type="solid"/>
              </v:shape>
              <v:shape style="position:absolute;left:9593;top:7964;width:14;height:14" coordorigin="9593,7964" coordsize="14,14" path="m9604,7964l9600,7964,9600,7972,9607,7972,9607,7968,9604,7964xe" filled="t" fillcolor="#000000" stroked="f">
                <v:path arrowok="t"/>
                <v:fill type="solid"/>
              </v:shape>
            </v:group>
            <v:group style="position:absolute;left:9539;top:7518;width:4;height:4" coordorigin="9539,7518" coordsize="4,4">
              <v:shape style="position:absolute;left:9539;top:7518;width:4;height:4" coordorigin="9539,7518" coordsize="4,4" path="m9539,7522l9542,7518e" filled="f" stroked="t" strokeweight=".72pt" strokecolor="#000000">
                <v:path arrowok="t"/>
              </v:shape>
            </v:group>
            <v:group style="position:absolute;left:9539;top:5657;width:4;height:4" coordorigin="9539,5657" coordsize="4,4">
              <v:shape style="position:absolute;left:9539;top:5657;width:4;height:4" coordorigin="9539,5657" coordsize="4,4" path="m9539,5657l9542,5660e" filled="f" stroked="t" strokeweight=".72pt" strokecolor="#000000">
                <v:path arrowok="t"/>
              </v:shape>
            </v:group>
            <v:group style="position:absolute;left:9607;top:7558;width:4;height:4" coordorigin="9607,7558" coordsize="4,4">
              <v:shape style="position:absolute;left:9607;top:7558;width:4;height:4" coordorigin="9607,7558" coordsize="4,4" path="m9607,7561l9611,7558e" filled="f" stroked="t" strokeweight=".72pt" strokecolor="#000000">
                <v:path arrowok="t"/>
              </v:shape>
            </v:group>
            <v:group style="position:absolute;left:9506;top:7514;width:4;height:4" coordorigin="9506,7514" coordsize="4,4">
              <v:shape style="position:absolute;left:9506;top:7514;width:4;height:4" coordorigin="9506,7514" coordsize="4,4" path="m9506,7518l9510,7514e" filled="f" stroked="t" strokeweight=".72pt" strokecolor="#000000">
                <v:path arrowok="t"/>
              </v:shape>
            </v:group>
            <v:group style="position:absolute;left:9506;top:5660;width:4;height:4" coordorigin="9506,5660" coordsize="4,4">
              <v:shape style="position:absolute;left:9506;top:5660;width:4;height:4" coordorigin="9506,5660" coordsize="4,4" path="m9506,5660l9510,5664e" filled="f" stroked="t" strokeweight=".72pt" strokecolor="#000000">
                <v:path arrowok="t"/>
              </v:shape>
            </v:group>
            <v:group style="position:absolute;left:9607;top:5617;width:4;height:4" coordorigin="9607,5617" coordsize="4,4">
              <v:shape style="position:absolute;left:9607;top:5617;width:4;height:4" coordorigin="9607,5617" coordsize="4,4" path="m9607,5617l9611,5621e" filled="f" stroked="t" strokeweight=".72pt" strokecolor="#000000">
                <v:path arrowok="t"/>
              </v:shape>
            </v:group>
            <v:group style="position:absolute;left:9591;top:7568;width:2;height:14" coordorigin="9591,7568" coordsize="2,14">
              <v:shape style="position:absolute;left:9591;top:7568;width:2;height:14" coordorigin="9591,7568" coordsize="0,14" path="m9591,7568l9591,7583e" filled="f" stroked="t" strokeweight=".18pt" strokecolor="#000000">
                <v:path arrowok="t"/>
              </v:shape>
            </v:group>
            <v:group style="position:absolute;left:9591;top:5596;width:2;height:14" coordorigin="9591,5596" coordsize="2,14">
              <v:shape style="position:absolute;left:9591;top:5596;width:2;height:14" coordorigin="9591,5596" coordsize="0,14" path="m9591,5596l9591,5610e" filled="f" stroked="t" strokeweight=".18pt" strokecolor="#000000">
                <v:path arrowok="t"/>
              </v:shape>
            </v:group>
            <v:group style="position:absolute;left:9506;top:7831;width:4;height:4" coordorigin="9506,7831" coordsize="4,4">
              <v:shape style="position:absolute;left:9506;top:7831;width:4;height:4" coordorigin="9506,7831" coordsize="4,4" path="m9510,7831l9506,7835e" filled="f" stroked="t" strokeweight=".72pt" strokecolor="#000000">
                <v:path arrowok="t"/>
              </v:shape>
            </v:group>
            <v:group style="position:absolute;left:9506;top:5344;width:4;height:4" coordorigin="9506,5344" coordsize="4,4">
              <v:shape style="position:absolute;left:9506;top:5344;width:4;height:4" coordorigin="9506,5344" coordsize="4,4" path="m9510,5347l9506,5344e" filled="f" stroked="t" strokeweight=".72pt" strokecolor="#000000">
                <v:path arrowok="t"/>
              </v:shape>
            </v:group>
            <v:group style="position:absolute;left:9539;top:7842;width:68;height:40" coordorigin="9539,7842" coordsize="68,40">
              <v:shape style="position:absolute;left:9539;top:7842;width:68;height:40" coordorigin="9539,7842" coordsize="68,40" path="m9539,7882l9607,7842e" filled="f" stroked="t" strokeweight=".72pt" strokecolor="#000000">
                <v:path arrowok="t"/>
              </v:shape>
            </v:group>
            <v:group style="position:absolute;left:9542;top:7849;width:68;height:40" coordorigin="9542,7849" coordsize="68,40">
              <v:shape style="position:absolute;left:9542;top:7849;width:68;height:40" coordorigin="9542,7849" coordsize="68,40" path="m9542,7889l9611,7849e" filled="f" stroked="t" strokeweight=".72pt" strokecolor="#000000">
                <v:path arrowok="t"/>
              </v:shape>
            </v:group>
            <v:group style="position:absolute;left:9510;top:5664;width:25;height:2" coordorigin="9510,5664" coordsize="25,2">
              <v:shape style="position:absolute;left:9510;top:5664;width:25;height:2" coordorigin="9510,5664" coordsize="25,0" path="m9510,5664l9535,5664e" filled="f" stroked="t" strokeweight=".72pt" strokecolor="#000000">
                <v:path arrowok="t"/>
              </v:shape>
            </v:group>
            <v:group style="position:absolute;left:9506;top:5657;width:29;height:2" coordorigin="9506,5657" coordsize="29,2">
              <v:shape style="position:absolute;left:9506;top:5657;width:29;height:2" coordorigin="9506,5657" coordsize="29,0" path="m9506,5657l9535,5657e" filled="f" stroked="t" strokeweight=".72pt" strokecolor="#000000">
                <v:path arrowok="t"/>
              </v:shape>
            </v:group>
            <v:group style="position:absolute;left:9510;top:5606;width:104;height:2" coordorigin="9510,5606" coordsize="104,2">
              <v:shape style="position:absolute;left:9510;top:5606;width:104;height:2" coordorigin="9510,5606" coordsize="104,0" path="m9510,5606l9614,5606e" filled="f" stroked="t" strokeweight=".72pt" strokecolor="#000000">
                <v:path arrowok="t"/>
              </v:shape>
            </v:group>
            <v:group style="position:absolute;left:9594;top:5585;width:2;height:14" coordorigin="9594,5585" coordsize="2,14">
              <v:shape style="position:absolute;left:9594;top:5585;width:2;height:14" coordorigin="9594,5585" coordsize="0,14" path="m9594,5585l9594,5599e" filled="f" stroked="t" strokeweight=".18pt" strokecolor="#000000">
                <v:path arrowok="t"/>
              </v:shape>
            </v:group>
            <v:group style="position:absolute;left:9557;top:7979;width:18;height:11" coordorigin="9557,7979" coordsize="18,11">
              <v:shape style="position:absolute;left:9557;top:7979;width:18;height:11" coordorigin="9557,7979" coordsize="18,11" path="m9575,7979l9557,7990e" filled="f" stroked="t" strokeweight=".72pt" strokecolor="#000000">
                <v:path arrowok="t"/>
              </v:shape>
            </v:group>
            <v:group style="position:absolute;left:9539;top:5297;width:68;height:40" coordorigin="9539,5297" coordsize="68,40">
              <v:shape style="position:absolute;left:9539;top:5297;width:68;height:40" coordorigin="9539,5297" coordsize="68,40" path="m9607,5336l9539,5297e" filled="f" stroked="t" strokeweight=".72pt" strokecolor="#000000">
                <v:path arrowok="t"/>
              </v:shape>
            </v:group>
            <v:group style="position:absolute;left:9542;top:5290;width:68;height:43" coordorigin="9542,5290" coordsize="68,43">
              <v:shape style="position:absolute;left:9542;top:5290;width:68;height:43" coordorigin="9542,5290" coordsize="68,43" path="m9611,5333l9542,5290e" filled="f" stroked="t" strokeweight=".72pt" strokecolor="#000000">
                <v:path arrowok="t"/>
              </v:shape>
            </v:group>
            <v:group style="position:absolute;left:9594;top:5354;width:2;height:14" coordorigin="9594,5354" coordsize="2,14">
              <v:shape style="position:absolute;left:9594;top:5354;width:2;height:14" coordorigin="9594,5354" coordsize="0,14" path="m9594,5354l9594,5369e" filled="f" stroked="t" strokeweight=".18pt" strokecolor="#000000">
                <v:path arrowok="t"/>
              </v:shape>
            </v:group>
            <v:group style="position:absolute;left:9506;top:5342;width:108;height:2" coordorigin="9506,5342" coordsize="108,2">
              <v:shape style="position:absolute;left:9506;top:5342;width:108;height:2" coordorigin="9506,5342" coordsize="108,0" path="m9506,5342l9614,5342e" filled="f" stroked="t" strokeweight=".9pt" strokecolor="#000000">
                <v:path arrowok="t"/>
              </v:shape>
            </v:group>
            <v:group style="position:absolute;left:9506;top:5291;width:29;height:2" coordorigin="9506,5291" coordsize="29,2">
              <v:shape style="position:absolute;left:9506;top:5291;width:29;height:2" coordorigin="9506,5291" coordsize="29,0" path="m9506,5291l9535,5291e" filled="f" stroked="t" strokeweight=".9pt" strokecolor="#000000">
                <v:path arrowok="t"/>
              </v:shape>
            </v:group>
            <v:group style="position:absolute;left:9409;top:5210;width:234;height:2" coordorigin="9409,5210" coordsize="234,2">
              <v:shape style="position:absolute;left:9409;top:5210;width:234;height:2" coordorigin="9409,5210" coordsize="234,0" path="m9643,5210l9639,5210,9409,5210e" filled="f" stroked="t" strokeweight=".72pt" strokecolor="#000000">
                <v:path arrowok="t"/>
              </v:shape>
            </v:group>
            <v:group style="position:absolute;left:9409;top:5207;width:230;height:2" coordorigin="9409,5207" coordsize="230,2">
              <v:shape style="position:absolute;left:9409;top:5207;width:230;height:2" coordorigin="9409,5207" coordsize="230,0" path="m9409,5207l9639,5207e" filled="f" stroked="t" strokeweight=".72pt" strokecolor="#000000">
                <v:path arrowok="t"/>
              </v:shape>
            </v:group>
            <v:group style="position:absolute;left:9326;top:4881;width:180;height:2" coordorigin="9326,4881" coordsize="180,2">
              <v:shape style="position:absolute;left:9326;top:4881;width:180;height:2" coordorigin="9326,4881" coordsize="180,0" path="m9326,4881l9506,4881e" filled="f" stroked="t" strokeweight="1.62pt" strokecolor="#000000">
                <v:path arrowok="t"/>
              </v:shape>
            </v:group>
            <v:group style="position:absolute;left:9323;top:4861;width:184;height:2" coordorigin="9323,4861" coordsize="184,2">
              <v:shape style="position:absolute;left:9323;top:4861;width:184;height:2" coordorigin="9323,4861" coordsize="184,0" path="m9323,4861l9506,4861e" filled="f" stroked="t" strokeweight="1.44pt" strokecolor="#000000">
                <v:path arrowok="t"/>
              </v:shape>
            </v:group>
            <v:group style="position:absolute;left:9326;top:4822;width:83;height:2" coordorigin="9326,4822" coordsize="83,2">
              <v:shape style="position:absolute;left:9326;top:4822;width:83;height:2" coordorigin="9326,4822" coordsize="83,0" path="m9326,4822l9409,4822e" filled="f" stroked="t" strokeweight=".72pt" strokecolor="#000000">
                <v:path arrowok="t"/>
              </v:shape>
            </v:group>
            <v:group style="position:absolute;left:2324;top:8447;width:83;height:2" coordorigin="2324,8447" coordsize="83,2">
              <v:shape style="position:absolute;left:2324;top:8447;width:83;height:2" coordorigin="2324,8447" coordsize="83,0" path="m2407,8447l2324,8447e" filled="f" stroked="t" strokeweight=".72pt" strokecolor="#000000">
                <v:path arrowok="t"/>
              </v:shape>
            </v:group>
            <v:group style="position:absolute;left:2227;top:8411;width:184;height:2" coordorigin="2227,8411" coordsize="184,2">
              <v:shape style="position:absolute;left:2227;top:8411;width:184;height:2" coordorigin="2227,8411" coordsize="184,0" path="m2227,8411l2411,8411e" filled="f" stroked="t" strokeweight="1.08pt" strokecolor="#000000">
                <v:path arrowok="t"/>
              </v:shape>
            </v:group>
            <v:group style="position:absolute;left:2227;top:8404;width:97;height:2" coordorigin="2227,8404" coordsize="97,2">
              <v:shape style="position:absolute;left:2227;top:8404;width:97;height:2" coordorigin="2227,8404" coordsize="97,0" path="m2227,8404l2324,8404e" filled="f" stroked="t" strokeweight=".72pt" strokecolor="#000000">
                <v:path arrowok="t"/>
              </v:shape>
            </v:group>
            <v:group style="position:absolute;left:2403;top:8382;width:14;height:14" coordorigin="2403,8382" coordsize="14,14">
              <v:shape style="position:absolute;left:2403;top:8382;width:14;height:14" coordorigin="2403,8382" coordsize="14,14" path="m2411,8382l2407,8382,2403,8385,2403,8393,2407,8396,2415,8396,2418,8393,2418,8389,2411,8389,2411,8382xe" filled="t" fillcolor="#000000" stroked="f">
                <v:path arrowok="t"/>
                <v:fill type="solid"/>
              </v:shape>
              <v:shape style="position:absolute;left:2403;top:8382;width:14;height:14" coordorigin="2403,8382" coordsize="14,14" path="m2415,8382l2411,8382,2411,8389,2418,8389,2418,8385,2415,8382xe" filled="t" fillcolor="#000000" stroked="f">
                <v:path arrowok="t"/>
                <v:fill type="solid"/>
              </v:shape>
            </v:group>
            <v:group style="position:absolute;left:2324;top:8378;width:83;height:2" coordorigin="2324,8378" coordsize="83,2">
              <v:shape style="position:absolute;left:2324;top:8378;width:83;height:2" coordorigin="2324,8378" coordsize="83,0" path="m2407,8378l2324,8378e" filled="f" stroked="t" strokeweight=".72pt" strokecolor="#000000">
                <v:path arrowok="t"/>
              </v:shape>
            </v:group>
            <v:group style="position:absolute;left:2403;top:8360;width:14;height:14" coordorigin="2403,8360" coordsize="14,14">
              <v:shape style="position:absolute;left:2403;top:8360;width:14;height:14" coordorigin="2403,8360" coordsize="14,14" path="m2411,8360l2407,8360,2403,8364,2403,8372,2407,8375,2415,8375,2418,8372,2418,8368,2411,8368,2411,8360xe" filled="t" fillcolor="#000000" stroked="f">
                <v:path arrowok="t"/>
                <v:fill type="solid"/>
              </v:shape>
              <v:shape style="position:absolute;left:2403;top:8360;width:14;height:14" coordorigin="2403,8360" coordsize="14,14" path="m2415,8360l2411,8360,2411,8368,2418,8368,2418,8364,2415,8360xe" filled="t" fillcolor="#000000" stroked="f">
                <v:path arrowok="t"/>
                <v:fill type="solid"/>
              </v:shape>
              <v:shape style="position:absolute;left:2083;top:4861;width:248;height:3159" type="#_x0000_t75">
                <v:imagedata r:id="rId15" o:title=""/>
              </v:shape>
            </v:group>
            <v:group style="position:absolute;left:2227;top:4872;width:2;height:3532" coordorigin="2227,4872" coordsize="2,3532">
              <v:shape style="position:absolute;left:2227;top:4872;width:2;height:3532" coordorigin="2227,4872" coordsize="0,3532" path="m2227,4872l2227,8404e" filled="f" stroked="t" strokeweight=".72pt" strokecolor="#000000">
                <v:path arrowok="t"/>
              </v:shape>
            </v:group>
            <v:group style="position:absolute;left:2220;top:8405;width:14;height:2" coordorigin="2220,8405" coordsize="14,2">
              <v:shape style="position:absolute;left:2220;top:8405;width:14;height:2" coordorigin="2220,8405" coordsize="14,0" path="m2220,8405l2234,8405e" filled="f" stroked="t" strokeweight=".18pt" strokecolor="#000000">
                <v:path arrowok="t"/>
              </v:shape>
            </v:group>
            <v:group style="position:absolute;left:2220;top:4870;width:14;height:2" coordorigin="2220,4870" coordsize="14,2">
              <v:shape style="position:absolute;left:2220;top:4870;width:14;height:2" coordorigin="2220,4870" coordsize="14,0" path="m2220,4870l2234,4870e" filled="f" stroked="t" strokeweight=".18pt" strokecolor="#000000">
                <v:path arrowok="t"/>
              </v:shape>
            </v:group>
            <v:group style="position:absolute;left:2231;top:7972;width:2;height:432" coordorigin="2231,7972" coordsize="2,432">
              <v:shape style="position:absolute;left:2231;top:7972;width:2;height:432" coordorigin="2231,7972" coordsize="0,432" path="m2231,7972l2231,8404e" filled="f" stroked="t" strokeweight=".72pt" strokecolor="#000000">
                <v:path arrowok="t"/>
              </v:shape>
            </v:group>
            <v:group style="position:absolute;left:2169;top:7446;width:14;height:14" coordorigin="2169,7446" coordsize="14,14">
              <v:shape style="position:absolute;left:2169;top:7446;width:14;height:14" coordorigin="2169,7446" coordsize="14,14" path="m2177,7446l2173,7446,2169,7449,2169,7457,2173,7460,2181,7460,2184,7457,2184,7453,2177,7453,2177,7446xe" filled="t" fillcolor="#000000" stroked="f">
                <v:path arrowok="t"/>
                <v:fill type="solid"/>
              </v:shape>
              <v:shape style="position:absolute;left:2169;top:7446;width:14;height:14" coordorigin="2169,7446" coordsize="14,14" path="m2181,7446l2177,7446,2177,7453,2184,7453,2184,7449,2181,7446xe" filled="t" fillcolor="#000000" stroked="f">
                <v:path arrowok="t"/>
                <v:fill type="solid"/>
              </v:shape>
            </v:group>
            <v:group style="position:absolute;left:2173;top:7410;width:14;height:14" coordorigin="2173,7410" coordsize="14,14">
              <v:shape style="position:absolute;left:2173;top:7410;width:14;height:14" coordorigin="2173,7410" coordsize="14,14" path="m2180,7410l2176,7410,2173,7413,2173,7421,2176,7424,2184,7424,2187,7421,2187,7417,2180,7417,2180,7410xe" filled="t" fillcolor="#000000" stroked="f">
                <v:path arrowok="t"/>
                <v:fill type="solid"/>
              </v:shape>
              <v:shape style="position:absolute;left:2173;top:7410;width:14;height:14" coordorigin="2173,7410" coordsize="14,14" path="m2184,7410l2180,7410,2180,7417,2187,7417,2187,7413,2184,7410xe" filled="t" fillcolor="#000000" stroked="f">
                <v:path arrowok="t"/>
                <v:fill type="solid"/>
              </v:shape>
            </v:group>
            <v:group style="position:absolute;left:2173;top:7500;width:14;height:14" coordorigin="2173,7500" coordsize="14,14">
              <v:shape style="position:absolute;left:2173;top:7500;width:14;height:14" coordorigin="2173,7500" coordsize="14,14" path="m2180,7500l2176,7500,2173,7503,2173,7511,2176,7514,2184,7514,2187,7511,2187,7507,2180,7507,2180,7500xe" filled="t" fillcolor="#000000" stroked="f">
                <v:path arrowok="t"/>
                <v:fill type="solid"/>
              </v:shape>
              <v:shape style="position:absolute;left:2173;top:7500;width:14;height:14" coordorigin="2173,7500" coordsize="14,14" path="m2184,7500l2180,7500,2180,7507,2187,7507,2187,7503,2184,7500xe" filled="t" fillcolor="#000000" stroked="f">
                <v:path arrowok="t"/>
                <v:fill type="solid"/>
              </v:shape>
            </v:group>
            <v:group style="position:absolute;left:2169;top:7500;width:14;height:14" coordorigin="2169,7500" coordsize="14,14">
              <v:shape style="position:absolute;left:2169;top:7500;width:14;height:14" coordorigin="2169,7500" coordsize="14,14" path="m2177,7500l2173,7500,2169,7503,2169,7511,2173,7514,2181,7514,2184,7511,2184,7507,2177,7507,2177,7500xe" filled="t" fillcolor="#000000" stroked="f">
                <v:path arrowok="t"/>
                <v:fill type="solid"/>
              </v:shape>
              <v:shape style="position:absolute;left:2169;top:7500;width:14;height:14" coordorigin="2169,7500" coordsize="14,14" path="m2181,7500l2177,7500,2177,7507,2184,7507,2184,7503,2181,7500xe" filled="t" fillcolor="#000000" stroked="f">
                <v:path arrowok="t"/>
                <v:fill type="solid"/>
              </v:shape>
            </v:group>
            <v:group style="position:absolute;left:2173;top:7500;width:14;height:14" coordorigin="2173,7500" coordsize="14,14">
              <v:shape style="position:absolute;left:2173;top:7500;width:14;height:14" coordorigin="2173,7500" coordsize="14,14" path="m2180,7500l2176,7500,2173,7503,2173,7511,2176,7514,2184,7514,2187,7511,2187,7507,2180,7507,2180,7500xe" filled="t" fillcolor="#000000" stroked="f">
                <v:path arrowok="t"/>
                <v:fill type="solid"/>
              </v:shape>
              <v:shape style="position:absolute;left:2173;top:7500;width:14;height:14" coordorigin="2173,7500" coordsize="14,14" path="m2184,7500l2180,7500,2180,7507,2187,7507,2187,7503,2184,7500xe" filled="t" fillcolor="#000000" stroked="f">
                <v:path arrowok="t"/>
                <v:fill type="solid"/>
              </v:shape>
            </v:group>
            <v:group style="position:absolute;left:2324;top:4822;width:2;height:3625" coordorigin="2324,4822" coordsize="2,3625">
              <v:shape style="position:absolute;left:2324;top:4822;width:2;height:3625" coordorigin="2324,4822" coordsize="0,3625" path="m2324,4822l2324,8447e" filled="f" stroked="t" strokeweight=".72pt" strokecolor="#000000">
                <v:path arrowok="t"/>
              </v:shape>
            </v:group>
            <v:group style="position:absolute;left:2407;top:4822;width:2;height:3625" coordorigin="2407,4822" coordsize="2,3625">
              <v:shape style="position:absolute;left:2407;top:4822;width:2;height:3625" coordorigin="2407,4822" coordsize="0,3625" path="m2407,4890l2407,4822,2407,8447,2407,8378e" filled="f" stroked="t" strokeweight=".72pt" strokecolor="#000000">
                <v:path arrowok="t"/>
              </v:shape>
            </v:group>
            <v:group style="position:absolute;left:2411;top:4825;width:2;height:3618" coordorigin="2411,4825" coordsize="2,3618">
              <v:shape style="position:absolute;left:2411;top:4825;width:2;height:3618" coordorigin="2411,4825" coordsize="0,3618" path="m2411,8443l2411,4825e" filled="f" stroked="t" strokeweight=".72pt" strokecolor="#000000">
                <v:path arrowok="t"/>
              </v:shape>
            </v:group>
            <v:group style="position:absolute;left:2403;top:8378;width:14;height:2" coordorigin="2403,8378" coordsize="14,2">
              <v:shape style="position:absolute;left:2403;top:8378;width:14;height:2" coordorigin="2403,8378" coordsize="14,0" path="m2403,8378l2418,8378e" filled="f" stroked="t" strokeweight="1.08pt" strokecolor="#000000">
                <v:path arrowok="t"/>
              </v:shape>
            </v:group>
            <v:group style="position:absolute;left:2407;top:8378;width:14;height:2" coordorigin="2407,8378" coordsize="14,2">
              <v:shape style="position:absolute;left:2407;top:8378;width:14;height:2" coordorigin="2407,8378" coordsize="14,0" path="m2407,8378l2421,8378e" filled="f" stroked="t" strokeweight="1.08pt" strokecolor="#000000">
                <v:path arrowok="t"/>
              </v:shape>
            </v:group>
            <v:group style="position:absolute;left:2139;top:6366;width:2;height:22" coordorigin="2139,6366" coordsize="2,22">
              <v:shape style="position:absolute;left:2139;top:6366;width:2;height:22" coordorigin="2139,6366" coordsize="0,22" path="m2139,6366l2139,6388e" filled="f" stroked="t" strokeweight=".18pt" strokecolor="#000000">
                <v:path arrowok="t"/>
              </v:shape>
            </v:group>
            <v:group style="position:absolute;left:2137;top:6332;width:79;height:2" coordorigin="2137,6332" coordsize="79,2">
              <v:shape style="position:absolute;left:2137;top:6332;width:79;height:2" coordorigin="2137,6332" coordsize="79,0" path="m2137,6332l2216,6332e" filled="f" stroked="t" strokeweight="1.98pt" strokecolor="#000000">
                <v:path arrowok="t"/>
              </v:shape>
              <v:shape style="position:absolute;left:2115;top:7406;width:119;height:450" type="#_x0000_t75">
                <v:imagedata r:id="rId16" o:title=""/>
              </v:shape>
            </v:group>
            <v:group style="position:absolute;left:2155;top:6298;width:72;height:2" coordorigin="2155,6298" coordsize="72,2">
              <v:shape style="position:absolute;left:2155;top:6298;width:72;height:2" coordorigin="2155,6298" coordsize="72,0" path="m2227,6298l2155,6298e" filled="f" stroked="t" strokeweight=".72pt" strokecolor="#000000">
                <v:path arrowok="t"/>
              </v:shape>
            </v:group>
            <v:group style="position:absolute;left:2225;top:6269;width:2;height:25" coordorigin="2225,6269" coordsize="2,25">
              <v:shape style="position:absolute;left:2225;top:6269;width:2;height:25" coordorigin="2225,6269" coordsize="0,25" path="m2225,6269l2225,6294e" filled="f" stroked="t" strokeweight=".18pt" strokecolor="#000000">
                <v:path arrowok="t"/>
              </v:shape>
            </v:group>
            <v:group style="position:absolute;left:2173;top:6074;width:7;height:4" coordorigin="2173,6074" coordsize="7,4">
              <v:shape style="position:absolute;left:2173;top:6074;width:7;height:4" coordorigin="2173,6074" coordsize="7,4" path="m2173,6074l2180,6078e" filled="f" stroked="t" strokeweight=".72pt" strokecolor="#000000">
                <v:path arrowok="t"/>
              </v:shape>
            </v:group>
            <v:group style="position:absolute;left:2225;top:6082;width:2;height:14" coordorigin="2225,6082" coordsize="2,14">
              <v:shape style="position:absolute;left:2225;top:6082;width:2;height:14" coordorigin="2225,6082" coordsize="0,14" path="m2225,6082l2225,6096e" filled="f" stroked="t" strokeweight=".18pt" strokecolor="#000000">
                <v:path arrowok="t"/>
              </v:shape>
            </v:group>
            <v:group style="position:absolute;left:2090;top:6074;width:137;height:2" coordorigin="2090,6074" coordsize="137,2">
              <v:shape style="position:absolute;left:2090;top:6074;width:137;height:2" coordorigin="2090,6074" coordsize="137,0" path="m2090,6074l2227,6074e" filled="f" stroked="t" strokeweight=".72pt" strokecolor="#000000">
                <v:path arrowok="t"/>
              </v:shape>
            </v:group>
            <v:group style="position:absolute;left:2223;top:5606;width:4;height:4" coordorigin="2223,5606" coordsize="4,4">
              <v:shape style="position:absolute;left:2223;top:5606;width:4;height:4" coordorigin="2223,5606" coordsize="4,4" path="m2223,5606l2227,5610e" filled="f" stroked="t" strokeweight=".72pt" strokecolor="#000000">
                <v:path arrowok="t"/>
              </v:shape>
            </v:group>
            <v:group style="position:absolute;left:2123;top:5333;width:4;height:4" coordorigin="2123,5333" coordsize="4,4">
              <v:shape style="position:absolute;left:2123;top:5333;width:4;height:4" coordorigin="2123,5333" coordsize="4,4" path="m2126,5336l2123,5333e" filled="f" stroked="t" strokeweight=".72pt" strokecolor="#000000">
                <v:path arrowok="t"/>
              </v:shape>
            </v:group>
            <v:group style="position:absolute;left:2123;top:5621;width:68;height:40" coordorigin="2123,5621" coordsize="68,40">
              <v:shape style="position:absolute;left:2123;top:5621;width:68;height:40" coordorigin="2123,5621" coordsize="68,40" path="m2123,5621l2191,5660e" filled="f" stroked="t" strokeweight=".72pt" strokecolor="#000000">
                <v:path arrowok="t"/>
              </v:shape>
            </v:group>
            <v:group style="position:absolute;left:2126;top:5617;width:65;height:40" coordorigin="2126,5617" coordsize="65,40">
              <v:shape style="position:absolute;left:2126;top:5617;width:65;height:40" coordorigin="2126,5617" coordsize="65,40" path="m2126,5617l2191,5657e" filled="f" stroked="t" strokeweight=".72pt" strokecolor="#000000">
                <v:path arrowok="t"/>
              </v:shape>
            </v:group>
            <v:group style="position:absolute;left:2225;top:7882;width:2;height:14" coordorigin="2225,7882" coordsize="2,14">
              <v:shape style="position:absolute;left:2225;top:7882;width:2;height:14" coordorigin="2225,7882" coordsize="0,14" path="m2225,7882l2225,7896e" filled="f" stroked="t" strokeweight=".18pt" strokecolor="#000000">
                <v:path arrowok="t"/>
              </v:shape>
            </v:group>
            <v:group style="position:absolute;left:2198;top:5657;width:29;height:2" coordorigin="2198,5657" coordsize="29,2">
              <v:shape style="position:absolute;left:2198;top:5657;width:29;height:2" coordorigin="2198,5657" coordsize="29,0" path="m2198,5657l2227,5657e" filled="f" stroked="t" strokeweight=".72pt" strokecolor="#000000">
                <v:path arrowok="t"/>
              </v:shape>
            </v:group>
            <v:group style="position:absolute;left:2119;top:5606;width:104;height:2" coordorigin="2119,5606" coordsize="104,2">
              <v:shape style="position:absolute;left:2119;top:5606;width:104;height:2" coordorigin="2119,5606" coordsize="104,0" path="m2119,5606l2223,5606e" filled="f" stroked="t" strokeweight=".72pt" strokecolor="#000000">
                <v:path arrowok="t"/>
              </v:shape>
            </v:group>
            <v:group style="position:absolute;left:2115;top:5603;width:25;height:2" coordorigin="2115,5603" coordsize="25,2">
              <v:shape style="position:absolute;left:2115;top:5603;width:25;height:2" coordorigin="2115,5603" coordsize="25,0" path="m2141,5603l2115,5603e" filled="f" stroked="t" strokeweight=".72pt" strokecolor="#000000">
                <v:path arrowok="t"/>
              </v:shape>
            </v:group>
            <v:group style="position:absolute;left:2139;top:5585;width:2;height:14" coordorigin="2139,5585" coordsize="2,14">
              <v:shape style="position:absolute;left:2139;top:5585;width:2;height:14" coordorigin="2139,5585" coordsize="0,14" path="m2139,5585l2139,5599e" filled="f" stroked="t" strokeweight=".18pt" strokecolor="#000000">
                <v:path arrowok="t"/>
              </v:shape>
            </v:group>
            <v:group style="position:absolute;left:2133;top:5344;width:14;height:14" coordorigin="2133,5344" coordsize="14,14">
              <v:shape style="position:absolute;left:2133;top:5344;width:14;height:14" coordorigin="2133,5344" coordsize="14,14" path="m2141,5344l2137,5344,2133,5347,2133,5355,2137,5358,2145,5358,2148,5355,2148,5351,2141,5351,2141,5344xe" filled="t" fillcolor="#000000" stroked="f">
                <v:path arrowok="t"/>
                <v:fill type="solid"/>
              </v:shape>
              <v:shape style="position:absolute;left:2133;top:5344;width:14;height:14" coordorigin="2133,5344" coordsize="14,14" path="m2145,5344l2141,5344,2141,5351,2148,5351,2148,5347,2145,5344xe" filled="t" fillcolor="#000000" stroked="f">
                <v:path arrowok="t"/>
                <v:fill type="solid"/>
              </v:shape>
            </v:group>
            <v:group style="position:absolute;left:2223;top:5290;width:4;height:4" coordorigin="2223,5290" coordsize="4,4">
              <v:shape style="position:absolute;left:2223;top:5290;width:4;height:4" coordorigin="2223,5290" coordsize="4,4" path="m2227,5293l2223,5290e" filled="f" stroked="t" strokeweight=".72pt" strokecolor="#000000">
                <v:path arrowok="t"/>
              </v:shape>
            </v:group>
            <v:group style="position:absolute;left:2139;top:5354;width:2;height:14" coordorigin="2139,5354" coordsize="2,14">
              <v:shape style="position:absolute;left:2139;top:5354;width:2;height:14" coordorigin="2139,5354" coordsize="0,14" path="m2139,5354l2139,5369e" filled="f" stroked="t" strokeweight=".18pt" strokecolor="#000000">
                <v:path arrowok="t"/>
              </v:shape>
            </v:group>
            <v:group style="position:absolute;left:2115;top:5342;width:112;height:2" coordorigin="2115,5342" coordsize="112,2">
              <v:shape style="position:absolute;left:2115;top:5342;width:112;height:2" coordorigin="2115,5342" coordsize="112,0" path="m2115,5342l2227,5342e" filled="f" stroked="t" strokeweight=".9pt" strokecolor="#000000">
                <v:path arrowok="t"/>
              </v:shape>
            </v:group>
            <v:group style="position:absolute;left:2094;top:5207;width:230;height:2" coordorigin="2094,5207" coordsize="230,2">
              <v:shape style="position:absolute;left:2094;top:5207;width:230;height:2" coordorigin="2094,5207" coordsize="230,0" path="m2227,5207l2324,5207,2094,5207e" filled="f" stroked="t" strokeweight=".72pt" strokecolor="#000000">
                <v:path arrowok="t"/>
              </v:shape>
            </v:group>
            <v:group style="position:absolute;left:2227;top:4881;width:180;height:2" coordorigin="2227,4881" coordsize="180,2">
              <v:shape style="position:absolute;left:2227;top:4881;width:180;height:2" coordorigin="2227,4881" coordsize="180,0" path="m2227,4881l2407,4881e" filled="f" stroked="t" strokeweight="1.62pt" strokecolor="#000000">
                <v:path arrowok="t"/>
              </v:shape>
            </v:group>
            <v:group style="position:absolute;left:2227;top:4861;width:184;height:2" coordorigin="2227,4861" coordsize="184,2">
              <v:shape style="position:absolute;left:2227;top:4861;width:184;height:2" coordorigin="2227,4861" coordsize="184,0" path="m2227,4861l2411,4861e" filled="f" stroked="t" strokeweight="1.44pt" strokecolor="#000000">
                <v:path arrowok="t"/>
              </v:shape>
            </v:group>
            <v:group style="position:absolute;left:2324;top:4822;width:83;height:2" coordorigin="2324,4822" coordsize="83,2">
              <v:shape style="position:absolute;left:2324;top:4822;width:83;height:2" coordorigin="2324,4822" coordsize="83,0" path="m2324,4822l2407,4822e" filled="f" stroked="t" strokeweight=".72pt" strokecolor="#000000">
                <v:path arrowok="t"/>
              </v:shape>
            </v:group>
            <v:group style="position:absolute;left:2817;top:4328;width:2;height:83" coordorigin="2817,4328" coordsize="2,83">
              <v:shape style="position:absolute;left:2817;top:4328;width:2;height:83" coordorigin="2817,4328" coordsize="0,83" path="m2817,4411l2817,4328e" filled="f" stroked="t" strokeweight=".72pt" strokecolor="#000000">
                <v:path arrowok="t"/>
              </v:shape>
            </v:group>
            <v:group style="position:absolute;left:2857;top:4231;width:2;height:184" coordorigin="2857,4231" coordsize="2,184">
              <v:shape style="position:absolute;left:2857;top:4231;width:2;height:184" coordorigin="2857,4231" coordsize="0,184" path="m2857,4231l2857,4415e" filled="f" stroked="t" strokeweight="1.44pt" strokecolor="#000000">
                <v:path arrowok="t"/>
              </v:shape>
            </v:group>
            <v:group style="position:absolute;left:2882;top:4328;width:2;height:86" coordorigin="2882,4328" coordsize="2,86">
              <v:shape style="position:absolute;left:2882;top:4328;width:2;height:86" coordorigin="2882,4328" coordsize="0,86" path="m2882,4328l2882,4415e" filled="f" stroked="t" strokeweight=".72pt" strokecolor="#000000">
                <v:path arrowok="t"/>
              </v:shape>
            </v:group>
            <v:group style="position:absolute;left:2904;top:4127;width:2;height:101" coordorigin="2904,4127" coordsize="2,101">
              <v:shape style="position:absolute;left:2904;top:4127;width:2;height:101" coordorigin="2904,4127" coordsize="0,101" path="m2904,4228l2904,4127e" filled="f" stroked="t" strokeweight=".72pt" strokecolor="#000000">
                <v:path arrowok="t"/>
              </v:shape>
            </v:group>
            <v:group style="position:absolute;left:2911;top:4123;width:2;height:108" coordorigin="2911,4123" coordsize="2,108">
              <v:shape style="position:absolute;left:2911;top:4123;width:2;height:108" coordorigin="2911,4123" coordsize="0,108" path="m2911,4123l2911,4231e" filled="f" stroked="t" strokeweight=".72pt" strokecolor="#000000">
                <v:path arrowok="t"/>
              </v:shape>
            </v:group>
            <v:group style="position:absolute;left:2918;top:4123;width:2;height:68" coordorigin="2918,4123" coordsize="2,68">
              <v:shape style="position:absolute;left:2918;top:4123;width:2;height:68" coordorigin="2918,4123" coordsize="0,68" path="m2918,4123l2918,4192e" filled="f" stroked="t" strokeweight=".72pt" strokecolor="#000000">
                <v:path arrowok="t"/>
              </v:shape>
            </v:group>
            <v:group style="position:absolute;left:2922;top:4127;width:2;height:76" coordorigin="2922,4127" coordsize="2,76">
              <v:shape style="position:absolute;left:2922;top:4127;width:2;height:76" coordorigin="2922,4127" coordsize="0,76" path="m2922,4202l2922,4127e" filled="f" stroked="t" strokeweight=".72pt" strokecolor="#000000">
                <v:path arrowok="t"/>
              </v:shape>
            </v:group>
            <v:group style="position:absolute;left:2947;top:4165;width:14;height:2" coordorigin="2947,4165" coordsize="14,2">
              <v:shape style="position:absolute;left:2947;top:4165;width:14;height:2" coordorigin="2947,4165" coordsize="14,0" path="m2947,4165l2961,4165e" filled="f" stroked="t" strokeweight="3.78pt" strokecolor="#000000">
                <v:path arrowok="t"/>
              </v:shape>
            </v:group>
            <v:group style="position:absolute;left:2969;top:4123;width:2;height:108" coordorigin="2969,4123" coordsize="2,108">
              <v:shape style="position:absolute;left:2969;top:4123;width:2;height:108" coordorigin="2969,4123" coordsize="0,108" path="m2969,4123l2969,4231e" filled="f" stroked="t" strokeweight=".72pt" strokecolor="#000000">
                <v:path arrowok="t"/>
              </v:shape>
            </v:group>
            <v:group style="position:absolute;left:2976;top:4127;width:2;height:101" coordorigin="2976,4127" coordsize="2,101">
              <v:shape style="position:absolute;left:2976;top:4127;width:2;height:101" coordorigin="2976,4127" coordsize="0,101" path="m2976,4127l2976,4228e" filled="f" stroked="t" strokeweight=".72pt" strokecolor="#000000">
                <v:path arrowok="t"/>
              </v:shape>
            </v:group>
            <v:group style="position:absolute;left:2976;top:4215;width:14;height:2" coordorigin="2976,4215" coordsize="14,2">
              <v:shape style="position:absolute;left:2976;top:4215;width:14;height:2" coordorigin="2976,4215" coordsize="14,0" path="m2976,4215l2990,4215e" filled="f" stroked="t" strokeweight=".9pt" strokecolor="#000000">
                <v:path arrowok="t"/>
              </v:shape>
            </v:group>
            <v:group style="position:absolute;left:2979;top:4217;width:14;height:2" coordorigin="2979,4217" coordsize="14,2">
              <v:shape style="position:absolute;left:2979;top:4217;width:14;height:2" coordorigin="2979,4217" coordsize="14,0" path="m2979,4217l2994,4217e" filled="f" stroked="t" strokeweight="1.08pt" strokecolor="#000000">
                <v:path arrowok="t"/>
              </v:shape>
            </v:group>
            <v:group style="position:absolute;left:2983;top:4217;width:14;height:2" coordorigin="2983,4217" coordsize="14,2">
              <v:shape style="position:absolute;left:2983;top:4217;width:14;height:2" coordorigin="2983,4217" coordsize="14,0" path="m2983,4217l2997,4217e" filled="f" stroked="t" strokeweight="1.08pt" strokecolor="#000000">
                <v:path arrowok="t"/>
              </v:shape>
            </v:group>
            <v:group style="position:absolute;left:2997;top:4148;width:2;height:83" coordorigin="2997,4148" coordsize="2,83">
              <v:shape style="position:absolute;left:2997;top:4148;width:2;height:83" coordorigin="2997,4148" coordsize="0,83" path="m2997,4231l2997,4148e" filled="f" stroked="t" strokeweight=".72pt" strokecolor="#000000">
                <v:path arrowok="t"/>
              </v:shape>
            </v:group>
            <v:group style="position:absolute;left:3001;top:4148;width:2;height:83" coordorigin="3001,4148" coordsize="2,83">
              <v:shape style="position:absolute;left:3001;top:4148;width:2;height:83" coordorigin="3001,4148" coordsize="0,83" path="m3001,4177l3001,4231,3001,4148e" filled="f" stroked="t" strokeweight=".72pt" strokecolor="#000000">
                <v:path arrowok="t"/>
              </v:shape>
            </v:group>
            <v:group style="position:absolute;left:3005;top:4145;width:2;height:86" coordorigin="3005,4145" coordsize="2,86">
              <v:shape style="position:absolute;left:3005;top:4145;width:2;height:86" coordorigin="3005,4145" coordsize="0,86" path="m3005,4231l3005,4145e" filled="f" stroked="t" strokeweight=".72pt" strokecolor="#000000">
                <v:path arrowok="t"/>
              </v:shape>
            </v:group>
            <v:group style="position:absolute;left:3030;top:4215;width:14;height:2" coordorigin="3030,4215" coordsize="14,2">
              <v:shape style="position:absolute;left:3030;top:4215;width:14;height:2" coordorigin="3030,4215" coordsize="14,0" path="m3030,4215l3044,4215e" filled="f" stroked="t" strokeweight=".9pt" strokecolor="#000000">
                <v:path arrowok="t"/>
              </v:shape>
            </v:group>
            <v:group style="position:absolute;left:3033;top:4217;width:14;height:2" coordorigin="3033,4217" coordsize="14,2">
              <v:shape style="position:absolute;left:3033;top:4217;width:14;height:2" coordorigin="3033,4217" coordsize="14,0" path="m3033,4217l3048,4217e" filled="f" stroked="t" strokeweight="1.08pt" strokecolor="#000000">
                <v:path arrowok="t"/>
              </v:shape>
            </v:group>
            <v:group style="position:absolute;left:3037;top:4217;width:14;height:2" coordorigin="3037,4217" coordsize="14,2">
              <v:shape style="position:absolute;left:3037;top:4217;width:14;height:2" coordorigin="3037,4217" coordsize="14,0" path="m3037,4217l3051,4217e" filled="f" stroked="t" strokeweight="1.08pt" strokecolor="#000000">
                <v:path arrowok="t"/>
              </v:shape>
            </v:group>
            <v:group style="position:absolute;left:3051;top:4177;width:2;height:50" coordorigin="3051,4177" coordsize="2,50">
              <v:shape style="position:absolute;left:3051;top:4177;width:2;height:50" coordorigin="3051,4177" coordsize="0,50" path="m3051,4228l3051,4177e" filled="f" stroked="t" strokeweight=".72pt" strokecolor="#000000">
                <v:path arrowok="t"/>
              </v:shape>
            </v:group>
            <v:group style="position:absolute;left:3055;top:4177;width:2;height:50" coordorigin="3055,4177" coordsize="2,50">
              <v:shape style="position:absolute;left:3055;top:4177;width:2;height:50" coordorigin="3055,4177" coordsize="0,50" path="m3055,4228l3055,4177e" filled="f" stroked="t" strokeweight=".72pt" strokecolor="#000000">
                <v:path arrowok="t"/>
              </v:shape>
            </v:group>
            <v:group style="position:absolute;left:3059;top:4148;width:2;height:83" coordorigin="3059,4148" coordsize="2,83">
              <v:shape style="position:absolute;left:3059;top:4148;width:2;height:83" coordorigin="3059,4148" coordsize="0,83" path="m3059,4231l3059,4148e" filled="f" stroked="t" strokeweight=".72pt" strokecolor="#000000">
                <v:path arrowok="t"/>
              </v:shape>
            </v:group>
            <v:group style="position:absolute;left:3062;top:4145;width:2;height:86" coordorigin="3062,4145" coordsize="2,86">
              <v:shape style="position:absolute;left:3062;top:4145;width:2;height:86" coordorigin="3062,4145" coordsize="0,86" path="m3062,4231l3062,4145e" filled="f" stroked="t" strokeweight=".72pt" strokecolor="#000000">
                <v:path arrowok="t"/>
              </v:shape>
            </v:group>
            <v:group style="position:absolute;left:2918;top:4199;width:4;height:4" coordorigin="2918,4199" coordsize="4,4">
              <v:shape style="position:absolute;left:2918;top:4199;width:4;height:4" coordorigin="2918,4199" coordsize="4,4" path="m2922,4199l2918,4202e" filled="f" stroked="t" strokeweight=".72pt" strokecolor="#000000">
                <v:path arrowok="t"/>
              </v:shape>
            </v:group>
            <v:group style="position:absolute;left:2857;top:4233;width:14;height:2" coordorigin="2857,4233" coordsize="14,2">
              <v:shape style="position:absolute;left:2857;top:4233;width:14;height:2" coordorigin="2857,4233" coordsize="14,0" path="m2857,4233l2871,4233e" filled="f" stroked="t" strokeweight=".18pt" strokecolor="#000000">
                <v:path arrowok="t"/>
              </v:shape>
            </v:group>
            <v:group style="position:absolute;left:2958;top:4199;width:4;height:4" coordorigin="2958,4199" coordsize="4,4">
              <v:shape style="position:absolute;left:2958;top:4199;width:4;height:4" coordorigin="2958,4199" coordsize="4,4" path="m2958,4199l2961,4202e" filled="f" stroked="t" strokeweight=".72pt" strokecolor="#000000">
                <v:path arrowok="t"/>
              </v:shape>
            </v:group>
            <v:group style="position:absolute;left:2904;top:4228;width:4;height:4" coordorigin="2904,4228" coordsize="4,4">
              <v:shape style="position:absolute;left:2904;top:4228;width:4;height:4" coordorigin="2904,4228" coordsize="4,4" path="m2904,4228l2907,4231e" filled="f" stroked="t" strokeweight=".72pt" strokecolor="#000000">
                <v:path arrowok="t"/>
              </v:shape>
            </v:group>
            <v:group style="position:absolute;left:2972;top:4228;width:4;height:4" coordorigin="2972,4228" coordsize="4,4">
              <v:shape style="position:absolute;left:2972;top:4228;width:4;height:4" coordorigin="2972,4228" coordsize="4,4" path="m2976,4228l2972,4231e" filled="f" stroked="t" strokeweight=".72pt" strokecolor="#000000">
                <v:path arrowok="t"/>
              </v:shape>
            </v:group>
            <v:group style="position:absolute;left:7911;top:4418;width:256;height:2" coordorigin="7911,4418" coordsize="256,2">
              <v:shape style="position:absolute;left:7911;top:4418;width:256;height:2" coordorigin="7911,4418" coordsize="256,0" path="m7911,4418l8167,4418e" filled="f" stroked="t" strokeweight=".72pt" strokecolor="#000000">
                <v:path arrowok="t"/>
              </v:shape>
            </v:group>
            <v:group style="position:absolute;left:2817;top:4413;width:6098;height:2" coordorigin="2817,4413" coordsize="6098,2">
              <v:shape style="position:absolute;left:2817;top:4413;width:6098;height:2" coordorigin="2817,4413" coordsize="6098,0" path="m2817,4413l8916,4413e" filled="f" stroked="t" strokeweight=".9pt" strokecolor="#000000">
                <v:path arrowok="t"/>
              </v:shape>
            </v:group>
            <v:group style="position:absolute;left:4639;top:4094;width:2;height:137" coordorigin="4639,4094" coordsize="2,137">
              <v:shape style="position:absolute;left:4639;top:4094;width:2;height:137" coordorigin="4639,4094" coordsize="0,137" path="m4639,4094l4639,4098,4639,4231e" filled="f" stroked="t" strokeweight=".72pt" strokecolor="#000000">
                <v:path arrowok="t"/>
              </v:shape>
            </v:group>
            <v:group style="position:absolute;left:4643;top:4098;width:2;height:230" coordorigin="4643,4098" coordsize="2,230">
              <v:shape style="position:absolute;left:4643;top:4098;width:2;height:230" coordorigin="4643,4098" coordsize="0,230" path="m4643,4098l4643,4328e" filled="f" stroked="t" strokeweight=".72pt" strokecolor="#000000">
                <v:path arrowok="t"/>
              </v:shape>
            </v:group>
            <v:group style="position:absolute;left:4646;top:4098;width:2;height:230" coordorigin="4646,4098" coordsize="2,230">
              <v:shape style="position:absolute;left:4646;top:4098;width:2;height:230" coordorigin="4646,4098" coordsize="0,230" path="m4646,4328l4646,4098e" filled="f" stroked="t" strokeweight=".72pt" strokecolor="#000000">
                <v:path arrowok="t"/>
              </v:shape>
            </v:group>
            <v:group style="position:absolute;left:4650;top:4094;width:2;height:137" coordorigin="4650,4094" coordsize="2,137">
              <v:shape style="position:absolute;left:4650;top:4094;width:2;height:137" coordorigin="4650,4094" coordsize="0,137" path="m4650,4094l4650,4098,4650,4231e" filled="f" stroked="t" strokeweight=".72pt" strokecolor="#000000">
                <v:path arrowok="t"/>
              </v:shape>
            </v:group>
            <v:group style="position:absolute;left:2817;top:4328;width:6098;height:2" coordorigin="2817,4328" coordsize="6098,2">
              <v:shape style="position:absolute;left:2817;top:4328;width:6098;height:2" coordorigin="2817,4328" coordsize="6098,0" path="m8916,4328l2817,4328,8912,4328e" filled="f" stroked="t" strokeweight=".72pt" strokecolor="#000000">
                <v:path arrowok="t"/>
              </v:shape>
            </v:group>
            <v:group style="position:absolute;left:2857;top:4321;width:14;height:14" coordorigin="2857,4321" coordsize="14,14">
              <v:shape style="position:absolute;left:2857;top:4321;width:14;height:14" coordorigin="2857,4321" coordsize="14,14" path="m2864,4321l2860,4321,2857,4325,2857,4332,2860,4336,2868,4336,2871,4332,2871,4328,2864,4328,2864,4321xe" filled="t" fillcolor="#000000" stroked="f">
                <v:path arrowok="t"/>
                <v:fill type="solid"/>
              </v:shape>
              <v:shape style="position:absolute;left:2857;top:4321;width:14;height:14" coordorigin="2857,4321" coordsize="14,14" path="m2868,4321l2864,4321,2864,4328,2871,4328,2871,4325,2868,4321xe" filled="t" fillcolor="#000000" stroked="f">
                <v:path arrowok="t"/>
                <v:fill type="solid"/>
              </v:shape>
            </v:group>
            <v:group style="position:absolute;left:4643;top:4224;width:2;height:54" coordorigin="4643,4224" coordsize="2,54">
              <v:shape style="position:absolute;left:4643;top:4224;width:2;height:54" coordorigin="4643,4224" coordsize="0,54" path="m4643,4224l4643,4278e" filled="f" stroked="t" strokeweight=".36pt" strokecolor="#000000">
                <v:path arrowok="t"/>
              </v:shape>
            </v:group>
            <v:group style="position:absolute;left:7089;top:4242;width:2;height:36" coordorigin="7089,4242" coordsize="2,36">
              <v:shape style="position:absolute;left:7089;top:4242;width:2;height:36" coordorigin="7089,4242" coordsize="0,36" path="m7089,4242l7089,4278e" filled="f" stroked="t" strokeweight=".18pt" strokecolor="#000000">
                <v:path arrowok="t"/>
              </v:shape>
            </v:group>
            <v:group style="position:absolute;left:3203;top:4098;width:2;height:133" coordorigin="3203,4098" coordsize="2,133">
              <v:shape style="position:absolute;left:3203;top:4098;width:2;height:133" coordorigin="3203,4098" coordsize="0,133" path="m3203,4098l3203,4231e" filled="f" stroked="t" strokeweight=".72pt" strokecolor="#000000">
                <v:path arrowok="t"/>
              </v:shape>
            </v:group>
            <v:group style="position:absolute;left:3206;top:4098;width:2;height:133" coordorigin="3206,4098" coordsize="2,133">
              <v:shape style="position:absolute;left:3206;top:4098;width:2;height:133" coordorigin="3206,4098" coordsize="0,133" path="m3206,4098l3206,4231e" filled="f" stroked="t" strokeweight=".72pt" strokecolor="#000000">
                <v:path arrowok="t"/>
              </v:shape>
            </v:group>
            <v:group style="position:absolute;left:2864;top:4235;width:6005;height:2" coordorigin="2864,4235" coordsize="6005,2">
              <v:shape style="position:absolute;left:2864;top:4235;width:6005;height:2" coordorigin="2864,4235" coordsize="6005,0" path="m2864,4235l8869,4235e" filled="f" stroked="t" strokeweight=".72pt" strokecolor="#000000">
                <v:path arrowok="t"/>
              </v:shape>
            </v:group>
            <v:group style="position:absolute;left:2857;top:4228;width:14;height:14" coordorigin="2857,4228" coordsize="14,14">
              <v:shape style="position:absolute;left:2857;top:4228;width:14;height:14" coordorigin="2857,4228" coordsize="14,14" path="m2864,4228l2860,4228,2857,4231,2857,4239,2860,4242,2868,4242,2871,4239,2871,4235,2864,4235,2864,4228xe" filled="t" fillcolor="#000000" stroked="f">
                <v:path arrowok="t"/>
                <v:fill type="solid"/>
              </v:shape>
              <v:shape style="position:absolute;left:2857;top:4228;width:14;height:14" coordorigin="2857,4228" coordsize="14,14" path="m2868,4228l2864,4228,2864,4235,2871,4235,2871,4231,2868,4228xe" filled="t" fillcolor="#000000" stroked="f">
                <v:path arrowok="t"/>
                <v:fill type="solid"/>
              </v:shape>
            </v:group>
            <v:group style="position:absolute;left:2864;top:4231;width:6005;height:2" coordorigin="2864,4231" coordsize="6005,2">
              <v:shape style="position:absolute;left:2864;top:4231;width:6005;height:2" coordorigin="2864,4231" coordsize="6005,0" path="m2864,4231l8869,4231e" filled="f" stroked="t" strokeweight=".72pt" strokecolor="#000000">
                <v:path arrowok="t"/>
              </v:shape>
            </v:group>
            <v:group style="position:absolute;left:2994;top:4224;width:14;height:14" coordorigin="2994,4224" coordsize="14,14">
              <v:shape style="position:absolute;left:2994;top:4224;width:14;height:14" coordorigin="2994,4224" coordsize="14,14" path="m3001,4224l2997,4224,2994,4227,2994,4235,2997,4238,3005,4238,3008,4235,3008,4231,3001,4231,3001,4224xe" filled="t" fillcolor="#000000" stroked="f">
                <v:path arrowok="t"/>
                <v:fill type="solid"/>
              </v:shape>
              <v:shape style="position:absolute;left:2994;top:4224;width:14;height:14" coordorigin="2994,4224" coordsize="14,14" path="m3005,4224l3001,4224,3001,4231,3008,4231,3008,4227,3005,4224xe" filled="t" fillcolor="#000000" stroked="f">
                <v:path arrowok="t"/>
                <v:fill type="solid"/>
              </v:shape>
            </v:group>
            <v:group style="position:absolute;left:2904;top:4228;width:299;height:2" coordorigin="2904,4228" coordsize="299,2">
              <v:shape style="position:absolute;left:2904;top:4228;width:299;height:2" coordorigin="2904,4228" coordsize="299,0" path="m2904,4228l3203,4228e" filled="f" stroked="t" strokeweight=".72pt" strokecolor="#000000">
                <v:path arrowok="t"/>
              </v:shape>
            </v:group>
            <v:group style="position:absolute;left:7091;top:4228;width:1436;height:2" coordorigin="7091,4228" coordsize="1436,2">
              <v:shape style="position:absolute;left:7091;top:4228;width:1436;height:2" coordorigin="7091,4228" coordsize="1436,0" path="m7091,4228l7094,4228,8527,4228e" filled="f" stroked="t" strokeweight=".72pt" strokecolor="#000000">
                <v:path arrowok="t"/>
              </v:shape>
            </v:group>
            <v:group style="position:absolute;left:8757;top:4228;width:72;height:2" coordorigin="8757,4228" coordsize="72,2">
              <v:shape style="position:absolute;left:8757;top:4228;width:72;height:2" coordorigin="8757,4228" coordsize="72,0" path="m8757,4228l8829,4228e" filled="f" stroked="t" strokeweight=".72pt" strokecolor="#000000">
                <v:path arrowok="t"/>
              </v:shape>
            </v:group>
            <v:group style="position:absolute;left:2988;top:4220;width:2;height:14" coordorigin="2988,4220" coordsize="2,14">
              <v:shape style="position:absolute;left:2988;top:4220;width:2;height:14" coordorigin="2988,4220" coordsize="0,14" path="m2988,4220l2988,4235e" filled="f" stroked="t" strokeweight=".18pt" strokecolor="#000000">
                <v:path arrowok="t"/>
              </v:shape>
            </v:group>
            <v:group style="position:absolute;left:3042;top:4220;width:2;height:14" coordorigin="3042,4220" coordsize="2,14">
              <v:shape style="position:absolute;left:3042;top:4220;width:2;height:14" coordorigin="3042,4220" coordsize="0,14" path="m3042,4220l3042,4235e" filled="f" stroked="t" strokeweight=".18pt" strokecolor="#000000">
                <v:path arrowok="t"/>
              </v:shape>
            </v:group>
            <v:group style="position:absolute;left:2997;top:4141;width:2;height:90" coordorigin="2997,4141" coordsize="2,90">
              <v:shape style="position:absolute;left:2997;top:4141;width:2;height:90" coordorigin="2997,4141" coordsize="0,90" path="m2997,4141l2997,4231e" filled="f" stroked="t" strokeweight=".99pt" strokecolor="#000000">
                <v:path arrowok="t"/>
              </v:shape>
            </v:group>
            <v:group style="position:absolute;left:3048;top:4199;width:2;height:32" coordorigin="3048,4199" coordsize="2,32">
              <v:shape style="position:absolute;left:3048;top:4199;width:2;height:32" coordorigin="3048,4199" coordsize="0,32" path="m3048,4199l3048,4231e" filled="f" stroked="t" strokeweight=".72pt" strokecolor="#000000">
                <v:path arrowok="t"/>
              </v:shape>
            </v:group>
            <v:group style="position:absolute;left:2990;top:4220;width:7;height:2" coordorigin="2990,4220" coordsize="7,2">
              <v:shape style="position:absolute;left:2990;top:4220;width:7;height:2" coordorigin="2990,4220" coordsize="7,0" path="m2997,4220l2990,4220e" filled="f" stroked="t" strokeweight=".72pt" strokecolor="#000000">
                <v:path arrowok="t"/>
              </v:shape>
            </v:group>
            <v:group style="position:absolute;left:3053;top:4152;width:2;height:76" coordorigin="3053,4152" coordsize="2,76">
              <v:shape style="position:absolute;left:3053;top:4152;width:2;height:76" coordorigin="3053,4152" coordsize="0,76" path="m3053,4152l3053,4228e" filled="f" stroked="t" strokeweight=".9pt" strokecolor="#000000">
                <v:path arrowok="t"/>
              </v:shape>
            </v:group>
            <v:group style="position:absolute;left:2990;top:4210;width:7;height:2" coordorigin="2990,4210" coordsize="7,2">
              <v:shape style="position:absolute;left:2990;top:4210;width:7;height:2" coordorigin="2990,4210" coordsize="7,0" path="m2997,4210l2990,4210e" filled="f" stroked="t" strokeweight=".72pt" strokecolor="#000000">
                <v:path arrowok="t"/>
              </v:shape>
            </v:group>
            <v:group style="position:absolute;left:2918;top:4197;width:43;height:2" coordorigin="2918,4197" coordsize="43,2">
              <v:shape style="position:absolute;left:2918;top:4197;width:43;height:2" coordorigin="2918,4197" coordsize="43,0" path="m2918,4197l2961,4197e" filled="f" stroked="t" strokeweight="1.26pt" strokecolor="#000000">
                <v:path arrowok="t"/>
              </v:shape>
            </v:group>
            <v:group style="position:absolute;left:8775;top:4202;width:54;height:2" coordorigin="8775,4202" coordsize="54,2">
              <v:shape style="position:absolute;left:8775;top:4202;width:54;height:2" coordorigin="8775,4202" coordsize="54,0" path="m8775,4202l8829,4202e" filled="f" stroked="t" strokeweight=".72pt" strokecolor="#000000">
                <v:path arrowok="t"/>
              </v:shape>
            </v:group>
            <v:group style="position:absolute;left:2904;top:4202;width:14;height:2" coordorigin="2904,4202" coordsize="14,2">
              <v:shape style="position:absolute;left:2904;top:4202;width:14;height:2" coordorigin="2904,4202" coordsize="14,0" path="m2904,4202l2918,4202e" filled="f" stroked="t" strokeweight=".72pt" strokecolor="#000000">
                <v:path arrowok="t"/>
              </v:shape>
            </v:group>
            <v:group style="position:absolute;left:2961;top:4202;width:14;height:2" coordorigin="2961,4202" coordsize="14,2">
              <v:shape style="position:absolute;left:2961;top:4202;width:14;height:2" coordorigin="2961,4202" coordsize="14,0" path="m2976,4202l2961,4202e" filled="f" stroked="t" strokeweight=".72pt" strokecolor="#000000">
                <v:path arrowok="t"/>
              </v:shape>
            </v:group>
            <v:group style="position:absolute;left:8757;top:4202;width:14;height:2" coordorigin="8757,4202" coordsize="14,2">
              <v:shape style="position:absolute;left:8757;top:4202;width:14;height:2" coordorigin="8757,4202" coordsize="14,0" path="m8757,4202l8772,4202e" filled="f" stroked="t" strokeweight=".72pt" strokecolor="#000000">
                <v:path arrowok="t"/>
              </v:shape>
            </v:group>
            <v:group style="position:absolute;left:8772;top:4195;width:43;height:2" coordorigin="8772,4195" coordsize="43,2">
              <v:shape style="position:absolute;left:8772;top:4195;width:43;height:2" coordorigin="8772,4195" coordsize="43,0" path="m8772,4195l8815,4195e" filled="f" stroked="t" strokeweight="1.08pt" strokecolor="#000000">
                <v:path arrowok="t"/>
              </v:shape>
            </v:group>
            <v:group style="position:absolute;left:3064;top:4174;width:2;height:29" coordorigin="3064,4174" coordsize="2,29">
              <v:shape style="position:absolute;left:3064;top:4174;width:2;height:29" coordorigin="3064,4174" coordsize="0,29" path="m3064,4174l3064,4202e" filled="f" stroked="t" strokeweight=".18pt" strokecolor="#000000">
                <v:path arrowok="t"/>
              </v:shape>
            </v:group>
            <v:group style="position:absolute;left:3006;top:4174;width:2;height:29" coordorigin="3006,4174" coordsize="2,29">
              <v:shape style="position:absolute;left:3006;top:4174;width:2;height:29" coordorigin="3006,4174" coordsize="0,29" path="m3006,4174l3006,4202e" filled="f" stroked="t" strokeweight=".18pt" strokecolor="#000000">
                <v:path arrowok="t"/>
              </v:shape>
            </v:group>
            <v:group style="position:absolute;left:8820;top:4188;width:2;height:14" coordorigin="8820,4188" coordsize="2,14">
              <v:shape style="position:absolute;left:8820;top:4188;width:2;height:14" coordorigin="8820,4188" coordsize="0,14" path="m8820,4188l8820,4202e" filled="f" stroked="t" strokeweight=".18pt" strokecolor="#000000">
                <v:path arrowok="t"/>
              </v:shape>
            </v:group>
            <v:group style="position:absolute;left:2967;top:4123;width:2;height:86" coordorigin="2967,4123" coordsize="2,86">
              <v:shape style="position:absolute;left:2967;top:4123;width:2;height:86" coordorigin="2967,4123" coordsize="0,86" path="m2967,4123l2967,4210e" filled="f" stroked="t" strokeweight=".18pt" strokecolor="#000000">
                <v:path arrowok="t"/>
              </v:shape>
            </v:group>
            <v:group style="position:absolute;left:3001;top:4147;width:202;height:2" coordorigin="3001,4147" coordsize="202,2">
              <v:shape style="position:absolute;left:3001;top:4147;width:202;height:2" coordorigin="3001,4147" coordsize="202,0" path="m3001,4147l3203,4147e" filled="f" stroked="t" strokeweight=".9pt" strokecolor="#000000">
                <v:path arrowok="t"/>
              </v:shape>
            </v:group>
            <v:group style="position:absolute;left:4644;top:4123;width:2;height:22" coordorigin="4644,4123" coordsize="2,22">
              <v:shape style="position:absolute;left:4644;top:4123;width:2;height:22" coordorigin="4644,4123" coordsize="0,22" path="m4644,4123l4644,4145e" filled="f" stroked="t" strokeweight=".18pt" strokecolor="#000000">
                <v:path arrowok="t"/>
              </v:shape>
            </v:group>
            <v:group style="position:absolute;left:7089;top:4123;width:2;height:22" coordorigin="7089,4123" coordsize="2,22">
              <v:shape style="position:absolute;left:7089;top:4123;width:2;height:22" coordorigin="7089,4123" coordsize="0,22" path="m7089,4123l7089,4145e" filled="f" stroked="t" strokeweight=".18pt" strokecolor="#000000">
                <v:path arrowok="t"/>
              </v:shape>
            </v:group>
            <v:group style="position:absolute;left:8765;top:4127;width:58;height:2" coordorigin="8765,4127" coordsize="58,2">
              <v:shape style="position:absolute;left:8765;top:4127;width:58;height:2" coordorigin="8765,4127" coordsize="58,0" path="m8765,4127l8822,4127e" filled="f" stroked="t" strokeweight="1.08pt" strokecolor="#000000">
                <v:path arrowok="t"/>
              </v:shape>
            </v:group>
            <v:group style="position:absolute;left:2911;top:4127;width:58;height:2" coordorigin="2911,4127" coordsize="58,2">
              <v:shape style="position:absolute;left:2911;top:4127;width:58;height:2" coordorigin="2911,4127" coordsize="58,0" path="m2911,4127l2969,4127e" filled="f" stroked="t" strokeweight="1.08pt" strokecolor="#000000">
                <v:path arrowok="t"/>
              </v:shape>
            </v:group>
            <v:group style="position:absolute;left:8761;top:4123;width:2;height:104" coordorigin="8761,4123" coordsize="2,104">
              <v:shape style="position:absolute;left:8761;top:4123;width:2;height:104" coordorigin="8761,4123" coordsize="0,104" path="m8761,4123l8761,4228e" filled="f" stroked="t" strokeweight="1.08pt" strokecolor="#000000">
                <v:path arrowok="t"/>
              </v:shape>
            </v:group>
            <v:group style="position:absolute;left:2961;top:4130;width:7;height:2" coordorigin="2961,4130" coordsize="7,2">
              <v:shape style="position:absolute;left:2961;top:4130;width:7;height:2" coordorigin="2961,4130" coordsize="7,0" path="m2961,4130l2969,4130e" filled="f" stroked="t" strokeweight=".72pt" strokecolor="#000000">
                <v:path arrowok="t"/>
              </v:shape>
            </v:group>
            <v:group style="position:absolute;left:8815;top:4130;width:7;height:2" coordorigin="8815,4130" coordsize="7,2">
              <v:shape style="position:absolute;left:8815;top:4130;width:7;height:2" coordorigin="8815,4130" coordsize="7,0" path="m8815,4130l8822,4130e" filled="f" stroked="t" strokeweight=".72pt" strokecolor="#000000">
                <v:path arrowok="t"/>
              </v:shape>
            </v:group>
            <v:group style="position:absolute;left:4639;top:4091;width:14;height:14" coordorigin="4639,4091" coordsize="14,14">
              <v:shape style="position:absolute;left:4639;top:4091;width:14;height:14" coordorigin="4639,4091" coordsize="14,14" path="m4646,4091l4642,4091,4639,4094,4639,4102,4642,4105,4650,4105,4653,4102,4653,4098,4646,4098,4646,4091xe" filled="t" fillcolor="#000000" stroked="f">
                <v:path arrowok="t"/>
                <v:fill type="solid"/>
              </v:shape>
              <v:shape style="position:absolute;left:4639;top:4091;width:14;height:14" coordorigin="4639,4091" coordsize="14,14" path="m4650,4091l4646,4091,4646,4098,4653,4098,4653,4094,4650,4091xe" filled="t" fillcolor="#000000" stroked="f">
                <v:path arrowok="t"/>
                <v:fill type="solid"/>
              </v:shape>
            </v:group>
            <v:group style="position:absolute;left:7080;top:4091;width:14;height:14" coordorigin="7080,4091" coordsize="14,14">
              <v:shape style="position:absolute;left:7080;top:4091;width:14;height:14" coordorigin="7080,4091" coordsize="14,14" path="m7087,4091l7083,4091,7080,4094,7080,4102,7083,4105,7091,4105,7094,4102,7094,4098,7087,4098,7087,4091xe" filled="t" fillcolor="#000000" stroked="f">
                <v:path arrowok="t"/>
                <v:fill type="solid"/>
              </v:shape>
              <v:shape style="position:absolute;left:7080;top:4091;width:14;height:14" coordorigin="7080,4091" coordsize="14,14" path="m7091,4091l7087,4091,7087,4098,7094,4098,7094,4094,7091,4091xe" filled="t" fillcolor="#000000" stroked="f">
                <v:path arrowok="t"/>
                <v:fill type="solid"/>
              </v:shape>
            </v:group>
            <v:group style="position:absolute;left:3206;top:4098;width:5321;height:2" coordorigin="3206,4098" coordsize="5321,2">
              <v:shape style="position:absolute;left:3206;top:4098;width:5321;height:2" coordorigin="3206,4098" coordsize="5321,0" path="m3206,4098l8527,4098e" filled="f" stroked="t" strokeweight=".72pt" strokecolor="#000000">
                <v:path arrowok="t"/>
              </v:shape>
            </v:group>
            <v:group style="position:absolute;left:4641;top:4091;width:2;height:14" coordorigin="4641,4091" coordsize="2,14">
              <v:shape style="position:absolute;left:4641;top:4091;width:2;height:14" coordorigin="4641,4091" coordsize="0,14" path="m4641,4091l4641,4105e" filled="f" stroked="t" strokeweight=".18pt" strokecolor="#000000">
                <v:path arrowok="t"/>
              </v:shape>
            </v:group>
            <v:group style="position:absolute;left:3204;top:4091;width:2;height:14" coordorigin="3204,4091" coordsize="2,14">
              <v:shape style="position:absolute;left:3204;top:4091;width:2;height:14" coordorigin="3204,4091" coordsize="0,14" path="m3204,4091l3204,4105e" filled="f" stroked="t" strokeweight=".18pt" strokecolor="#000000">
                <v:path arrowok="t"/>
              </v:shape>
            </v:group>
            <v:group style="position:absolute;left:7083;top:4091;width:14;height:14" coordorigin="7083,4091" coordsize="14,14">
              <v:shape style="position:absolute;left:7083;top:4091;width:14;height:14" coordorigin="7083,4091" coordsize="14,14" path="m7091,4091l7087,4091,7083,4094,7083,4102,7087,4105,7095,4105,7098,4102,7098,4098,7091,4098,7091,4091xe" filled="t" fillcolor="#000000" stroked="f">
                <v:path arrowok="t"/>
                <v:fill type="solid"/>
              </v:shape>
              <v:shape style="position:absolute;left:7083;top:4091;width:14;height:14" coordorigin="7083,4091" coordsize="14,14" path="m7095,4091l7091,4091,7091,4098,7098,4098,7098,4094,7095,4091xe" filled="t" fillcolor="#000000" stroked="f">
                <v:path arrowok="t"/>
                <v:fill type="solid"/>
              </v:shape>
            </v:group>
            <v:group style="position:absolute;left:7083;top:4094;width:2;height:137" coordorigin="7083,4094" coordsize="2,137">
              <v:shape style="position:absolute;left:7083;top:4094;width:2;height:137" coordorigin="7083,4094" coordsize="0,137" path="m7083,4094l7083,4098,7083,4231e" filled="f" stroked="t" strokeweight=".72pt" strokecolor="#000000">
                <v:path arrowok="t"/>
              </v:shape>
            </v:group>
            <v:group style="position:absolute;left:7087;top:4098;width:2;height:230" coordorigin="7087,4098" coordsize="2,230">
              <v:shape style="position:absolute;left:7087;top:4098;width:2;height:230" coordorigin="7087,4098" coordsize="0,230" path="m7087,4098l7087,4328e" filled="f" stroked="t" strokeweight=".72pt" strokecolor="#000000">
                <v:path arrowok="t"/>
              </v:shape>
            </v:group>
            <v:group style="position:absolute;left:7091;top:4098;width:2;height:230" coordorigin="7091,4098" coordsize="2,230">
              <v:shape style="position:absolute;left:7091;top:4098;width:2;height:230" coordorigin="7091,4098" coordsize="0,230" path="m7091,4328l7091,4098e" filled="f" stroked="t" strokeweight=".72pt" strokecolor="#000000">
                <v:path arrowok="t"/>
              </v:shape>
            </v:group>
            <v:group style="position:absolute;left:7094;top:4094;width:2;height:133" coordorigin="7094,4094" coordsize="2,133">
              <v:shape style="position:absolute;left:7094;top:4094;width:2;height:133" coordorigin="7094,4094" coordsize="0,133" path="m7094,4094l7094,4098,7094,4228e" filled="f" stroked="t" strokeweight=".72pt" strokecolor="#000000">
                <v:path arrowok="t"/>
              </v:shape>
            </v:group>
            <v:group style="position:absolute;left:7904;top:4417;width:270;height:2" coordorigin="7904,4417" coordsize="270,2">
              <v:shape style="position:absolute;left:7904;top:4417;width:270;height:2" coordorigin="7904,4417" coordsize="270,0" path="m7904,4417l8174,4417e" filled="f" stroked="t" strokeweight=".18pt" strokecolor="#000000">
                <v:path arrowok="t"/>
              </v:shape>
            </v:group>
            <v:group style="position:absolute;left:8757;top:4228;width:4;height:4" coordorigin="8757,4228" coordsize="4,4">
              <v:shape style="position:absolute;left:8757;top:4228;width:4;height:4" coordorigin="8757,4228" coordsize="4,4" path="m8757,4228l8761,4231e" filled="f" stroked="t" strokeweight=".72pt" strokecolor="#000000">
                <v:path arrowok="t"/>
              </v:shape>
            </v:group>
            <v:group style="position:absolute;left:8826;top:4228;width:4;height:4" coordorigin="8826,4228" coordsize="4,4">
              <v:shape style="position:absolute;left:8826;top:4228;width:4;height:4" coordorigin="8826,4228" coordsize="4,4" path="m8829,4228l8826,4231e" filled="f" stroked="t" strokeweight=".72pt" strokecolor="#000000">
                <v:path arrowok="t"/>
              </v:shape>
            </v:group>
            <v:group style="position:absolute;left:8772;top:4199;width:4;height:4" coordorigin="8772,4199" coordsize="4,4">
              <v:shape style="position:absolute;left:8772;top:4199;width:4;height:4" coordorigin="8772,4199" coordsize="4,4" path="m8775,4199l8772,4202e" filled="f" stroked="t" strokeweight=".72pt" strokecolor="#000000">
                <v:path arrowok="t"/>
              </v:shape>
            </v:group>
            <v:group style="position:absolute;left:8811;top:4199;width:4;height:4" coordorigin="8811,4199" coordsize="4,4">
              <v:shape style="position:absolute;left:8811;top:4199;width:4;height:4" coordorigin="8811,4199" coordsize="4,4" path="m8811,4199l8815,4202e" filled="f" stroked="t" strokeweight=".72pt" strokecolor="#000000">
                <v:path arrowok="t"/>
              </v:shape>
            </v:group>
            <v:group style="position:absolute;left:8527;top:4094;width:2;height:137" coordorigin="8527,4094" coordsize="2,137">
              <v:shape style="position:absolute;left:8527;top:4094;width:2;height:137" coordorigin="8527,4094" coordsize="0,137" path="m8527,4094l8527,4231e" filled="f" stroked="t" strokeweight=".72pt" strokecolor="#000000">
                <v:path arrowok="t"/>
              </v:shape>
            </v:group>
            <v:group style="position:absolute;left:8765;top:4123;width:2;height:108" coordorigin="8765,4123" coordsize="2,108">
              <v:shape style="position:absolute;left:8765;top:4123;width:2;height:108" coordorigin="8765,4123" coordsize="0,108" path="m8765,4123l8765,4231e" filled="f" stroked="t" strokeweight=".72pt" strokecolor="#000000">
                <v:path arrowok="t"/>
              </v:shape>
            </v:group>
            <v:group style="position:absolute;left:8775;top:4127;width:2;height:76" coordorigin="8775,4127" coordsize="2,76">
              <v:shape style="position:absolute;left:8775;top:4127;width:2;height:76" coordorigin="8775,4127" coordsize="0,76" path="m8775,4202l8775,4127e" filled="f" stroked="t" strokeweight=".72pt" strokecolor="#000000">
                <v:path arrowok="t"/>
              </v:shape>
            </v:group>
            <v:group style="position:absolute;left:8804;top:4165;width:14;height:2" coordorigin="8804,4165" coordsize="14,2">
              <v:shape style="position:absolute;left:8804;top:4165;width:14;height:2" coordorigin="8804,4165" coordsize="14,0" path="m8804,4165l8819,4165e" filled="f" stroked="t" strokeweight="3.78pt" strokecolor="#000000">
                <v:path arrowok="t"/>
              </v:shape>
            </v:group>
            <v:group style="position:absolute;left:8815;top:4145;width:2;height:47" coordorigin="8815,4145" coordsize="2,47">
              <v:shape style="position:absolute;left:8815;top:4145;width:2;height:47" coordorigin="8815,4145" coordsize="0,47" path="m8815,4192l8815,4145e" filled="f" stroked="t" strokeweight=".72pt" strokecolor="#000000">
                <v:path arrowok="t"/>
              </v:shape>
            </v:group>
            <v:group style="position:absolute;left:8822;top:4123;width:2;height:108" coordorigin="8822,4123" coordsize="2,108">
              <v:shape style="position:absolute;left:8822;top:4123;width:2;height:108" coordorigin="8822,4123" coordsize="0,108" path="m8822,4123l8822,4231e" filled="f" stroked="t" strokeweight=".72pt" strokecolor="#000000">
                <v:path arrowok="t"/>
              </v:shape>
            </v:group>
            <v:group style="position:absolute;left:8829;top:4127;width:2;height:101" coordorigin="8829,4127" coordsize="2,101">
              <v:shape style="position:absolute;left:8829;top:4127;width:2;height:101" coordorigin="8829,4127" coordsize="0,101" path="m8829,4127l8829,4228e" filled="f" stroked="t" strokeweight=".72pt" strokecolor="#000000">
                <v:path arrowok="t"/>
              </v:shape>
            </v:group>
            <v:group style="position:absolute;left:8858;top:4231;width:2;height:184" coordorigin="8858,4231" coordsize="2,184">
              <v:shape style="position:absolute;left:8858;top:4231;width:2;height:184" coordorigin="8858,4231" coordsize="0,184" path="m8858,4231l8858,4415e" filled="f" stroked="t" strokeweight="1.8pt" strokecolor="#000000">
                <v:path arrowok="t"/>
              </v:shape>
            </v:group>
            <v:group style="position:absolute;left:8883;top:4328;width:2;height:86" coordorigin="8883,4328" coordsize="2,86">
              <v:shape style="position:absolute;left:8883;top:4328;width:2;height:86" coordorigin="8883,4328" coordsize="0,86" path="m8883,4415l8883,4328e" filled="f" stroked="t" strokeweight=".72pt" strokecolor="#000000">
                <v:path arrowok="t"/>
              </v:shape>
            </v:group>
            <v:group style="position:absolute;left:8916;top:4328;width:2;height:83" coordorigin="8916,4328" coordsize="2,83">
              <v:shape style="position:absolute;left:8916;top:4328;width:2;height:83" coordorigin="8916,4328" coordsize="0,83" path="m8916,4328l8916,4411e" filled="f" stroked="t" strokeweight=".72pt" strokecolor="#000000">
                <v:path arrowok="t"/>
              </v:shape>
            </v:group>
            <v:group style="position:absolute;left:3509;top:9091;width:14;height:2" coordorigin="3509,9091" coordsize="14,2">
              <v:shape style="position:absolute;left:3509;top:9091;width:14;height:2" coordorigin="3509,9091" coordsize="14,0" path="m3509,9091l3523,9091e" filled="f" stroked="t" strokeweight="1.44pt" strokecolor="#000000">
                <v:path arrowok="t"/>
              </v:shape>
            </v:group>
            <v:group style="position:absolute;left:3516;top:9116;width:14;height:2" coordorigin="3516,9116" coordsize="14,2">
              <v:shape style="position:absolute;left:3516;top:9116;width:14;height:2" coordorigin="3516,9116" coordsize="14,0" path="m3516,9116l3530,9116e" filled="f" stroked="t" strokeweight="1.08pt" strokecolor="#000000">
                <v:path arrowok="t"/>
              </v:shape>
            </v:group>
            <v:group style="position:absolute;left:3519;top:9113;width:14;height:2" coordorigin="3519,9113" coordsize="14,2">
              <v:shape style="position:absolute;left:3519;top:9113;width:14;height:2" coordorigin="3519,9113" coordsize="14,0" path="m3519,9113l3534,9113e" filled="f" stroked="t" strokeweight=".72pt" strokecolor="#000000">
                <v:path arrowok="t"/>
              </v:shape>
            </v:group>
            <v:group style="position:absolute;left:3525;top:9041;width:2;height:130" coordorigin="3525,9041" coordsize="2,130">
              <v:shape style="position:absolute;left:3525;top:9041;width:2;height:130" coordorigin="3525,9041" coordsize="0,130" path="m3525,9041l3525,9170e" filled="f" stroked="t" strokeweight=".9pt" strokecolor="#000000">
                <v:path arrowok="t"/>
              </v:shape>
            </v:group>
            <v:group style="position:absolute;left:3534;top:9041;width:2;height:36" coordorigin="3534,9041" coordsize="2,36">
              <v:shape style="position:absolute;left:3534;top:9041;width:2;height:36" coordorigin="3534,9041" coordsize="0,36" path="m3534,9077l3534,9041e" filled="f" stroked="t" strokeweight=".72pt" strokecolor="#000000">
                <v:path arrowok="t"/>
              </v:shape>
            </v:group>
            <v:group style="position:absolute;left:3537;top:9037;width:2;height:133" coordorigin="3537,9037" coordsize="2,133">
              <v:shape style="position:absolute;left:3537;top:9037;width:2;height:133" coordorigin="3537,9037" coordsize="0,133" path="m3537,9037l3537,9170e" filled="f" stroked="t" strokeweight=".72pt" strokecolor="#000000">
                <v:path arrowok="t"/>
              </v:shape>
            </v:group>
            <v:group style="position:absolute;left:3541;top:9037;width:2;height:119" coordorigin="3541,9037" coordsize="2,119">
              <v:shape style="position:absolute;left:3541;top:9037;width:2;height:119" coordorigin="3541,9037" coordsize="0,119" path="m3541,9037l3541,9041,3541,9156e" filled="f" stroked="t" strokeweight=".72pt" strokecolor="#000000">
                <v:path arrowok="t"/>
              </v:shape>
            </v:group>
            <v:group style="position:absolute;left:3577;top:9084;width:14;height:14" coordorigin="3577,9084" coordsize="14,14">
              <v:shape style="position:absolute;left:3577;top:9084;width:14;height:14" coordorigin="3577,9084" coordsize="14,14" path="m3584,9084l3580,9084,3577,9087,3577,9095,3580,9098,3588,9098,3591,9095,3591,9091,3584,9091,3584,9084xe" filled="t" fillcolor="#000000" stroked="f">
                <v:path arrowok="t"/>
                <v:fill type="solid"/>
              </v:shape>
              <v:shape style="position:absolute;left:3577;top:9084;width:14;height:14" coordorigin="3577,9084" coordsize="14,14" path="m3588,9084l3584,9084,3584,9091,3591,9091,3591,9087,3588,9084xe" filled="t" fillcolor="#000000" stroked="f">
                <v:path arrowok="t"/>
                <v:fill type="solid"/>
              </v:shape>
            </v:group>
            <v:group style="position:absolute;left:3599;top:9082;width:47;height:2" coordorigin="3599,9082" coordsize="47,2">
              <v:shape style="position:absolute;left:3599;top:9082;width:47;height:2" coordorigin="3599,9082" coordsize="47,0" path="m3599,9082l3645,9082e" filled="f" stroked="t" strokeweight=".18pt" strokecolor="#000000">
                <v:path arrowok="t"/>
              </v:shape>
            </v:group>
            <v:group style="position:absolute;left:3599;top:9084;width:7;height:14" coordorigin="3599,9084" coordsize="7,14">
              <v:shape style="position:absolute;left:3599;top:9084;width:7;height:14" coordorigin="3599,9084" coordsize="7,14" path="m3599,9098l3602,9084,3602,9098,3606,9084e" filled="f" stroked="t" strokeweight=".72pt" strokecolor="#000000">
                <v:path arrowok="t"/>
              </v:shape>
            </v:group>
            <v:group style="position:absolute;left:3638;top:9084;width:4;height:14" coordorigin="3638,9084" coordsize="4,14">
              <v:shape style="position:absolute;left:3638;top:9084;width:4;height:14" coordorigin="3638,9084" coordsize="4,14" path="m3638,9084l3642,9098e" filled="f" stroked="t" strokeweight=".72pt" strokecolor="#000000">
                <v:path arrowok="t"/>
              </v:shape>
            </v:group>
            <v:group style="position:absolute;left:3642;top:9084;width:4;height:14" coordorigin="3642,9084" coordsize="4,14">
              <v:shape style="position:absolute;left:3642;top:9084;width:4;height:14" coordorigin="3642,9084" coordsize="4,14" path="m3642,9084l3645,9098,3645,9084e" filled="f" stroked="t" strokeweight=".72pt" strokecolor="#000000">
                <v:path arrowok="t"/>
              </v:shape>
            </v:group>
            <v:group style="position:absolute;left:3602;top:9077;width:2;height:29" coordorigin="3602,9077" coordsize="2,29">
              <v:shape style="position:absolute;left:3602;top:9077;width:2;height:29" coordorigin="3602,9077" coordsize="0,29" path="m3602,9077l3602,9106e" filled="f" stroked="t" strokeweight=".36pt" strokecolor="#000000">
                <v:path arrowok="t"/>
              </v:shape>
            </v:group>
            <v:group style="position:absolute;left:3525;top:9109;width:2;height:18" coordorigin="3525,9109" coordsize="2,18">
              <v:shape style="position:absolute;left:3525;top:9109;width:2;height:18" coordorigin="3525,9109" coordsize="0,18" path="m3525,9109l3525,9127e" filled="f" stroked="t" strokeweight=".18pt" strokecolor="#000000">
                <v:path arrowok="t"/>
              </v:shape>
            </v:group>
            <v:group style="position:absolute;left:3530;top:9102;width:14;height:14" coordorigin="3530,9102" coordsize="14,14">
              <v:shape style="position:absolute;left:3530;top:9102;width:14;height:14" coordorigin="3530,9102" coordsize="14,14" path="m3537,9102l3533,9102,3530,9105,3530,9113,3533,9116,3541,9116,3545,9113,3545,9109,3537,9109,3537,9102xe" filled="t" fillcolor="#000000" stroked="f">
                <v:path arrowok="t"/>
                <v:fill type="solid"/>
              </v:shape>
              <v:shape style="position:absolute;left:3530;top:9102;width:14;height:14" coordorigin="3530,9102" coordsize="14,14" path="m3541,9102l3537,9102,3537,9109,3545,9109,3545,9105,3541,9102xe" filled="t" fillcolor="#000000" stroked="f">
                <v:path arrowok="t"/>
                <v:fill type="solid"/>
              </v:shape>
            </v:group>
            <v:group style="position:absolute;left:3606;top:9095;width:36;height:2" coordorigin="3606,9095" coordsize="36,2">
              <v:shape style="position:absolute;left:3606;top:9095;width:36;height:2" coordorigin="3606,9095" coordsize="36,0" path="m3606,9095l3642,9095e" filled="f" stroked="t" strokeweight="1.8pt" strokecolor="#000000">
                <v:path arrowok="t"/>
              </v:shape>
            </v:group>
            <v:group style="position:absolute;left:3532;top:9055;width:2;height:58" coordorigin="3532,9055" coordsize="2,58">
              <v:shape style="position:absolute;left:3532;top:9055;width:2;height:58" coordorigin="3532,9055" coordsize="0,58" path="m3532,9055l3532,9113e" filled="f" stroked="t" strokeweight=".54pt" strokecolor="#000000">
                <v:path arrowok="t"/>
              </v:shape>
            </v:group>
            <v:group style="position:absolute;left:3588;top:9102;width:11;height:2" coordorigin="3588,9102" coordsize="11,2">
              <v:shape style="position:absolute;left:3588;top:9102;width:11;height:2" coordorigin="3588,9102" coordsize="11,0" path="m3599,9102l3588,9102e" filled="f" stroked="t" strokeweight=".72pt" strokecolor="#000000">
                <v:path arrowok="t"/>
              </v:shape>
            </v:group>
            <v:group style="position:absolute;left:3649;top:9102;width:7;height:2" coordorigin="3649,9102" coordsize="7,2">
              <v:shape style="position:absolute;left:3649;top:9102;width:7;height:2" coordorigin="3649,9102" coordsize="7,0" path="m3656,9102l3649,9102e" filled="f" stroked="t" strokeweight=".72pt" strokecolor="#000000">
                <v:path arrowok="t"/>
              </v:shape>
            </v:group>
            <v:group style="position:absolute;left:3588;top:9084;width:2;height:14" coordorigin="3588,9084" coordsize="2,14">
              <v:shape style="position:absolute;left:3588;top:9084;width:2;height:14" coordorigin="3588,9084" coordsize="0,14" path="m3588,9084l3588,9098e" filled="f" stroked="t" strokeweight=".36pt" strokecolor="#000000">
                <v:path arrowok="t"/>
              </v:shape>
            </v:group>
            <v:group style="position:absolute;left:3662;top:9084;width:2;height:14" coordorigin="3662,9084" coordsize="2,14">
              <v:shape style="position:absolute;left:3662;top:9084;width:2;height:14" coordorigin="3662,9084" coordsize="0,14" path="m3662,9084l3662,9098e" filled="f" stroked="t" strokeweight=".18pt" strokecolor="#000000">
                <v:path arrowok="t"/>
              </v:shape>
            </v:group>
            <v:group style="position:absolute;left:3645;top:9084;width:14;height:14" coordorigin="3645,9084" coordsize="14,14">
              <v:shape style="position:absolute;left:3645;top:9084;width:14;height:14" coordorigin="3645,9084" coordsize="14,14" path="m3653,9084l3649,9084,3645,9087,3645,9095,3649,9098,3657,9098,3660,9095,3660,9091,3653,9091,3653,9084xe" filled="t" fillcolor="#000000" stroked="f">
                <v:path arrowok="t"/>
                <v:fill type="solid"/>
              </v:shape>
              <v:shape style="position:absolute;left:3645;top:9084;width:14;height:14" coordorigin="3645,9084" coordsize="14,14" path="m3657,9084l3653,9084,3653,9091,3660,9091,3660,9087,3657,9084xe" filled="t" fillcolor="#000000" stroked="f">
                <v:path arrowok="t"/>
                <v:fill type="solid"/>
              </v:shape>
            </v:group>
            <v:group style="position:absolute;left:3593;top:9084;width:2;height:14" coordorigin="3593,9084" coordsize="2,14">
              <v:shape style="position:absolute;left:3593;top:9084;width:2;height:14" coordorigin="3593,9084" coordsize="0,14" path="m3593,9084l3593,9098e" filled="f" stroked="t" strokeweight=".18pt" strokecolor="#000000">
                <v:path arrowok="t"/>
              </v:shape>
            </v:group>
            <v:group style="position:absolute;left:3577;top:9084;width:14;height:14" coordorigin="3577,9084" coordsize="14,14">
              <v:shape style="position:absolute;left:3577;top:9084;width:14;height:14" coordorigin="3577,9084" coordsize="14,14" path="m3584,9084l3580,9084,3577,9087,3577,9095,3580,9098,3588,9098,3591,9095,3591,9091,3584,9091,3584,9084xe" filled="t" fillcolor="#000000" stroked="f">
                <v:path arrowok="t"/>
                <v:fill type="solid"/>
              </v:shape>
              <v:shape style="position:absolute;left:3577;top:9084;width:14;height:14" coordorigin="3577,9084" coordsize="14,14" path="m3588,9084l3584,9084,3584,9091,3591,9091,3591,9087,3588,9084xe" filled="t" fillcolor="#000000" stroked="f">
                <v:path arrowok="t"/>
                <v:fill type="solid"/>
              </v:shape>
            </v:group>
            <v:group style="position:absolute;left:3588;top:9084;width:11;height:2" coordorigin="3588,9084" coordsize="11,2">
              <v:shape style="position:absolute;left:3588;top:9084;width:11;height:2" coordorigin="3588,9084" coordsize="11,0" path="m3588,9084l3599,9084e" filled="f" stroked="t" strokeweight=".72pt" strokecolor="#000000">
                <v:path arrowok="t"/>
              </v:shape>
            </v:group>
            <v:group style="position:absolute;left:3645;top:9084;width:11;height:2" coordorigin="3645,9084" coordsize="11,2">
              <v:shape style="position:absolute;left:3645;top:9084;width:11;height:2" coordorigin="3645,9084" coordsize="11,0" path="m3645,9084l3656,9084e" filled="f" stroked="t" strokeweight=".72pt" strokecolor="#000000">
                <v:path arrowok="t"/>
              </v:shape>
            </v:group>
            <v:group style="position:absolute;left:3606;top:9079;width:32;height:2" coordorigin="3606,9079" coordsize="32,2">
              <v:shape style="position:absolute;left:3606;top:9079;width:32;height:2" coordorigin="3606,9079" coordsize="32,0" path="m3606,9079l3638,9079e" filled="f" stroked="t" strokeweight=".9pt" strokecolor="#000000">
                <v:path arrowok="t"/>
              </v:shape>
            </v:group>
            <v:group style="position:absolute;left:3530;top:9066;width:14;height:14" coordorigin="3530,9066" coordsize="14,14">
              <v:shape style="position:absolute;left:3530;top:9066;width:14;height:14" coordorigin="3530,9066" coordsize="14,14" path="m3537,9066l3533,9066,3530,9069,3530,9077,3533,9080,3541,9080,3545,9077,3545,9073,3537,9073,3537,9066xe" filled="t" fillcolor="#000000" stroked="f">
                <v:path arrowok="t"/>
                <v:fill type="solid"/>
              </v:shape>
              <v:shape style="position:absolute;left:3530;top:9066;width:14;height:14" coordorigin="3530,9066" coordsize="14,14" path="m3541,9066l3537,9066,3537,9073,3545,9073,3545,9069,3541,9066xe" filled="t" fillcolor="#000000" stroked="f">
                <v:path arrowok="t"/>
                <v:fill type="solid"/>
              </v:shape>
            </v:group>
            <v:group style="position:absolute;left:3530;top:9055;width:14;height:14" coordorigin="3530,9055" coordsize="14,14">
              <v:shape style="position:absolute;left:3530;top:9055;width:14;height:14" coordorigin="3530,9055" coordsize="14,14" path="m3537,9055l3533,9055,3530,9059,3530,9066,3533,9070,3541,9070,3545,9066,3545,9062,3537,9062,3537,9055xe" filled="t" fillcolor="#000000" stroked="f">
                <v:path arrowok="t"/>
                <v:fill type="solid"/>
              </v:shape>
              <v:shape style="position:absolute;left:3530;top:9055;width:14;height:14" coordorigin="3530,9055" coordsize="14,14" path="m3541,9055l3537,9055,3537,9062,3545,9062,3545,9059,3541,9055xe" filled="t" fillcolor="#000000" stroked="f">
                <v:path arrowok="t"/>
                <v:fill type="solid"/>
              </v:shape>
            </v:group>
            <v:group style="position:absolute;left:3530;top:9055;width:14;height:14" coordorigin="3530,9055" coordsize="14,14">
              <v:shape style="position:absolute;left:3530;top:9055;width:14;height:14" coordorigin="3530,9055" coordsize="14,14" path="m3537,9055l3533,9055,3530,9059,3530,9066,3533,9070,3541,9070,3545,9066,3545,9062,3537,9062,3537,9055xe" filled="t" fillcolor="#000000" stroked="f">
                <v:path arrowok="t"/>
                <v:fill type="solid"/>
              </v:shape>
              <v:shape style="position:absolute;left:3530;top:9055;width:14;height:14" coordorigin="3530,9055" coordsize="14,14" path="m3541,9055l3537,9055,3537,9062,3545,9062,3545,9059,3541,9055xe" filled="t" fillcolor="#000000" stroked="f">
                <v:path arrowok="t"/>
                <v:fill type="solid"/>
              </v:shape>
            </v:group>
            <v:group style="position:absolute;left:3530;top:9052;width:14;height:14" coordorigin="3530,9052" coordsize="14,14">
              <v:shape style="position:absolute;left:3530;top:9052;width:14;height:14" coordorigin="3530,9052" coordsize="14,14" path="m3537,9052l3533,9052,3530,9055,3530,9063,3533,9066,3541,9066,3545,9063,3545,9059,3537,9059,3537,9052xe" filled="t" fillcolor="#000000" stroked="f">
                <v:path arrowok="t"/>
                <v:fill type="solid"/>
              </v:shape>
              <v:shape style="position:absolute;left:3530;top:9052;width:14;height:14" coordorigin="3530,9052" coordsize="14,14" path="m3541,9052l3537,9052,3537,9059,3545,9059,3545,9055,3541,9052xe" filled="t" fillcolor="#000000" stroked="f">
                <v:path arrowok="t"/>
                <v:fill type="solid"/>
              </v:shape>
            </v:group>
            <v:group style="position:absolute;left:3829;top:9091;width:14;height:2" coordorigin="3829,9091" coordsize="14,2">
              <v:shape style="position:absolute;left:3829;top:9091;width:14;height:2" coordorigin="3829,9091" coordsize="14,0" path="m3829,9091l3843,9091e" filled="f" stroked="t" strokeweight="1.8pt" strokecolor="#000000">
                <v:path arrowok="t"/>
              </v:shape>
            </v:group>
            <v:group style="position:absolute;left:3836;top:9102;width:14;height:14" coordorigin="3836,9102" coordsize="14,14">
              <v:shape style="position:absolute;left:3836;top:9102;width:14;height:14" coordorigin="3836,9102" coordsize="14,14" path="m3843,9102l3839,9102,3836,9105,3836,9113,3839,9116,3847,9116,3851,9113,3851,9109,3843,9109,3843,9102xe" filled="t" fillcolor="#000000" stroked="f">
                <v:path arrowok="t"/>
                <v:fill type="solid"/>
              </v:shape>
              <v:shape style="position:absolute;left:3836;top:9102;width:14;height:14" coordorigin="3836,9102" coordsize="14,14" path="m3847,9102l3843,9102,3843,9109,3851,9109,3851,9105,3847,9102xe" filled="t" fillcolor="#000000" stroked="f">
                <v:path arrowok="t"/>
                <v:fill type="solid"/>
              </v:shape>
            </v:group>
            <v:group style="position:absolute;left:3836;top:9091;width:14;height:2" coordorigin="3836,9091" coordsize="14,2">
              <v:shape style="position:absolute;left:3836;top:9091;width:14;height:2" coordorigin="3836,9091" coordsize="14,0" path="m3836,9091l3851,9091e" filled="f" stroked="t" strokeweight="1.08pt" strokecolor="#000000">
                <v:path arrowok="t"/>
              </v:shape>
            </v:group>
            <v:group style="position:absolute;left:3836;top:9107;width:32;height:2" coordorigin="3836,9107" coordsize="32,2">
              <v:shape style="position:absolute;left:3836;top:9107;width:32;height:2" coordorigin="3836,9107" coordsize="32,0" path="m3836,9107l3869,9107e" filled="f" stroked="t" strokeweight=".18pt" strokecolor="#000000">
                <v:path arrowok="t"/>
              </v:shape>
            </v:group>
            <v:group style="position:absolute;left:3858;top:9091;width:14;height:2" coordorigin="3858,9091" coordsize="14,2">
              <v:shape style="position:absolute;left:3858;top:9091;width:14;height:2" coordorigin="3858,9091" coordsize="14,0" path="m3858,9091l3872,9091e" filled="f" stroked="t" strokeweight="1.08pt" strokecolor="#000000">
                <v:path arrowok="t"/>
              </v:shape>
            </v:group>
            <v:group style="position:absolute;left:3858;top:9102;width:14;height:14" coordorigin="3858,9102" coordsize="14,14">
              <v:shape style="position:absolute;left:3858;top:9102;width:14;height:14" coordorigin="3858,9102" coordsize="14,14" path="m3865,9102l3861,9102,3858,9105,3858,9113,3861,9116,3869,9116,3872,9113,3872,9109,3865,9109,3865,9102xe" filled="t" fillcolor="#000000" stroked="f">
                <v:path arrowok="t"/>
                <v:fill type="solid"/>
              </v:shape>
              <v:shape style="position:absolute;left:3858;top:9102;width:14;height:14" coordorigin="3858,9102" coordsize="14,14" path="m3869,9102l3865,9102,3865,9109,3872,9109,3872,9105,3869,9102xe" filled="t" fillcolor="#000000" stroked="f">
                <v:path arrowok="t"/>
                <v:fill type="solid"/>
              </v:shape>
            </v:group>
            <v:group style="position:absolute;left:3869;top:9073;width:2;height:32" coordorigin="3869,9073" coordsize="2,32">
              <v:shape style="position:absolute;left:3869;top:9073;width:2;height:32" coordorigin="3869,9073" coordsize="0,32" path="m3869,9073l3869,9106e" filled="f" stroked="t" strokeweight=".72pt" strokecolor="#000000">
                <v:path arrowok="t"/>
              </v:shape>
            </v:group>
            <v:group style="position:absolute;left:3872;top:9073;width:2;height:36" coordorigin="3872,9073" coordsize="2,36">
              <v:shape style="position:absolute;left:3872;top:9073;width:2;height:36" coordorigin="3872,9073" coordsize="0,36" path="m3872,9073l3872,9109e" filled="f" stroked="t" strokeweight=".72pt" strokecolor="#000000">
                <v:path arrowok="t"/>
              </v:shape>
            </v:group>
            <v:group style="position:absolute;left:3901;top:9100;width:162;height:2" coordorigin="3901,9100" coordsize="162,2">
              <v:shape style="position:absolute;left:3901;top:9100;width:162;height:2" coordorigin="3901,9100" coordsize="162,0" path="m3901,9100l4063,9100e" filled="f" stroked="t" strokeweight="1.26pt" strokecolor="#000000">
                <v:path arrowok="t"/>
              </v:shape>
            </v:group>
            <v:group style="position:absolute;left:4027;top:9073;width:2;height:32" coordorigin="4027,9073" coordsize="2,32">
              <v:shape style="position:absolute;left:4027;top:9073;width:2;height:32" coordorigin="4027,9073" coordsize="0,32" path="m4027,9106l4027,9073e" filled="f" stroked="t" strokeweight=".72pt" strokecolor="#000000">
                <v:path arrowok="t"/>
              </v:shape>
            </v:group>
            <v:group style="position:absolute;left:4027;top:9089;width:14;height:2" coordorigin="4027,9089" coordsize="14,2">
              <v:shape style="position:absolute;left:4027;top:9089;width:14;height:2" coordorigin="4027,9089" coordsize="14,0" path="m4027,9089l4041,9089e" filled="f" stroked="t" strokeweight=".9pt" strokecolor="#000000">
                <v:path arrowok="t"/>
              </v:shape>
            </v:group>
            <v:group style="position:absolute;left:3987;top:9084;width:4;height:14" coordorigin="3987,9084" coordsize="4,14">
              <v:shape style="position:absolute;left:3987;top:9084;width:4;height:14" coordorigin="3987,9084" coordsize="4,14" path="m3987,9084l3991,9098e" filled="f" stroked="t" strokeweight=".72pt" strokecolor="#000000">
                <v:path arrowok="t"/>
              </v:shape>
            </v:group>
            <v:group style="position:absolute;left:3984;top:9077;width:14;height:14" coordorigin="3984,9077" coordsize="14,14">
              <v:shape style="position:absolute;left:3984;top:9077;width:14;height:14" coordorigin="3984,9077" coordsize="14,14" path="m3991,9077l3987,9077,3984,9080,3984,9088,3987,9091,3995,9091,3998,9088,3998,9084,3991,9084,3991,9077xe" filled="t" fillcolor="#000000" stroked="f">
                <v:path arrowok="t"/>
                <v:fill type="solid"/>
              </v:shape>
              <v:shape style="position:absolute;left:3984;top:9077;width:14;height:14" coordorigin="3984,9077" coordsize="14,14" path="m3995,9077l3991,9077,3991,9084,3998,9084,3998,9080,3995,9077xe" filled="t" fillcolor="#000000" stroked="f">
                <v:path arrowok="t"/>
                <v:fill type="solid"/>
              </v:shape>
            </v:group>
            <v:group style="position:absolute;left:4049;top:9089;width:14;height:2" coordorigin="4049,9089" coordsize="14,2">
              <v:shape style="position:absolute;left:4049;top:9089;width:14;height:2" coordorigin="4049,9089" coordsize="14,0" path="m4049,9089l4063,9089e" filled="f" stroked="t" strokeweight=".9pt" strokecolor="#000000">
                <v:path arrowok="t"/>
              </v:shape>
            </v:group>
            <v:group style="position:absolute;left:4063;top:9073;width:2;height:32" coordorigin="4063,9073" coordsize="2,32">
              <v:shape style="position:absolute;left:4063;top:9073;width:2;height:32" coordorigin="4063,9073" coordsize="0,32" path="m4063,9073l4063,9106e" filled="f" stroked="t" strokeweight=".72pt" strokecolor="#000000">
                <v:path arrowok="t"/>
              </v:shape>
            </v:group>
            <v:group style="position:absolute;left:4056;top:9082;width:14;height:2" coordorigin="4056,9082" coordsize="14,2">
              <v:shape style="position:absolute;left:4056;top:9082;width:14;height:2" coordorigin="4056,9082" coordsize="14,0" path="m4056,9082l4070,9082e" filled="f" stroked="t" strokeweight=".18pt" strokecolor="#000000">
                <v:path arrowok="t"/>
              </v:shape>
            </v:group>
            <v:group style="position:absolute;left:4031;top:9091;width:14;height:14" coordorigin="4031,9091" coordsize="14,14">
              <v:shape style="position:absolute;left:4031;top:9091;width:14;height:14" coordorigin="4031,9091" coordsize="14,14" path="m4038,9091l4034,9091,4031,9095,4031,9102,4034,9106,4042,9106,4045,9102,4045,9098,4038,9098,4038,9091xe" filled="t" fillcolor="#000000" stroked="f">
                <v:path arrowok="t"/>
                <v:fill type="solid"/>
              </v:shape>
              <v:shape style="position:absolute;left:4031;top:9091;width:14;height:14" coordorigin="4031,9091" coordsize="14,14" path="m4042,9091l4038,9091,4038,9098,4045,9098,4045,9095,4042,9091xe" filled="t" fillcolor="#000000" stroked="f">
                <v:path arrowok="t"/>
                <v:fill type="solid"/>
              </v:shape>
            </v:group>
            <v:group style="position:absolute;left:4045;top:9091;width:14;height:14" coordorigin="4045,9091" coordsize="14,14">
              <v:shape style="position:absolute;left:4045;top:9091;width:14;height:14" coordorigin="4045,9091" coordsize="14,14" path="m4052,9091l4048,9091,4045,9095,4045,9102,4048,9106,4056,9106,4059,9102,4059,9098,4052,9098,4052,9091xe" filled="t" fillcolor="#000000" stroked="f">
                <v:path arrowok="t"/>
                <v:fill type="solid"/>
              </v:shape>
              <v:shape style="position:absolute;left:4045;top:9091;width:14;height:14" coordorigin="4045,9091" coordsize="14,14" path="m4056,9091l4052,9091,4052,9098,4059,9098,4059,9095,4056,9091xe" filled="t" fillcolor="#000000" stroked="f">
                <v:path arrowok="t"/>
                <v:fill type="solid"/>
              </v:shape>
            </v:group>
            <v:group style="position:absolute;left:4049;top:9073;width:14;height:14" coordorigin="4049,9073" coordsize="14,14">
              <v:shape style="position:absolute;left:4049;top:9073;width:14;height:14" coordorigin="4049,9073" coordsize="14,14" path="m4056,9073l4052,9073,4049,9077,4049,9084,4052,9088,4060,9088,4063,9084,4063,9080,4056,9080,4056,9073xe" filled="t" fillcolor="#000000" stroked="f">
                <v:path arrowok="t"/>
                <v:fill type="solid"/>
              </v:shape>
              <v:shape style="position:absolute;left:4049;top:9073;width:14;height:14" coordorigin="4049,9073" coordsize="14,14" path="m4060,9073l4056,9073,4056,9080,4063,9080,4063,9077,4060,9073xe" filled="t" fillcolor="#000000" stroked="f">
                <v:path arrowok="t"/>
                <v:fill type="solid"/>
              </v:shape>
            </v:group>
            <v:group style="position:absolute;left:4052;top:9095;width:4;height:4" coordorigin="4052,9095" coordsize="4,4">
              <v:shape style="position:absolute;left:4052;top:9095;width:4;height:4" coordorigin="4052,9095" coordsize="4,4" path="m4056,9095l4052,9098,4056,9098e" filled="f" stroked="t" strokeweight=".72pt" strokecolor="#000000">
                <v:path arrowok="t"/>
              </v:shape>
            </v:group>
            <v:group style="position:absolute;left:4034;top:9095;width:4;height:4" coordorigin="4034,9095" coordsize="4,4">
              <v:shape style="position:absolute;left:4034;top:9095;width:4;height:4" coordorigin="4034,9095" coordsize="4,4" path="m4034,9098l4038,9098,4034,9095e" filled="f" stroked="t" strokeweight=".72pt" strokecolor="#000000">
                <v:path arrowok="t"/>
              </v:shape>
            </v:group>
            <v:group style="position:absolute;left:4027;top:9073;width:14;height:14" coordorigin="4027,9073" coordsize="14,14">
              <v:shape style="position:absolute;left:4027;top:9073;width:14;height:14" coordorigin="4027,9073" coordsize="14,14" path="m4034,9073l4030,9073,4027,9077,4027,9084,4030,9088,4038,9088,4041,9084,4041,9080,4034,9080,4034,9073xe" filled="t" fillcolor="#000000" stroked="f">
                <v:path arrowok="t"/>
                <v:fill type="solid"/>
              </v:shape>
              <v:shape style="position:absolute;left:4027;top:9073;width:14;height:14" coordorigin="4027,9073" coordsize="14,14" path="m4038,9073l4034,9073,4034,9080,4041,9080,4041,9077,4038,9073xe" filled="t" fillcolor="#000000" stroked="f">
                <v:path arrowok="t"/>
                <v:fill type="solid"/>
              </v:shape>
            </v:group>
            <v:group style="position:absolute;left:4027;top:9097;width:36;height:2" coordorigin="4027,9097" coordsize="36,2">
              <v:shape style="position:absolute;left:4027;top:9097;width:36;height:2" coordorigin="4027,9097" coordsize="36,0" path="m4027,9097l4063,9097e" filled="f" stroked="t" strokeweight=".18pt" strokecolor="#000000">
                <v:path arrowok="t"/>
              </v:shape>
            </v:group>
            <v:group style="position:absolute;left:3840;top:9106;width:29;height:2" coordorigin="3840,9106" coordsize="29,2">
              <v:shape style="position:absolute;left:3840;top:9106;width:29;height:2" coordorigin="3840,9106" coordsize="29,0" path="m3840,9106l3869,9106e" filled="f" stroked="t" strokeweight="1.08pt" strokecolor="#000000">
                <v:path arrowok="t"/>
              </v:shape>
            </v:group>
            <v:group style="position:absolute;left:3865;top:9109;width:7;height:2" coordorigin="3865,9109" coordsize="7,2">
              <v:shape style="position:absolute;left:3865;top:9109;width:7;height:2" coordorigin="3865,9109" coordsize="7,0" path="m3872,9109l3865,9109e" filled="f" stroked="t" strokeweight=".72pt" strokecolor="#000000">
                <v:path arrowok="t"/>
              </v:shape>
            </v:group>
            <v:group style="position:absolute;left:3847;top:9084;width:2;height:32" coordorigin="3847,9084" coordsize="2,32">
              <v:shape style="position:absolute;left:3847;top:9084;width:2;height:32" coordorigin="3847,9084" coordsize="0,32" path="m3847,9084l3847,9116e" filled="f" stroked="t" strokeweight="1.08pt" strokecolor="#000000">
                <v:path arrowok="t"/>
              </v:shape>
            </v:group>
            <v:group style="position:absolute;left:3861;top:9106;width:7;height:2" coordorigin="3861,9106" coordsize="7,2">
              <v:shape style="position:absolute;left:3861;top:9106;width:7;height:2" coordorigin="3861,9106" coordsize="7,0" path="m3869,9106l3861,9106e" filled="f" stroked="t" strokeweight=".72pt" strokecolor="#000000">
                <v:path arrowok="t"/>
              </v:shape>
            </v:group>
            <v:group style="position:absolute;left:3948;top:9106;width:115;height:2" coordorigin="3948,9106" coordsize="115,2">
              <v:shape style="position:absolute;left:3948;top:9106;width:115;height:2" coordorigin="3948,9106" coordsize="115,0" path="m3948,9106l4063,9106e" filled="f" stroked="t" strokeweight=".72pt" strokecolor="#000000">
                <v:path arrowok="t"/>
              </v:shape>
            </v:group>
            <v:group style="position:absolute;left:3995;top:9102;width:7;height:2" coordorigin="3995,9102" coordsize="7,2">
              <v:shape style="position:absolute;left:3995;top:9102;width:7;height:2" coordorigin="3995,9102" coordsize="7,0" path="m4002,9102l3995,9102e" filled="f" stroked="t" strokeweight=".72pt" strokecolor="#000000">
                <v:path arrowok="t"/>
              </v:shape>
            </v:group>
            <v:group style="position:absolute;left:3933;top:9102;width:7;height:2" coordorigin="3933,9102" coordsize="7,2">
              <v:shape style="position:absolute;left:3933;top:9102;width:7;height:2" coordorigin="3933,9102" coordsize="7,0" path="m3941,9102l3933,9102e" filled="f" stroked="t" strokeweight=".72pt" strokecolor="#000000">
                <v:path arrowok="t"/>
              </v:shape>
            </v:group>
            <v:group style="position:absolute;left:4034;top:9089;width:22;height:2" coordorigin="4034,9089" coordsize="22,2">
              <v:shape style="position:absolute;left:4034;top:9089;width:22;height:2" coordorigin="4034,9089" coordsize="22,0" path="m4034,9089l4056,9089e" filled="f" stroked="t" strokeweight="1.62pt" strokecolor="#000000">
                <v:path arrowok="t"/>
              </v:shape>
            </v:group>
            <v:group style="position:absolute;left:4056;top:9084;width:14;height:14" coordorigin="4056,9084" coordsize="14,14">
              <v:shape style="position:absolute;left:4056;top:9084;width:14;height:14" coordorigin="4056,9084" coordsize="14,14" path="m4063,9084l4059,9084,4056,9087,4056,9095,4059,9098,4067,9098,4070,9095,4070,9091,4063,9091,4063,9084xe" filled="t" fillcolor="#000000" stroked="f">
                <v:path arrowok="t"/>
                <v:fill type="solid"/>
              </v:shape>
              <v:shape style="position:absolute;left:4056;top:9084;width:14;height:14" coordorigin="4056,9084" coordsize="14,14" path="m4067,9084l4063,9084,4063,9091,4070,9091,4070,9087,4067,9084xe" filled="t" fillcolor="#000000" stroked="f">
                <v:path arrowok="t"/>
                <v:fill type="solid"/>
              </v:shape>
            </v:group>
            <v:group style="position:absolute;left:4056;top:9084;width:14;height:14" coordorigin="4056,9084" coordsize="14,14">
              <v:shape style="position:absolute;left:4056;top:9084;width:14;height:14" coordorigin="4056,9084" coordsize="14,14" path="m4063,9084l4059,9084,4056,9087,4056,9095,4059,9098,4067,9098,4070,9095,4070,9091,4063,9091,4063,9084xe" filled="t" fillcolor="#000000" stroked="f">
                <v:path arrowok="t"/>
                <v:fill type="solid"/>
              </v:shape>
              <v:shape style="position:absolute;left:4056;top:9084;width:14;height:14" coordorigin="4056,9084" coordsize="14,14" path="m4067,9084l4063,9084,4063,9091,4070,9091,4070,9087,4067,9084xe" filled="t" fillcolor="#000000" stroked="f">
                <v:path arrowok="t"/>
                <v:fill type="solid"/>
              </v:shape>
            </v:group>
            <v:group style="position:absolute;left:4056;top:9080;width:14;height:14" coordorigin="4056,9080" coordsize="14,14">
              <v:shape style="position:absolute;left:4056;top:9080;width:14;height:14" coordorigin="4056,9080" coordsize="14,14" path="m4063,9080l4059,9080,4056,9084,4056,9092,4059,9095,4067,9095,4070,9092,4070,9088,4063,9088,4063,9080xe" filled="t" fillcolor="#000000" stroked="f">
                <v:path arrowok="t"/>
                <v:fill type="solid"/>
              </v:shape>
              <v:shape style="position:absolute;left:4056;top:9080;width:14;height:14" coordorigin="4056,9080" coordsize="14,14" path="m4067,9080l4063,9080,4063,9088,4070,9088,4070,9084,4067,9080xe" filled="t" fillcolor="#000000" stroked="f">
                <v:path arrowok="t"/>
                <v:fill type="solid"/>
              </v:shape>
            </v:group>
            <v:group style="position:absolute;left:4056;top:9077;width:14;height:14" coordorigin="4056,9077" coordsize="14,14">
              <v:shape style="position:absolute;left:4056;top:9077;width:14;height:14" coordorigin="4056,9077" coordsize="14,14" path="m4063,9077l4059,9077,4056,9080,4056,9088,4059,9091,4067,9091,4070,9088,4070,9084,4063,9084,4063,9077xe" filled="t" fillcolor="#000000" stroked="f">
                <v:path arrowok="t"/>
                <v:fill type="solid"/>
              </v:shape>
              <v:shape style="position:absolute;left:4056;top:9077;width:14;height:14" coordorigin="4056,9077" coordsize="14,14" path="m4067,9077l4063,9077,4063,9084,4070,9084,4070,9080,4067,9077xe" filled="t" fillcolor="#000000" stroked="f">
                <v:path arrowok="t"/>
                <v:fill type="solid"/>
              </v:shape>
            </v:group>
            <v:group style="position:absolute;left:3933;top:9084;width:11;height:2" coordorigin="3933,9084" coordsize="11,2">
              <v:shape style="position:absolute;left:3933;top:9084;width:11;height:2" coordorigin="3933,9084" coordsize="11,0" path="m3933,9084l3944,9084e" filled="f" stroked="t" strokeweight=".72pt" strokecolor="#000000">
                <v:path arrowok="t"/>
              </v:shape>
            </v:group>
            <v:group style="position:absolute;left:3991;top:9084;width:11;height:2" coordorigin="3991,9084" coordsize="11,2">
              <v:shape style="position:absolute;left:3991;top:9084;width:11;height:2" coordorigin="3991,9084" coordsize="11,0" path="m3991,9084l4002,9084e" filled="f" stroked="t" strokeweight=".72pt" strokecolor="#000000">
                <v:path arrowok="t"/>
              </v:shape>
            </v:group>
            <v:group style="position:absolute;left:4056;top:9073;width:14;height:14" coordorigin="4056,9073" coordsize="14,14">
              <v:shape style="position:absolute;left:4056;top:9073;width:14;height:14" coordorigin="4056,9073" coordsize="14,14" path="m4063,9073l4059,9073,4056,9077,4056,9084,4059,9088,4067,9088,4070,9084,4070,9080,4063,9080,4063,9073xe" filled="t" fillcolor="#000000" stroked="f">
                <v:path arrowok="t"/>
                <v:fill type="solid"/>
              </v:shape>
              <v:shape style="position:absolute;left:4056;top:9073;width:14;height:14" coordorigin="4056,9073" coordsize="14,14" path="m4067,9073l4063,9073,4063,9080,4070,9080,4070,9077,4067,9073xe" filled="t" fillcolor="#000000" stroked="f">
                <v:path arrowok="t"/>
                <v:fill type="solid"/>
              </v:shape>
            </v:group>
            <v:group style="position:absolute;left:3870;top:9070;width:2;height:18" coordorigin="3870,9070" coordsize="2,18">
              <v:shape style="position:absolute;left:3870;top:9070;width:2;height:18" coordorigin="3870,9070" coordsize="0,18" path="m3870,9070l3870,9088e" filled="f" stroked="t" strokeweight=".18pt" strokecolor="#000000">
                <v:path arrowok="t"/>
              </v:shape>
            </v:group>
            <v:group style="position:absolute;left:3847;top:9080;width:14;height:2" coordorigin="3847,9080" coordsize="14,2">
              <v:shape style="position:absolute;left:3847;top:9080;width:14;height:2" coordorigin="3847,9080" coordsize="14,0" path="m3861,9080l3847,9080e" filled="f" stroked="t" strokeweight=".72pt" strokecolor="#000000">
                <v:path arrowok="t"/>
              </v:shape>
            </v:group>
            <v:group style="position:absolute;left:3951;top:9079;width:32;height:2" coordorigin="3951,9079" coordsize="32,2">
              <v:shape style="position:absolute;left:3951;top:9079;width:32;height:2" coordorigin="3951,9079" coordsize="32,0" path="m3951,9079l3984,9079e" filled="f" stroked="t" strokeweight=".9pt" strokecolor="#000000">
                <v:path arrowok="t"/>
              </v:shape>
            </v:group>
            <v:group style="position:absolute;left:4027;top:9077;width:36;height:2" coordorigin="4027,9077" coordsize="36,2">
              <v:shape style="position:absolute;left:4027;top:9077;width:36;height:2" coordorigin="4027,9077" coordsize="36,0" path="m4027,9077l4063,9077e" filled="f" stroked="t" strokeweight="1.08pt" strokecolor="#000000">
                <v:path arrowok="t"/>
              </v:shape>
            </v:group>
            <v:group style="position:absolute;left:3836;top:9077;width:36;height:2" coordorigin="3836,9077" coordsize="36,2">
              <v:shape style="position:absolute;left:3836;top:9077;width:36;height:2" coordorigin="3836,9077" coordsize="36,0" path="m3836,9077l3872,9077e" filled="f" stroked="t" strokeweight="1.08pt" strokecolor="#000000">
                <v:path arrowok="t"/>
              </v:shape>
            </v:group>
            <v:group style="position:absolute;left:4056;top:9070;width:14;height:14" coordorigin="4056,9070" coordsize="14,14">
              <v:shape style="position:absolute;left:4056;top:9070;width:14;height:14" coordorigin="4056,9070" coordsize="14,14" path="m4063,9070l4059,9070,4056,9073,4056,9081,4059,9084,4067,9084,4070,9081,4070,9077,4063,9077,4063,9070xe" filled="t" fillcolor="#000000" stroked="f">
                <v:path arrowok="t"/>
                <v:fill type="solid"/>
              </v:shape>
              <v:shape style="position:absolute;left:4056;top:9070;width:14;height:14" coordorigin="4056,9070" coordsize="14,14" path="m4067,9070l4063,9070,4063,9077,4070,9077,4070,9073,4067,9070xe" filled="t" fillcolor="#000000" stroked="f">
                <v:path arrowok="t"/>
                <v:fill type="solid"/>
              </v:shape>
            </v:group>
            <v:group style="position:absolute;left:8068;top:9120;width:2;height:58" coordorigin="8068,9120" coordsize="2,58">
              <v:shape style="position:absolute;left:8068;top:9120;width:2;height:58" coordorigin="8068,9120" coordsize="0,58" path="m8068,9120l8068,9178e" filled="f" stroked="t" strokeweight=".18pt" strokecolor="#000000">
                <v:path arrowok="t"/>
              </v:shape>
            </v:group>
            <v:group style="position:absolute;left:8765;top:9142;width:58;height:2" coordorigin="8765,9142" coordsize="58,2">
              <v:shape style="position:absolute;left:8765;top:9142;width:58;height:2" coordorigin="8765,9142" coordsize="58,0" path="m8765,9142l8822,9142e" filled="f" stroked="t" strokeweight="1.08pt" strokecolor="#000000">
                <v:path arrowok="t"/>
              </v:shape>
            </v:group>
            <v:group style="position:absolute;left:8815;top:9142;width:7;height:2" coordorigin="8815,9142" coordsize="7,2">
              <v:shape style="position:absolute;left:8815;top:9142;width:7;height:2" coordorigin="8815,9142" coordsize="7,0" path="m8822,9142l8815,9142e" filled="f" stroked="t" strokeweight=".72pt" strokecolor="#000000">
                <v:path arrowok="t"/>
              </v:shape>
            </v:group>
            <v:group style="position:absolute;left:8772;top:9071;width:58;height:2" coordorigin="8772,9071" coordsize="58,2">
              <v:shape style="position:absolute;left:8772;top:9071;width:58;height:2" coordorigin="8772,9071" coordsize="58,0" path="m8772,9071l8829,9071e" filled="f" stroked="t" strokeweight="1.26pt" strokecolor="#000000">
                <v:path arrowok="t"/>
              </v:shape>
            </v:group>
            <v:group style="position:absolute;left:8820;top:9066;width:2;height:14" coordorigin="8820,9066" coordsize="2,14">
              <v:shape style="position:absolute;left:8820;top:9066;width:2;height:14" coordorigin="8820,9066" coordsize="0,14" path="m8820,9066l8820,9080e" filled="f" stroked="t" strokeweight=".18pt" strokecolor="#000000">
                <v:path arrowok="t"/>
              </v:shape>
            </v:group>
            <v:group style="position:absolute;left:8775;top:9066;width:36;height:2" coordorigin="8775,9066" coordsize="36,2">
              <v:shape style="position:absolute;left:8775;top:9066;width:36;height:2" coordorigin="8775,9066" coordsize="36,0" path="m8811,9066l8775,9066e" filled="f" stroked="t" strokeweight=".72pt" strokecolor="#000000">
                <v:path arrowok="t"/>
              </v:shape>
            </v:group>
            <v:group style="position:absolute;left:5471;top:9145;width:11;height:2" coordorigin="5471,9145" coordsize="11,2">
              <v:shape style="position:absolute;left:5471;top:9145;width:11;height:2" coordorigin="5471,9145" coordsize="11,0" path="m5471,9145l5481,9145e" filled="f" stroked="t" strokeweight=".72pt" strokecolor="#000000">
                <v:path arrowok="t"/>
              </v:shape>
            </v:group>
            <v:group style="position:absolute;left:5492;top:9145;width:11;height:2" coordorigin="5492,9145" coordsize="11,2">
              <v:shape style="position:absolute;left:5492;top:9145;width:11;height:2" coordorigin="5492,9145" coordsize="11,0" path="m5492,9145l5503,9145e" filled="f" stroked="t" strokeweight=".72pt" strokecolor="#000000">
                <v:path arrowok="t"/>
              </v:shape>
            </v:group>
            <v:group style="position:absolute;left:5514;top:9145;width:11;height:2" coordorigin="5514,9145" coordsize="11,2">
              <v:shape style="position:absolute;left:5514;top:9145;width:11;height:2" coordorigin="5514,9145" coordsize="11,0" path="m5514,9145l5525,9145e" filled="f" stroked="t" strokeweight=".72pt" strokecolor="#000000">
                <v:path arrowok="t"/>
              </v:shape>
            </v:group>
            <v:group style="position:absolute;left:5535;top:9145;width:11;height:2" coordorigin="5535,9145" coordsize="11,2">
              <v:shape style="position:absolute;left:5535;top:9145;width:11;height:2" coordorigin="5535,9145" coordsize="11,0" path="m5535,9145l5546,9145e" filled="f" stroked="t" strokeweight=".72pt" strokecolor="#000000">
                <v:path arrowok="t"/>
              </v:shape>
            </v:group>
            <v:group style="position:absolute;left:5557;top:9145;width:11;height:2" coordorigin="5557,9145" coordsize="11,2">
              <v:shape style="position:absolute;left:5557;top:9145;width:11;height:2" coordorigin="5557,9145" coordsize="11,0" path="m5557,9145l5568,9145e" filled="f" stroked="t" strokeweight=".72pt" strokecolor="#000000">
                <v:path arrowok="t"/>
              </v:shape>
            </v:group>
            <v:group style="position:absolute;left:5579;top:9145;width:11;height:2" coordorigin="5579,9145" coordsize="11,2">
              <v:shape style="position:absolute;left:5579;top:9145;width:11;height:2" coordorigin="5579,9145" coordsize="11,0" path="m5579,9145l5589,9145e" filled="f" stroked="t" strokeweight=".72pt" strokecolor="#000000">
                <v:path arrowok="t"/>
              </v:shape>
            </v:group>
            <v:group style="position:absolute;left:5600;top:9145;width:11;height:2" coordorigin="5600,9145" coordsize="11,2">
              <v:shape style="position:absolute;left:5600;top:9145;width:11;height:2" coordorigin="5600,9145" coordsize="11,0" path="m5600,9145l5611,9145e" filled="f" stroked="t" strokeweight=".72pt" strokecolor="#000000">
                <v:path arrowok="t"/>
              </v:shape>
            </v:group>
            <v:group style="position:absolute;left:5622;top:9145;width:11;height:2" coordorigin="5622,9145" coordsize="11,2">
              <v:shape style="position:absolute;left:5622;top:9145;width:11;height:2" coordorigin="5622,9145" coordsize="11,0" path="m5622,9145l5633,9145e" filled="f" stroked="t" strokeweight=".72pt" strokecolor="#000000">
                <v:path arrowok="t"/>
              </v:shape>
            </v:group>
            <v:group style="position:absolute;left:5643;top:9145;width:11;height:2" coordorigin="5643,9145" coordsize="11,2">
              <v:shape style="position:absolute;left:5643;top:9145;width:11;height:2" coordorigin="5643,9145" coordsize="11,0" path="m5643,9145l5654,9145e" filled="f" stroked="t" strokeweight=".72pt" strokecolor="#000000">
                <v:path arrowok="t"/>
              </v:shape>
            </v:group>
            <v:group style="position:absolute;left:5665;top:9145;width:11;height:2" coordorigin="5665,9145" coordsize="11,2">
              <v:shape style="position:absolute;left:5665;top:9145;width:11;height:2" coordorigin="5665,9145" coordsize="11,0" path="m5665,9145l5676,9145e" filled="f" stroked="t" strokeweight=".72pt" strokecolor="#000000">
                <v:path arrowok="t"/>
              </v:shape>
            </v:group>
            <v:group style="position:absolute;left:5687;top:9145;width:11;height:2" coordorigin="5687,9145" coordsize="11,2">
              <v:shape style="position:absolute;left:5687;top:9145;width:11;height:2" coordorigin="5687,9145" coordsize="11,0" path="m5687,9145l5697,9145e" filled="f" stroked="t" strokeweight=".72pt" strokecolor="#000000">
                <v:path arrowok="t"/>
              </v:shape>
            </v:group>
            <v:group style="position:absolute;left:5708;top:9145;width:11;height:2" coordorigin="5708,9145" coordsize="11,2">
              <v:shape style="position:absolute;left:5708;top:9145;width:11;height:2" coordorigin="5708,9145" coordsize="11,0" path="m5708,9145l5719,9145e" filled="f" stroked="t" strokeweight=".72pt" strokecolor="#000000">
                <v:path arrowok="t"/>
              </v:shape>
            </v:group>
            <v:group style="position:absolute;left:5730;top:9145;width:11;height:2" coordorigin="5730,9145" coordsize="11,2">
              <v:shape style="position:absolute;left:5730;top:9145;width:11;height:2" coordorigin="5730,9145" coordsize="11,0" path="m5730,9145l5741,9145e" filled="f" stroked="t" strokeweight=".72pt" strokecolor="#000000">
                <v:path arrowok="t"/>
              </v:shape>
            </v:group>
            <v:group style="position:absolute;left:5751;top:9145;width:11;height:2" coordorigin="5751,9145" coordsize="11,2">
              <v:shape style="position:absolute;left:5751;top:9145;width:11;height:2" coordorigin="5751,9145" coordsize="11,0" path="m5751,9145l5762,9145e" filled="f" stroked="t" strokeweight=".72pt" strokecolor="#000000">
                <v:path arrowok="t"/>
              </v:shape>
            </v:group>
            <v:group style="position:absolute;left:5777;top:9145;width:7;height:2" coordorigin="5777,9145" coordsize="7,2">
              <v:shape style="position:absolute;left:5777;top:9145;width:7;height:2" coordorigin="5777,9145" coordsize="7,0" path="m5777,9145l5784,9145e" filled="f" stroked="t" strokeweight=".72pt" strokecolor="#000000">
                <v:path arrowok="t"/>
              </v:shape>
            </v:group>
            <v:group style="position:absolute;left:5802;top:9138;width:2;height:14" coordorigin="5802,9138" coordsize="2,14">
              <v:shape style="position:absolute;left:5802;top:9138;width:2;height:14" coordorigin="5802,9138" coordsize="0,14" path="m5802,9138l5802,9152e" filled="f" stroked="t" strokeweight=".36pt" strokecolor="#000000">
                <v:path arrowok="t"/>
              </v:shape>
            </v:group>
            <v:group style="position:absolute;left:5820;top:9145;width:7;height:2" coordorigin="5820,9145" coordsize="7,2">
              <v:shape style="position:absolute;left:5820;top:9145;width:7;height:2" coordorigin="5820,9145" coordsize="7,0" path="m5820,9145l5827,9145e" filled="f" stroked="t" strokeweight=".72pt" strokecolor="#000000">
                <v:path arrowok="t"/>
              </v:shape>
            </v:group>
            <v:group style="position:absolute;left:5841;top:9145;width:7;height:2" coordorigin="5841,9145" coordsize="7,2">
              <v:shape style="position:absolute;left:5841;top:9145;width:7;height:2" coordorigin="5841,9145" coordsize="7,0" path="m5841,9145l5849,9145e" filled="f" stroked="t" strokeweight=".72pt" strokecolor="#000000">
                <v:path arrowok="t"/>
              </v:shape>
            </v:group>
            <v:group style="position:absolute;left:5863;top:9145;width:7;height:2" coordorigin="5863,9145" coordsize="7,2">
              <v:shape style="position:absolute;left:5863;top:9145;width:7;height:2" coordorigin="5863,9145" coordsize="7,0" path="m5863,9145l5870,9145e" filled="f" stroked="t" strokeweight=".72pt" strokecolor="#000000">
                <v:path arrowok="t"/>
              </v:shape>
            </v:group>
            <v:group style="position:absolute;left:5876;top:9124;width:2;height:29" coordorigin="5876,9124" coordsize="2,29">
              <v:shape style="position:absolute;left:5876;top:9124;width:2;height:29" coordorigin="5876,9124" coordsize="0,29" path="m5876,9124l5876,9152e" filled="f" stroked="t" strokeweight="1.62pt" strokecolor="#000000">
                <v:path arrowok="t"/>
              </v:shape>
            </v:group>
            <v:group style="position:absolute;left:5906;top:9145;width:7;height:2" coordorigin="5906,9145" coordsize="7,2">
              <v:shape style="position:absolute;left:5906;top:9145;width:7;height:2" coordorigin="5906,9145" coordsize="7,0" path="m5906,9145l5913,9145e" filled="f" stroked="t" strokeweight=".72pt" strokecolor="#000000">
                <v:path arrowok="t"/>
              </v:shape>
            </v:group>
            <v:group style="position:absolute;left:5928;top:9145;width:7;height:2" coordorigin="5928,9145" coordsize="7,2">
              <v:shape style="position:absolute;left:5928;top:9145;width:7;height:2" coordorigin="5928,9145" coordsize="7,0" path="m5928,9145l5935,9145e" filled="f" stroked="t" strokeweight=".72pt" strokecolor="#000000">
                <v:path arrowok="t"/>
              </v:shape>
            </v:group>
            <v:group style="position:absolute;left:5953;top:9138;width:2;height:14" coordorigin="5953,9138" coordsize="2,14">
              <v:shape style="position:absolute;left:5953;top:9138;width:2;height:14" coordorigin="5953,9138" coordsize="0,14" path="m5953,9138l5953,9152e" filled="f" stroked="t" strokeweight=".36pt" strokecolor="#000000">
                <v:path arrowok="t"/>
              </v:shape>
            </v:group>
            <v:group style="position:absolute;left:5971;top:9145;width:7;height:2" coordorigin="5971,9145" coordsize="7,2">
              <v:shape style="position:absolute;left:5971;top:9145;width:7;height:2" coordorigin="5971,9145" coordsize="7,0" path="m5971,9145l5978,9145e" filled="f" stroked="t" strokeweight=".72pt" strokecolor="#000000">
                <v:path arrowok="t"/>
              </v:shape>
            </v:group>
            <v:group style="position:absolute;left:5993;top:9145;width:7;height:2" coordorigin="5993,9145" coordsize="7,2">
              <v:shape style="position:absolute;left:5993;top:9145;width:7;height:2" coordorigin="5993,9145" coordsize="7,0" path="m5993,9145l6000,9145e" filled="f" stroked="t" strokeweight=".72pt" strokecolor="#000000">
                <v:path arrowok="t"/>
              </v:shape>
            </v:group>
            <v:group style="position:absolute;left:6014;top:9145;width:7;height:2" coordorigin="6014,9145" coordsize="7,2">
              <v:shape style="position:absolute;left:6014;top:9145;width:7;height:2" coordorigin="6014,9145" coordsize="7,0" path="m6014,9145l6021,9145e" filled="f" stroked="t" strokeweight=".72pt" strokecolor="#000000">
                <v:path arrowok="t"/>
              </v:shape>
            </v:group>
            <v:group style="position:absolute;left:6036;top:9145;width:11;height:2" coordorigin="6036,9145" coordsize="11,2">
              <v:shape style="position:absolute;left:6036;top:9145;width:11;height:2" coordorigin="6036,9145" coordsize="11,0" path="m6036,9145l6047,9145e" filled="f" stroked="t" strokeweight=".72pt" strokecolor="#000000">
                <v:path arrowok="t"/>
              </v:shape>
            </v:group>
            <v:group style="position:absolute;left:6057;top:9145;width:11;height:2" coordorigin="6057,9145" coordsize="11,2">
              <v:shape style="position:absolute;left:6057;top:9145;width:11;height:2" coordorigin="6057,9145" coordsize="11,0" path="m6057,9145l6068,9145e" filled="f" stroked="t" strokeweight=".72pt" strokecolor="#000000">
                <v:path arrowok="t"/>
              </v:shape>
            </v:group>
            <v:group style="position:absolute;left:6079;top:9145;width:11;height:2" coordorigin="6079,9145" coordsize="11,2">
              <v:shape style="position:absolute;left:6079;top:9145;width:11;height:2" coordorigin="6079,9145" coordsize="11,0" path="m6079,9145l6090,9145e" filled="f" stroked="t" strokeweight=".72pt" strokecolor="#000000">
                <v:path arrowok="t"/>
              </v:shape>
            </v:group>
            <v:group style="position:absolute;left:6101;top:9145;width:11;height:2" coordorigin="6101,9145" coordsize="11,2">
              <v:shape style="position:absolute;left:6101;top:9145;width:11;height:2" coordorigin="6101,9145" coordsize="11,0" path="m6101,9145l6111,9145e" filled="f" stroked="t" strokeweight=".72pt" strokecolor="#000000">
                <v:path arrowok="t"/>
              </v:shape>
            </v:group>
            <v:group style="position:absolute;left:6122;top:9145;width:11;height:2" coordorigin="6122,9145" coordsize="11,2">
              <v:shape style="position:absolute;left:6122;top:9145;width:11;height:2" coordorigin="6122,9145" coordsize="11,0" path="m6122,9145l6133,9145e" filled="f" stroked="t" strokeweight=".72pt" strokecolor="#000000">
                <v:path arrowok="t"/>
              </v:shape>
            </v:group>
            <v:group style="position:absolute;left:6144;top:9145;width:11;height:2" coordorigin="6144,9145" coordsize="11,2">
              <v:shape style="position:absolute;left:6144;top:9145;width:11;height:2" coordorigin="6144,9145" coordsize="11,0" path="m6144,9145l6155,9145e" filled="f" stroked="t" strokeweight=".72pt" strokecolor="#000000">
                <v:path arrowok="t"/>
              </v:shape>
            </v:group>
            <v:group style="position:absolute;left:6165;top:9145;width:11;height:2" coordorigin="6165,9145" coordsize="11,2">
              <v:shape style="position:absolute;left:6165;top:9145;width:11;height:2" coordorigin="6165,9145" coordsize="11,0" path="m6165,9145l6176,9145e" filled="f" stroked="t" strokeweight=".72pt" strokecolor="#000000">
                <v:path arrowok="t"/>
              </v:shape>
            </v:group>
            <v:group style="position:absolute;left:6187;top:9145;width:11;height:2" coordorigin="6187,9145" coordsize="11,2">
              <v:shape style="position:absolute;left:6187;top:9145;width:11;height:2" coordorigin="6187,9145" coordsize="11,0" path="m6187,9145l6198,9145e" filled="f" stroked="t" strokeweight=".72pt" strokecolor="#000000">
                <v:path arrowok="t"/>
              </v:shape>
            </v:group>
            <v:group style="position:absolute;left:6209;top:9145;width:11;height:2" coordorigin="6209,9145" coordsize="11,2">
              <v:shape style="position:absolute;left:6209;top:9145;width:11;height:2" coordorigin="6209,9145" coordsize="11,0" path="m6209,9145l6219,9145e" filled="f" stroked="t" strokeweight=".72pt" strokecolor="#000000">
                <v:path arrowok="t"/>
              </v:shape>
            </v:group>
            <v:group style="position:absolute;left:6230;top:9145;width:11;height:2" coordorigin="6230,9145" coordsize="11,2">
              <v:shape style="position:absolute;left:6230;top:9145;width:11;height:2" coordorigin="6230,9145" coordsize="11,0" path="m6230,9145l6241,9145e" filled="f" stroked="t" strokeweight=".72pt" strokecolor="#000000">
                <v:path arrowok="t"/>
              </v:shape>
            </v:group>
            <v:group style="position:absolute;left:6252;top:9145;width:11;height:2" coordorigin="6252,9145" coordsize="11,2">
              <v:shape style="position:absolute;left:6252;top:9145;width:11;height:2" coordorigin="6252,9145" coordsize="11,0" path="m6252,9145l6263,9145e" filled="f" stroked="t" strokeweight=".72pt" strokecolor="#000000">
                <v:path arrowok="t"/>
              </v:shape>
            </v:group>
            <v:group style="position:absolute;left:8142;top:9138;width:68;height:2" coordorigin="8142,9138" coordsize="68,2">
              <v:shape style="position:absolute;left:8142;top:9138;width:68;height:2" coordorigin="8142,9138" coordsize="68,0" path="m8142,9138l8210,9138e" filled="f" stroked="t" strokeweight=".72pt" strokecolor="#000000">
                <v:path arrowok="t"/>
              </v:shape>
            </v:group>
            <v:group style="position:absolute;left:8156;top:9127;width:36;height:2" coordorigin="8156,9127" coordsize="36,2">
              <v:shape style="position:absolute;left:8156;top:9127;width:36;height:2" coordorigin="8156,9127" coordsize="36,0" path="m8156,9127l8192,9127e" filled="f" stroked="t" strokeweight=".72pt" strokecolor="#000000">
                <v:path arrowok="t"/>
              </v:shape>
            </v:group>
            <v:group style="position:absolute;left:8176;top:9098;width:2;height:25" coordorigin="8176,9098" coordsize="2,25">
              <v:shape style="position:absolute;left:8176;top:9098;width:2;height:25" coordorigin="8176,9098" coordsize="0,25" path="m8176,9098l8176,9124e" filled="f" stroked="t" strokeweight=".18pt" strokecolor="#000000">
                <v:path arrowok="t"/>
              </v:shape>
            </v:group>
            <v:group style="position:absolute;left:8194;top:9088;width:2;height:43" coordorigin="8194,9088" coordsize="2,43">
              <v:shape style="position:absolute;left:8194;top:9088;width:2;height:43" coordorigin="8194,9088" coordsize="0,43" path="m8194,9088l8194,9131e" filled="f" stroked="t" strokeweight=".18pt" strokecolor="#000000">
                <v:path arrowok="t"/>
              </v:shape>
            </v:group>
            <v:group style="position:absolute;left:8153;top:9106;width:7;height:2" coordorigin="8153,9106" coordsize="7,2">
              <v:shape style="position:absolute;left:8153;top:9106;width:7;height:2" coordorigin="8153,9106" coordsize="7,0" path="m8153,9106l8160,9106e" filled="f" stroked="t" strokeweight=".72pt" strokecolor="#000000">
                <v:path arrowok="t"/>
              </v:shape>
            </v:group>
            <v:group style="position:absolute;left:8149;top:9095;width:14;height:14" coordorigin="8149,9095" coordsize="14,14">
              <v:shape style="position:absolute;left:8149;top:9095;width:14;height:14" coordorigin="8149,9095" coordsize="14,14" path="m8156,9095l8152,9095,8149,9098,8149,9106,8152,9109,8160,9109,8163,9106,8163,9102,8156,9102,8156,9095xe" filled="t" fillcolor="#000000" stroked="f">
                <v:path arrowok="t"/>
                <v:fill type="solid"/>
              </v:shape>
              <v:shape style="position:absolute;left:8149;top:9095;width:14;height:14" coordorigin="8149,9095" coordsize="14,14" path="m8160,9095l8156,9095,8156,9102,8163,9102,8163,9098,8160,9095xe" filled="t" fillcolor="#000000" stroked="f">
                <v:path arrowok="t"/>
                <v:fill type="solid"/>
              </v:shape>
            </v:group>
            <v:group style="position:absolute;left:8149;top:9091;width:14;height:14" coordorigin="8149,9091" coordsize="14,14">
              <v:shape style="position:absolute;left:8149;top:9091;width:14;height:14" coordorigin="8149,9091" coordsize="14,14" path="m8156,9091l8152,9091,8149,9095,8149,9102,8152,9106,8160,9106,8163,9102,8163,9098,8156,9098,8156,9091xe" filled="t" fillcolor="#000000" stroked="f">
                <v:path arrowok="t"/>
                <v:fill type="solid"/>
              </v:shape>
              <v:shape style="position:absolute;left:8149;top:9091;width:14;height:14" coordorigin="8149,9091" coordsize="14,14" path="m8160,9091l8156,9091,8156,9098,8163,9098,8163,9095,8160,9091xe" filled="t" fillcolor="#000000" stroked="f">
                <v:path arrowok="t"/>
                <v:fill type="solid"/>
              </v:shape>
            </v:group>
            <v:group style="position:absolute;left:8153;top:9095;width:7;height:2" coordorigin="8153,9095" coordsize="7,2">
              <v:shape style="position:absolute;left:8153;top:9095;width:7;height:2" coordorigin="8153,9095" coordsize="7,0" path="m8160,9095l8153,9095e" filled="f" stroked="t" strokeweight=".72pt" strokecolor="#000000">
                <v:path arrowok="t"/>
              </v:shape>
            </v:group>
            <v:group style="position:absolute;left:8289;top:9134;width:43;height:2" coordorigin="8289,9134" coordsize="43,2">
              <v:shape style="position:absolute;left:8289;top:9134;width:43;height:2" coordorigin="8289,9134" coordsize="43,0" path="m8333,9134l8289,9134e" filled="f" stroked="t" strokeweight=".72pt" strokecolor="#000000">
                <v:path arrowok="t"/>
              </v:shape>
            </v:group>
            <v:group style="position:absolute;left:8297;top:9116;width:29;height:2" coordorigin="8297,9116" coordsize="29,2">
              <v:shape style="position:absolute;left:8297;top:9116;width:29;height:2" coordorigin="8297,9116" coordsize="29,0" path="m8297,9116l8325,9116e" filled="f" stroked="t" strokeweight="1.8pt" strokecolor="#000000">
                <v:path arrowok="t"/>
              </v:shape>
            </v:group>
            <v:group style="position:absolute;left:8304;top:9116;width:14;height:14" coordorigin="8304,9116" coordsize="14,14">
              <v:shape style="position:absolute;left:8304;top:9116;width:14;height:14" coordorigin="8304,9116" coordsize="14,14" path="m8311,9116l8307,9116,8304,9120,8304,9128,8307,9131,8315,9131,8318,9128,8318,9124,8311,9124,8311,9116xe" filled="t" fillcolor="#000000" stroked="f">
                <v:path arrowok="t"/>
                <v:fill type="solid"/>
              </v:shape>
              <v:shape style="position:absolute;left:8304;top:9116;width:14;height:14" coordorigin="8304,9116" coordsize="14,14" path="m8315,9116l8311,9116,8311,9124,8318,9124,8318,9120,8315,9116xe" filled="t" fillcolor="#000000" stroked="f">
                <v:path arrowok="t"/>
                <v:fill type="solid"/>
              </v:shape>
            </v:group>
            <v:group style="position:absolute;left:8304;top:9102;width:14;height:14" coordorigin="8304,9102" coordsize="14,14">
              <v:shape style="position:absolute;left:8304;top:9102;width:14;height:14" coordorigin="8304,9102" coordsize="14,14" path="m8311,9102l8307,9102,8304,9105,8304,9113,8307,9116,8315,9116,8318,9113,8318,9109,8311,9109,8311,9102xe" filled="t" fillcolor="#000000" stroked="f">
                <v:path arrowok="t"/>
                <v:fill type="solid"/>
              </v:shape>
              <v:shape style="position:absolute;left:8304;top:9102;width:14;height:14" coordorigin="8304,9102" coordsize="14,14" path="m8315,9102l8311,9102,8311,9109,8318,9109,8318,9105,8315,9102xe" filled="t" fillcolor="#000000" stroked="f">
                <v:path arrowok="t"/>
                <v:fill type="solid"/>
              </v:shape>
            </v:group>
            <v:group style="position:absolute;left:8289;top:9082;width:43;height:2" coordorigin="8289,9082" coordsize="43,2">
              <v:shape style="position:absolute;left:8289;top:9082;width:43;height:2" coordorigin="8289,9082" coordsize="43,0" path="m8289,9082l8333,9082e" filled="f" stroked="t" strokeweight="1.26pt" strokecolor="#000000">
                <v:path arrowok="t"/>
              </v:shape>
            </v:group>
            <v:group style="position:absolute;left:8142;top:9080;width:68;height:2" coordorigin="8142,9080" coordsize="68,2">
              <v:shape style="position:absolute;left:8142;top:9080;width:68;height:2" coordorigin="8142,9080" coordsize="68,0" path="m8142,9080l8210,9080e" filled="f" stroked="t" strokeweight="1.08pt" strokecolor="#000000">
                <v:path arrowok="t"/>
              </v:shape>
              <v:shape style="position:absolute;left:1928;top:3810;width:8006;height:5648" type="#_x0000_t75">
                <v:imagedata r:id="rId17" o:title=""/>
              </v:shape>
            </v:group>
            <v:group style="position:absolute;left:8811;top:9066;width:4;height:4" coordorigin="8811,9066" coordsize="4,4">
              <v:shape style="position:absolute;left:8811;top:9066;width:4;height:4" coordorigin="8811,9066" coordsize="4,4" path="m8811,9070l8815,9066e" filled="f" stroked="t" strokeweight=".72pt" strokecolor="#000000">
                <v:path arrowok="t"/>
              </v:shape>
            </v:group>
            <v:group style="position:absolute;left:8804;top:9106;width:14;height:2" coordorigin="8804,9106" coordsize="14,2">
              <v:shape style="position:absolute;left:8804;top:9106;width:14;height:2" coordorigin="8804,9106" coordsize="14,0" path="m8804,9106l8819,9106e" filled="f" stroked="t" strokeweight="3.96pt" strokecolor="#000000">
                <v:path arrowok="t"/>
              </v:shape>
            </v:group>
            <v:group style="position:absolute;left:8815;top:9077;width:2;height:47" coordorigin="8815,9077" coordsize="2,47">
              <v:shape style="position:absolute;left:8815;top:9077;width:2;height:47" coordorigin="8815,9077" coordsize="0,47" path="m8815,9124l8815,9077e" filled="f" stroked="t" strokeweight=".72pt" strokecolor="#000000">
                <v:path arrowok="t"/>
              </v:shape>
            </v:group>
            <v:group style="position:absolute;left:8822;top:9037;width:2;height:108" coordorigin="8822,9037" coordsize="2,108">
              <v:shape style="position:absolute;left:8822;top:9037;width:2;height:108" coordorigin="8822,9037" coordsize="0,108" path="m8822,9037l8822,9145e" filled="f" stroked="t" strokeweight=".72pt" strokecolor="#000000">
                <v:path arrowok="t"/>
              </v:shape>
              <v:shape style="position:absolute;left:4355;top:8321;width:580;height:115" type="#_x0000_t75">
                <v:imagedata r:id="rId18" o:title=""/>
              </v:shape>
            </v:group>
            <v:group style="position:absolute;left:2821;top:4825;width:29;height:29" coordorigin="2821,4825" coordsize="29,29">
              <v:shape style="position:absolute;left:2821;top:4825;width:29;height:29" coordorigin="2821,4825" coordsize="29,29" path="m2850,4825l2828,4832,2821,4854e" filled="f" stroked="t" strokeweight=".72pt" strokecolor="#000000">
                <v:path arrowok="t"/>
              </v:shape>
            </v:group>
            <v:group style="position:absolute;left:2825;top:4829;width:25;height:25" coordorigin="2825,4829" coordsize="25,25">
              <v:shape style="position:absolute;left:2825;top:4829;width:25;height:25" coordorigin="2825,4829" coordsize="25,25" path="m2850,4829l2832,4836,2825,4854e" filled="f" stroked="t" strokeweight=".72pt" strokecolor="#000000">
                <v:path arrowok="t"/>
              </v:shape>
            </v:group>
            <v:group style="position:absolute;left:2886;top:4883;width:4;height:7" coordorigin="2886,4883" coordsize="4,7">
              <v:shape style="position:absolute;left:2886;top:4883;width:4;height:7" coordorigin="2886,4883" coordsize="4,7" path="m2886,4883l2889,4890e" filled="f" stroked="t" strokeweight=".72pt" strokecolor="#000000">
                <v:path arrowok="t"/>
              </v:shape>
            </v:group>
            <v:group style="position:absolute;left:9355;top:4861;width:14;height:14" coordorigin="9355,4861" coordsize="14,14">
              <v:shape style="position:absolute;left:9355;top:4861;width:14;height:14" coordorigin="9355,4861" coordsize="14,14" path="m9362,4861l9355,4865,9359,4876,9366,4876,9369,4865,9362,4861xe" filled="f" stroked="t" strokeweight=".72pt" strokecolor="#000000">
                <v:path arrowok="t"/>
              </v:shape>
            </v:group>
            <v:group style="position:absolute;left:9359;top:4865;width:7;height:7" coordorigin="9359,4865" coordsize="7,7">
              <v:shape style="position:absolute;left:9359;top:4865;width:7;height:7" coordorigin="9359,4865" coordsize="7,7" path="m9362,4865l9366,4868,9362,4872,9359,4868,9362,4865,9359,4868,9362,4872,9366,4868,9362,4865xe" filled="f" stroked="t" strokeweight=".72pt" strokecolor="#000000">
                <v:path arrowok="t"/>
              </v:shape>
            </v:group>
            <v:group style="position:absolute;left:9319;top:4818;width:14;height:14" coordorigin="9319,4818" coordsize="14,14">
              <v:shape style="position:absolute;left:9319;top:4818;width:14;height:14" coordorigin="9319,4818" coordsize="14,14" path="m9326,4818l9322,4818,9319,4821,9319,4829,9322,4832,9330,4832,9333,4829,9333,4825,9326,4825,9326,4818xe" filled="t" fillcolor="#000000" stroked="f">
                <v:path arrowok="t"/>
                <v:fill type="solid"/>
              </v:shape>
              <v:shape style="position:absolute;left:9319;top:4818;width:14;height:14" coordorigin="9319,4818" coordsize="14,14" path="m9330,4818l9326,4818,9326,4825,9333,4825,9333,4821,9330,4818xe" filled="t" fillcolor="#000000" stroked="f">
                <v:path arrowok="t"/>
                <v:fill type="solid"/>
              </v:shape>
            </v:group>
            <v:group style="position:absolute;left:9402;top:4818;width:14;height:14" coordorigin="9402,4818" coordsize="14,14">
              <v:shape style="position:absolute;left:9402;top:4818;width:14;height:14" coordorigin="9402,4818" coordsize="14,14" path="m9409,4818l9405,4818,9402,4821,9402,4829,9405,4832,9413,4832,9416,4829,9416,4825,9409,4825,9409,4818xe" filled="t" fillcolor="#000000" stroked="f">
                <v:path arrowok="t"/>
                <v:fill type="solid"/>
              </v:shape>
              <v:shape style="position:absolute;left:9402;top:4818;width:14;height:14" coordorigin="9402,4818" coordsize="14,14" path="m9413,4818l9409,4818,9409,4825,9416,4825,9416,4821,9413,4818xe" filled="t" fillcolor="#000000" stroked="f">
                <v:path arrowok="t"/>
                <v:fill type="solid"/>
              </v:shape>
            </v:group>
            <v:group style="position:absolute;left:9535;top:5660;width:7;height:2" coordorigin="9535,5660" coordsize="7,2">
              <v:shape style="position:absolute;left:9535;top:5660;width:7;height:2" coordorigin="9535,5660" coordsize="7,0" path="m9535,5660l9542,5660e" filled="f" stroked="t" strokeweight=".72pt" strokecolor="#000000">
                <v:path arrowok="t"/>
              </v:shape>
            </v:group>
            <v:group style="position:absolute;left:9535;top:5293;width:7;height:2" coordorigin="9535,5293" coordsize="7,2">
              <v:shape style="position:absolute;left:9535;top:5293;width:7;height:2" coordorigin="9535,5293" coordsize="7,0" path="m9542,5293l9535,5293e" filled="f" stroked="t" strokeweight=".72pt" strokecolor="#000000">
                <v:path arrowok="t"/>
              </v:shape>
            </v:group>
            <v:group style="position:absolute;left:9537;top:5650;width:2;height:14" coordorigin="9537,5650" coordsize="2,14">
              <v:shape style="position:absolute;left:9537;top:5650;width:2;height:14" coordorigin="9537,5650" coordsize="0,14" path="m9537,5650l9537,5664e" filled="f" stroked="t" strokeweight=".18pt" strokecolor="#000000">
                <v:path arrowok="t"/>
              </v:shape>
            </v:group>
            <v:group style="position:absolute;left:9537;top:5290;width:2;height:14" coordorigin="9537,5290" coordsize="2,14">
              <v:shape style="position:absolute;left:9537;top:5290;width:2;height:14" coordorigin="9537,5290" coordsize="0,14" path="m9537,5290l9537,5304e" filled="f" stroked="t" strokeweight=".18pt" strokecolor="#000000">
                <v:path arrowok="t"/>
              </v:shape>
            </v:group>
            <v:group style="position:absolute;left:9506;top:5207;width:4;height:2" coordorigin="9506,5207" coordsize="4,2">
              <v:shape style="position:absolute;left:9506;top:5207;width:4;height:2" coordorigin="9506,5207" coordsize="4,0" path="m9506,5207l9510,5207,9510,5207e" filled="f" stroked="t" strokeweight=".72pt" strokecolor="#000000">
                <v:path arrowok="t"/>
              </v:shape>
            </v:group>
            <v:group style="position:absolute;left:9499;top:4865;width:14;height:14" coordorigin="9499,4865" coordsize="14,14">
              <v:shape style="position:absolute;left:9499;top:4865;width:14;height:14" coordorigin="9499,4865" coordsize="14,14" path="m9506,4865l9502,4865,9499,4868,9499,4876,9502,4879,9510,4879,9513,4876,9513,4872,9506,4872,9506,4865xe" filled="t" fillcolor="#000000" stroked="f">
                <v:path arrowok="t"/>
                <v:fill type="solid"/>
              </v:shape>
              <v:shape style="position:absolute;left:9499;top:4865;width:14;height:14" coordorigin="9499,4865" coordsize="14,14" path="m9510,4865l9506,4865,9506,4872,9513,4872,9513,4868,9510,4865xe" filled="t" fillcolor="#000000" stroked="f">
                <v:path arrowok="t"/>
                <v:fill type="solid"/>
              </v:shape>
            </v:group>
            <v:group style="position:absolute;left:9503;top:5196;width:14;height:14" coordorigin="9503,5196" coordsize="14,14">
              <v:shape style="position:absolute;left:9503;top:5196;width:14;height:14" coordorigin="9503,5196" coordsize="14,14" path="m9510,5196l9506,5196,9503,5199,9503,5207,9506,5210,9514,5210,9517,5207,9517,5203,9510,5203,9510,5196xe" filled="t" fillcolor="#000000" stroked="f">
                <v:path arrowok="t"/>
                <v:fill type="solid"/>
              </v:shape>
              <v:shape style="position:absolute;left:9503;top:5196;width:14;height:14" coordorigin="9503,5196" coordsize="14,14" path="m9514,5196l9510,5196,9510,5203,9517,5203,9517,5199,9514,5196xe" filled="t" fillcolor="#000000" stroked="f">
                <v:path arrowok="t"/>
                <v:fill type="solid"/>
              </v:shape>
            </v:group>
            <v:group style="position:absolute;left:9499;top:4865;width:14;height:14" coordorigin="9499,4865" coordsize="14,14">
              <v:shape style="position:absolute;left:9499;top:4865;width:14;height:14" coordorigin="9499,4865" coordsize="14,14" path="m9506,4865l9502,4865,9499,4868,9499,4876,9502,4879,9510,4879,9513,4876,9513,4872,9506,4872,9506,4865xe" filled="t" fillcolor="#000000" stroked="f">
                <v:path arrowok="t"/>
                <v:fill type="solid"/>
              </v:shape>
              <v:shape style="position:absolute;left:9499;top:4865;width:14;height:14" coordorigin="9499,4865" coordsize="14,14" path="m9510,4865l9506,4865,9506,4872,9513,4872,9513,4868,9510,4865xe" filled="t" fillcolor="#000000" stroked="f">
                <v:path arrowok="t"/>
                <v:fill type="solid"/>
              </v:shape>
            </v:group>
            <v:group style="position:absolute;left:9582;top:5606;width:7;height:4" coordorigin="9582,5606" coordsize="7,4">
              <v:shape style="position:absolute;left:9582;top:5606;width:7;height:4" coordorigin="9582,5606" coordsize="7,4" path="m9582,5610l9589,5606e" filled="f" stroked="t" strokeweight=".72pt" strokecolor="#000000">
                <v:path arrowok="t"/>
              </v:shape>
            </v:group>
            <v:group style="position:absolute;left:9593;top:5592;width:4;height:11" coordorigin="9593,5592" coordsize="4,11">
              <v:shape style="position:absolute;left:9593;top:5592;width:4;height:11" coordorigin="9593,5592" coordsize="4,11" path="m9593,5603l9596,5592e" filled="f" stroked="t" strokeweight=".72pt" strokecolor="#000000">
                <v:path arrowok="t"/>
              </v:shape>
            </v:group>
            <v:group style="position:absolute;left:9582;top:5592;width:11;height:11" coordorigin="9582,5592" coordsize="11,11">
              <v:shape style="position:absolute;left:9582;top:5592;width:11;height:11" coordorigin="9582,5592" coordsize="11,11" path="m9582,5603l9593,5592e" filled="f" stroked="t" strokeweight=".72pt" strokecolor="#000000">
                <v:path arrowok="t"/>
              </v:shape>
            </v:group>
            <v:group style="position:absolute;left:9582;top:5344;width:7;height:4" coordorigin="9582,5344" coordsize="7,4">
              <v:shape style="position:absolute;left:9582;top:5344;width:7;height:4" coordorigin="9582,5344" coordsize="7,4" path="m9589,5347l9582,5344e" filled="f" stroked="t" strokeweight=".72pt" strokecolor="#000000">
                <v:path arrowok="t"/>
              </v:shape>
            </v:group>
            <v:group style="position:absolute;left:9593;top:5351;width:4;height:11" coordorigin="9593,5351" coordsize="4,11">
              <v:shape style="position:absolute;left:9593;top:5351;width:4;height:11" coordorigin="9593,5351" coordsize="4,11" path="m9596,5362l9593,5351e" filled="f" stroked="t" strokeweight=".72pt" strokecolor="#000000">
                <v:path arrowok="t"/>
              </v:shape>
            </v:group>
            <v:group style="position:absolute;left:9582;top:5351;width:11;height:11" coordorigin="9582,5351" coordsize="11,11">
              <v:shape style="position:absolute;left:9582;top:5351;width:11;height:11" coordorigin="9582,5351" coordsize="11,11" path="m9593,5362l9582,5351e" filled="f" stroked="t" strokeweight=".72pt" strokecolor="#000000">
                <v:path arrowok="t"/>
              </v:shape>
            </v:group>
            <v:group style="position:absolute;left:9600;top:5603;width:14;height:14" coordorigin="9600,5603" coordsize="14,14">
              <v:shape style="position:absolute;left:9600;top:5603;width:14;height:14" coordorigin="9600,5603" coordsize="14,14" path="m9607,5603l9603,5603,9600,5606,9600,5614,9603,5617,9611,5617,9614,5614,9614,5610,9607,5610,9607,5603xe" filled="t" fillcolor="#000000" stroked="f">
                <v:path arrowok="t"/>
                <v:fill type="solid"/>
              </v:shape>
              <v:shape style="position:absolute;left:9600;top:5603;width:14;height:14" coordorigin="9600,5603" coordsize="14,14" path="m9611,5603l9607,5603,9607,5610,9614,5610,9614,5606,9611,5603xe" filled="t" fillcolor="#000000" stroked="f">
                <v:path arrowok="t"/>
                <v:fill type="solid"/>
              </v:shape>
            </v:group>
            <v:group style="position:absolute;left:9611;top:5610;width:4;height:11" coordorigin="9611,5610" coordsize="4,11">
              <v:shape style="position:absolute;left:9611;top:5610;width:4;height:11" coordorigin="9611,5610" coordsize="4,11" path="m9611,5621l9614,5610e" filled="f" stroked="t" strokeweight=".72pt" strokecolor="#000000">
                <v:path arrowok="t"/>
              </v:shape>
            </v:group>
            <v:group style="position:absolute;left:9607;top:5610;width:4;height:7" coordorigin="9607,5610" coordsize="4,7">
              <v:shape style="position:absolute;left:9607;top:5610;width:4;height:7" coordorigin="9607,5610" coordsize="4,7" path="m9607,5617l9611,5610e" filled="f" stroked="t" strokeweight=".72pt" strokecolor="#000000">
                <v:path arrowok="t"/>
              </v:shape>
            </v:group>
            <v:group style="position:absolute;left:9600;top:5336;width:14;height:14" coordorigin="9600,5336" coordsize="14,14">
              <v:shape style="position:absolute;left:9600;top:5336;width:14;height:14" coordorigin="9600,5336" coordsize="14,14" path="m9607,5336l9603,5336,9600,5340,9600,5348,9603,5351,9611,5351,9614,5348,9614,5344,9607,5344,9607,5336xe" filled="t" fillcolor="#000000" stroked="f">
                <v:path arrowok="t"/>
                <v:fill type="solid"/>
              </v:shape>
              <v:shape style="position:absolute;left:9600;top:5336;width:14;height:14" coordorigin="9600,5336" coordsize="14,14" path="m9611,5336l9607,5336,9607,5344,9614,5344,9614,5340,9611,5336xe" filled="t" fillcolor="#000000" stroked="f">
                <v:path arrowok="t"/>
                <v:fill type="solid"/>
              </v:shape>
            </v:group>
            <v:group style="position:absolute;left:9611;top:5333;width:4;height:11" coordorigin="9611,5333" coordsize="4,11">
              <v:shape style="position:absolute;left:9611;top:5333;width:4;height:11" coordorigin="9611,5333" coordsize="4,11" path="m9614,5344l9611,5333e" filled="f" stroked="t" strokeweight=".72pt" strokecolor="#000000">
                <v:path arrowok="t"/>
              </v:shape>
            </v:group>
            <v:group style="position:absolute;left:9607;top:5336;width:4;height:7" coordorigin="9607,5336" coordsize="4,7">
              <v:shape style="position:absolute;left:9607;top:5336;width:4;height:7" coordorigin="9607,5336" coordsize="4,7" path="m9611,5344l9607,5336e" filled="f" stroked="t" strokeweight=".72pt" strokecolor="#000000">
                <v:path arrowok="t"/>
              </v:shape>
            </v:group>
            <v:group style="position:absolute;left:9639;top:5207;width:4;height:4" coordorigin="9639,5207" coordsize="4,4">
              <v:shape style="position:absolute;left:9639;top:5207;width:4;height:4" coordorigin="9639,5207" coordsize="4,4" path="m9643,5210l9639,5207e" filled="f" stroked="t" strokeweight=".72pt" strokecolor="#000000">
                <v:path arrowok="t"/>
              </v:shape>
            </v:group>
            <v:group style="position:absolute;left:9632;top:5203;width:14;height:14" coordorigin="9632,5203" coordsize="14,14">
              <v:shape style="position:absolute;left:9632;top:5203;width:14;height:14" coordorigin="9632,5203" coordsize="14,14" path="m9639,5203l9635,5203,9632,5207,9632,5214,9635,5218,9643,5218,9647,5214,9647,5210,9639,5210,9639,5203xe" filled="t" fillcolor="#000000" stroked="f">
                <v:path arrowok="t"/>
                <v:fill type="solid"/>
              </v:shape>
              <v:shape style="position:absolute;left:9632;top:5203;width:14;height:14" coordorigin="9632,5203" coordsize="14,14" path="m9643,5203l9639,5203,9639,5210,9647,5210,9647,5207,9643,5203xe" filled="t" fillcolor="#000000" stroked="f">
                <v:path arrowok="t"/>
                <v:fill type="solid"/>
              </v:shape>
            </v:group>
            <v:group style="position:absolute;left:2144;top:6866;width:11;height:11" coordorigin="2144,6866" coordsize="11,11">
              <v:shape style="position:absolute;left:2144;top:6866;width:11;height:11" coordorigin="2144,6866" coordsize="11,11" path="m2144,6866l2155,6877e" filled="f" stroked="t" strokeweight=".72pt" strokecolor="#000000">
                <v:path arrowok="t"/>
              </v:shape>
            </v:group>
            <v:group style="position:absolute;left:2133;top:6830;width:14;height:14" coordorigin="2133,6830" coordsize="14,14">
              <v:shape style="position:absolute;left:2133;top:6830;width:14;height:14" coordorigin="2133,6830" coordsize="14,14" path="m2141,6830l2137,6830,2133,6834,2133,6842,2137,6845,2145,6845,2148,6842,2148,6838,2141,6838,2141,6830xe" filled="t" fillcolor="#000000" stroked="f">
                <v:path arrowok="t"/>
                <v:fill type="solid"/>
              </v:shape>
              <v:shape style="position:absolute;left:2133;top:6830;width:14;height:14" coordorigin="2133,6830" coordsize="14,14" path="m2145,6830l2141,6830,2141,6838,2148,6838,2148,6834,2145,6830xe" filled="t" fillcolor="#000000" stroked="f">
                <v:path arrowok="t"/>
                <v:fill type="solid"/>
              </v:shape>
            </v:group>
            <v:group style="position:absolute;left:2137;top:6827;width:14;height:14" coordorigin="2137,6827" coordsize="14,14">
              <v:shape style="position:absolute;left:2137;top:6827;width:14;height:14" coordorigin="2137,6827" coordsize="14,14" path="m2144,6827l2140,6827,2137,6830,2137,6838,2140,6841,2148,6841,2151,6838,2151,6834,2144,6834,2144,6827xe" filled="t" fillcolor="#000000" stroked="f">
                <v:path arrowok="t"/>
                <v:fill type="solid"/>
              </v:shape>
              <v:shape style="position:absolute;left:2137;top:6827;width:14;height:14" coordorigin="2137,6827" coordsize="14,14" path="m2148,6827l2144,6827,2144,6834,2151,6834,2151,6830,2148,6827xe" filled="t" fillcolor="#000000" stroked="f">
                <v:path arrowok="t"/>
                <v:fill type="solid"/>
              </v:shape>
            </v:group>
            <v:group style="position:absolute;left:2220;top:8396;width:14;height:14" coordorigin="2220,8396" coordsize="14,14">
              <v:shape style="position:absolute;left:2220;top:8396;width:14;height:14" coordorigin="2220,8396" coordsize="14,14" path="m2227,8396l2223,8396,2220,8400,2220,8408,2223,8411,2231,8411,2234,8408,2234,8404,2227,8404,2227,8396xe" filled="t" fillcolor="#000000" stroked="f">
                <v:path arrowok="t"/>
                <v:fill type="solid"/>
              </v:shape>
              <v:shape style="position:absolute;left:2220;top:8396;width:14;height:14" coordorigin="2220,8396" coordsize="14,14" path="m2231,8396l2227,8396,2227,8404,2234,8404,2234,8400,2231,8396xe" filled="t" fillcolor="#000000" stroked="f">
                <v:path arrowok="t"/>
                <v:fill type="solid"/>
              </v:shape>
            </v:group>
            <v:group style="position:absolute;left:2173;top:6852;width:7;height:7" coordorigin="2173,6852" coordsize="7,7">
              <v:shape style="position:absolute;left:2173;top:6852;width:7;height:7" coordorigin="2173,6852" coordsize="7,7" path="m2173,6852l2180,6859e" filled="f" stroked="t" strokeweight=".72pt" strokecolor="#000000">
                <v:path arrowok="t"/>
              </v:shape>
            </v:group>
            <v:group style="position:absolute;left:2184;top:6848;width:7;height:7" coordorigin="2184,6848" coordsize="7,7">
              <v:shape style="position:absolute;left:2184;top:6848;width:7;height:7" coordorigin="2184,6848" coordsize="7,7" path="m2187,6848l2184,6852,2187,6856,2191,6852,2187,6848xe" filled="f" stroked="t" strokeweight=".72pt" strokecolor="#000000">
                <v:path arrowok="t"/>
              </v:shape>
            </v:group>
            <v:group style="position:absolute;left:2177;top:6841;width:14;height:14" coordorigin="2177,6841" coordsize="14,14">
              <v:shape style="position:absolute;left:2177;top:6841;width:14;height:14" coordorigin="2177,6841" coordsize="14,14" path="m2184,6841l2180,6841,2177,6845,2177,6852,2180,6856,2188,6856,2191,6852,2191,6848,2184,6848,2184,6841xe" filled="t" fillcolor="#000000" stroked="f">
                <v:path arrowok="t"/>
                <v:fill type="solid"/>
              </v:shape>
              <v:shape style="position:absolute;left:2177;top:6841;width:14;height:14" coordorigin="2177,6841" coordsize="14,14" path="m2188,6841l2184,6841,2184,6848,2191,6848,2191,6845,2188,6841xe" filled="t" fillcolor="#000000" stroked="f">
                <v:path arrowok="t"/>
                <v:fill type="solid"/>
              </v:shape>
            </v:group>
            <v:group style="position:absolute;left:2202;top:6841;width:22;height:22" coordorigin="2202,6841" coordsize="22,22">
              <v:shape style="position:absolute;left:2202;top:6841;width:22;height:22" coordorigin="2202,6841" coordsize="22,22" path="m2213,6841l2202,6848,2202,6859,2213,6863,2223,6856,2223,6845,2213,6841xe" filled="f" stroked="t" strokeweight=".72pt" strokecolor="#000000">
                <v:path arrowok="t"/>
              </v:shape>
            </v:group>
            <v:group style="position:absolute;left:2205;top:6845;width:14;height:14" coordorigin="2205,6845" coordsize="14,14">
              <v:shape style="position:absolute;left:2205;top:6845;width:14;height:14" coordorigin="2205,6845" coordsize="14,14" path="m2213,6845l2205,6848,2209,6859,2216,6859,2220,6848,2213,6845xe" filled="f" stroked="t" strokeweight=".72pt" strokecolor="#000000">
                <v:path arrowok="t"/>
              </v:shape>
            </v:group>
            <v:group style="position:absolute;left:2216;top:6852;width:7;height:7" coordorigin="2216,6852" coordsize="7,7">
              <v:shape style="position:absolute;left:2216;top:6852;width:7;height:7" coordorigin="2216,6852" coordsize="7,7" path="m2216,6859l2223,6852e" filled="f" stroked="t" strokeweight=".72pt" strokecolor="#000000">
                <v:path arrowok="t"/>
              </v:shape>
            </v:group>
            <v:group style="position:absolute;left:2144;top:6301;width:11;height:11" coordorigin="2144,6301" coordsize="11,11">
              <v:shape style="position:absolute;left:2144;top:6301;width:11;height:11" coordorigin="2144,6301" coordsize="11,11" path="m2155,6301l2144,6312e" filled="f" stroked="t" strokeweight=".72pt" strokecolor="#000000">
                <v:path arrowok="t"/>
              </v:shape>
            </v:group>
            <v:group style="position:absolute;left:2119;top:5610;width:4;height:11" coordorigin="2119,5610" coordsize="4,11">
              <v:shape style="position:absolute;left:2119;top:5610;width:4;height:11" coordorigin="2119,5610" coordsize="4,11" path="m2119,5610l2123,5621e" filled="f" stroked="t" strokeweight=".72pt" strokecolor="#000000">
                <v:path arrowok="t"/>
              </v:shape>
            </v:group>
            <v:group style="position:absolute;left:2123;top:5610;width:4;height:7" coordorigin="2123,5610" coordsize="4,7">
              <v:shape style="position:absolute;left:2123;top:5610;width:4;height:7" coordorigin="2123,5610" coordsize="4,7" path="m2123,5610l2126,5617e" filled="f" stroked="t" strokeweight=".72pt" strokecolor="#000000">
                <v:path arrowok="t"/>
              </v:shape>
            </v:group>
            <v:group style="position:absolute;left:2123;top:6074;width:4;height:4" coordorigin="2123,6074" coordsize="4,4">
              <v:shape style="position:absolute;left:2123;top:6074;width:4;height:4" coordorigin="2123,6074" coordsize="4,4" path="m2123,6078l2126,6074e" filled="f" stroked="t" strokeweight=".72pt" strokecolor="#000000">
                <v:path arrowok="t"/>
              </v:shape>
            </v:group>
            <v:group style="position:absolute;left:2090;top:6074;width:4;height:4" coordorigin="2090,6074" coordsize="4,4">
              <v:shape style="position:absolute;left:2090;top:6074;width:4;height:4" coordorigin="2090,6074" coordsize="4,4" path="m2094,6074l2090,6078e" filled="f" stroked="t" strokeweight=".72pt" strokecolor="#000000">
                <v:path arrowok="t"/>
              </v:shape>
            </v:group>
            <v:group style="position:absolute;left:2133;top:6337;width:14;height:14" coordorigin="2133,6337" coordsize="14,14">
              <v:shape style="position:absolute;left:2133;top:6337;width:14;height:14" coordorigin="2133,6337" coordsize="14,14" path="m2141,6337l2137,6337,2133,6341,2133,6348,2137,6352,2145,6352,2148,6348,2148,6344,2141,6344,2141,6337xe" filled="t" fillcolor="#000000" stroked="f">
                <v:path arrowok="t"/>
                <v:fill type="solid"/>
              </v:shape>
              <v:shape style="position:absolute;left:2133;top:6337;width:14;height:14" coordorigin="2133,6337" coordsize="14,14" path="m2145,6337l2141,6337,2141,6344,2148,6344,2148,6341,2145,6337xe" filled="t" fillcolor="#000000" stroked="f">
                <v:path arrowok="t"/>
                <v:fill type="solid"/>
              </v:shape>
            </v:group>
            <v:group style="position:absolute;left:2137;top:6341;width:14;height:14" coordorigin="2137,6341" coordsize="14,14">
              <v:shape style="position:absolute;left:2137;top:6341;width:14;height:14" coordorigin="2137,6341" coordsize="14,14" path="m2144,6341l2140,6341,2137,6344,2137,6352,2140,6355,2148,6355,2151,6352,2151,6348,2144,6348,2144,6341xe" filled="t" fillcolor="#000000" stroked="f">
                <v:path arrowok="t"/>
                <v:fill type="solid"/>
              </v:shape>
              <v:shape style="position:absolute;left:2137;top:6341;width:14;height:14" coordorigin="2137,6341" coordsize="14,14" path="m2148,6341l2144,6341,2144,6348,2151,6348,2151,6344,2148,6341xe" filled="t" fillcolor="#000000" stroked="f">
                <v:path arrowok="t"/>
                <v:fill type="solid"/>
              </v:shape>
            </v:group>
            <v:group style="position:absolute;left:2087;top:6071;width:14;height:14" coordorigin="2087,6071" coordsize="14,14">
              <v:shape style="position:absolute;left:2087;top:6071;width:14;height:14" coordorigin="2087,6071" coordsize="14,14" path="m2094,6071l2090,6071,2087,6074,2087,6082,2090,6085,2098,6085,2101,6082,2101,6078,2094,6078,2094,6071xe" filled="t" fillcolor="#000000" stroked="f">
                <v:path arrowok="t"/>
                <v:fill type="solid"/>
              </v:shape>
              <v:shape style="position:absolute;left:2087;top:6071;width:14;height:14" coordorigin="2087,6071" coordsize="14,14" path="m2098,6071l2094,6071,2094,6078,2101,6078,2101,6074,2098,6071xe" filled="t" fillcolor="#000000" stroked="f">
                <v:path arrowok="t"/>
                <v:fill type="solid"/>
              </v:shape>
            </v:group>
            <v:group style="position:absolute;left:2115;top:6067;width:14;height:14" coordorigin="2115,6067" coordsize="14,14">
              <v:shape style="position:absolute;left:2115;top:6067;width:14;height:14" coordorigin="2115,6067" coordsize="14,14" path="m2123,6067l2119,6067,2115,6071,2115,6078,2119,6082,2127,6082,2130,6078,2130,6074,2123,6074,2123,6067xe" filled="t" fillcolor="#000000" stroked="f">
                <v:path arrowok="t"/>
                <v:fill type="solid"/>
              </v:shape>
              <v:shape style="position:absolute;left:2115;top:6067;width:14;height:14" coordorigin="2115,6067" coordsize="14,14" path="m2127,6067l2123,6067,2123,6074,2130,6074,2130,6071,2127,6067xe" filled="t" fillcolor="#000000" stroked="f">
                <v:path arrowok="t"/>
                <v:fill type="solid"/>
              </v:shape>
            </v:group>
            <v:group style="position:absolute;left:2115;top:5336;width:14;height:14" coordorigin="2115,5336" coordsize="14,14">
              <v:shape style="position:absolute;left:2115;top:5336;width:14;height:14" coordorigin="2115,5336" coordsize="14,14" path="m2123,5336l2119,5336,2115,5340,2115,5348,2119,5351,2127,5351,2130,5348,2130,5344,2123,5344,2123,5336xe" filled="t" fillcolor="#000000" stroked="f">
                <v:path arrowok="t"/>
                <v:fill type="solid"/>
              </v:shape>
              <v:shape style="position:absolute;left:2115;top:5336;width:14;height:14" coordorigin="2115,5336" coordsize="14,14" path="m2127,5336l2123,5336,2123,5344,2130,5344,2130,5340,2127,5336xe" filled="t" fillcolor="#000000" stroked="f">
                <v:path arrowok="t"/>
                <v:fill type="solid"/>
              </v:shape>
            </v:group>
            <v:group style="position:absolute;left:2115;top:5603;width:14;height:14" coordorigin="2115,5603" coordsize="14,14">
              <v:shape style="position:absolute;left:2115;top:5603;width:14;height:14" coordorigin="2115,5603" coordsize="14,14" path="m2123,5603l2119,5603,2115,5606,2115,5614,2119,5617,2127,5617,2130,5614,2130,5610,2123,5610,2123,5603xe" filled="t" fillcolor="#000000" stroked="f">
                <v:path arrowok="t"/>
                <v:fill type="solid"/>
              </v:shape>
              <v:shape style="position:absolute;left:2115;top:5603;width:14;height:14" coordorigin="2115,5603" coordsize="14,14" path="m2127,5603l2123,5603,2123,5610,2130,5610,2130,5606,2127,5603xe" filled="t" fillcolor="#000000" stroked="f">
                <v:path arrowok="t"/>
                <v:fill type="solid"/>
              </v:shape>
            </v:group>
            <v:group style="position:absolute;left:2144;top:5344;width:7;height:4" coordorigin="2144,5344" coordsize="7,4">
              <v:shape style="position:absolute;left:2144;top:5344;width:7;height:4" coordorigin="2144,5344" coordsize="7,4" path="m2151,5344l2144,5347e" filled="f" stroked="t" strokeweight=".72pt" strokecolor="#000000">
                <v:path arrowok="t"/>
              </v:shape>
            </v:group>
            <v:group style="position:absolute;left:2144;top:5606;width:7;height:4" coordorigin="2144,5606" coordsize="7,4">
              <v:shape style="position:absolute;left:2144;top:5606;width:7;height:4" coordorigin="2144,5606" coordsize="7,4" path="m2144,5606l2151,5610e" filled="f" stroked="t" strokeweight=".72pt" strokecolor="#000000">
                <v:path arrowok="t"/>
              </v:shape>
            </v:group>
            <v:group style="position:absolute;left:2137;top:5351;width:4;height:11" coordorigin="2137,5351" coordsize="4,11">
              <v:shape style="position:absolute;left:2137;top:5351;width:4;height:11" coordorigin="2137,5351" coordsize="4,11" path="m2141,5351l2137,5362e" filled="f" stroked="t" strokeweight=".72pt" strokecolor="#000000">
                <v:path arrowok="t"/>
              </v:shape>
            </v:group>
            <v:group style="position:absolute;left:2137;top:5592;width:4;height:11" coordorigin="2137,5592" coordsize="4,11">
              <v:shape style="position:absolute;left:2137;top:5592;width:4;height:11" coordorigin="2137,5592" coordsize="4,11" path="m2137,5592l2141,5603e" filled="f" stroked="t" strokeweight=".72pt" strokecolor="#000000">
                <v:path arrowok="t"/>
              </v:shape>
            </v:group>
            <v:group style="position:absolute;left:2141;top:5592;width:11;height:11" coordorigin="2141,5592" coordsize="11,11">
              <v:shape style="position:absolute;left:2141;top:5592;width:11;height:11" coordorigin="2141,5592" coordsize="11,11" path="m2141,5592l2151,5603e" filled="f" stroked="t" strokeweight=".72pt" strokecolor="#000000">
                <v:path arrowok="t"/>
              </v:shape>
            </v:group>
            <v:group style="position:absolute;left:2141;top:5351;width:11;height:11" coordorigin="2141,5351" coordsize="11,11">
              <v:shape style="position:absolute;left:2141;top:5351;width:11;height:11" coordorigin="2141,5351" coordsize="11,11" path="m2151,5351l2141,5362e" filled="f" stroked="t" strokeweight=".72pt" strokecolor="#000000">
                <v:path arrowok="t"/>
              </v:shape>
            </v:group>
            <v:group style="position:absolute;left:2119;top:5333;width:4;height:11" coordorigin="2119,5333" coordsize="4,11">
              <v:shape style="position:absolute;left:2119;top:5333;width:4;height:11" coordorigin="2119,5333" coordsize="4,11" path="m2123,5333l2119,5344e" filled="f" stroked="t" strokeweight=".72pt" strokecolor="#000000">
                <v:path arrowok="t"/>
              </v:shape>
            </v:group>
            <v:group style="position:absolute;left:2123;top:5336;width:4;height:7" coordorigin="2123,5336" coordsize="4,7">
              <v:shape style="position:absolute;left:2123;top:5336;width:4;height:7" coordorigin="2123,5336" coordsize="4,7" path="m2126,5336l2123,5344e" filled="f" stroked="t" strokeweight=".72pt" strokecolor="#000000">
                <v:path arrowok="t"/>
              </v:shape>
            </v:group>
            <v:group style="position:absolute;left:2090;top:5207;width:4;height:4" coordorigin="2090,5207" coordsize="4,4">
              <v:shape style="position:absolute;left:2090;top:5207;width:4;height:4" coordorigin="2090,5207" coordsize="4,4" path="m2094,5207l2090,5210e" filled="f" stroked="t" strokeweight=".72pt" strokecolor="#000000">
                <v:path arrowok="t"/>
              </v:shape>
            </v:group>
            <v:group style="position:absolute;left:2173;top:6319;width:7;height:7" coordorigin="2173,6319" coordsize="7,7">
              <v:shape style="position:absolute;left:2173;top:6319;width:7;height:7" coordorigin="2173,6319" coordsize="7,7" path="m2180,6319l2173,6326e" filled="f" stroked="t" strokeweight=".72pt" strokecolor="#000000">
                <v:path arrowok="t"/>
              </v:shape>
            </v:group>
            <v:group style="position:absolute;left:2184;top:6326;width:7;height:7" coordorigin="2184,6326" coordsize="7,7">
              <v:shape style="position:absolute;left:2184;top:6326;width:7;height:7" coordorigin="2184,6326" coordsize="7,7" path="m2187,6334l2187,6326,2184,6330,2187,6334,2191,6330,2187,6326e" filled="f" stroked="t" strokeweight=".72pt" strokecolor="#000000">
                <v:path arrowok="t"/>
              </v:shape>
            </v:group>
            <v:group style="position:absolute;left:2177;top:6323;width:14;height:14" coordorigin="2177,6323" coordsize="14,14">
              <v:shape style="position:absolute;left:2177;top:6323;width:14;height:14" coordorigin="2177,6323" coordsize="14,14" path="m2184,6323l2180,6323,2177,6326,2177,6334,2180,6337,2188,6337,2191,6334,2191,6330,2184,6330,2184,6323xe" filled="t" fillcolor="#000000" stroked="f">
                <v:path arrowok="t"/>
                <v:fill type="solid"/>
              </v:shape>
              <v:shape style="position:absolute;left:2177;top:6323;width:14;height:14" coordorigin="2177,6323" coordsize="14,14" path="m2188,6323l2184,6323,2184,6330,2191,6330,2191,6326,2188,6323xe" filled="t" fillcolor="#000000" stroked="f">
                <v:path arrowok="t"/>
                <v:fill type="solid"/>
              </v:shape>
            </v:group>
            <v:group style="position:absolute;left:2195;top:5650;width:2;height:18" coordorigin="2195,5650" coordsize="2,18">
              <v:shape style="position:absolute;left:2195;top:5650;width:2;height:18" coordorigin="2195,5650" coordsize="0,18" path="m2195,5650l2195,5668e" filled="f" stroked="t" strokeweight=".36pt" strokecolor="#000000">
                <v:path arrowok="t"/>
              </v:shape>
            </v:group>
            <v:group style="position:absolute;left:2202;top:6319;width:22;height:22" coordorigin="2202,6319" coordsize="22,22">
              <v:shape style="position:absolute;left:2202;top:6319;width:22;height:22" coordorigin="2202,6319" coordsize="22,22" path="m2213,6319l2202,6326,2202,6337,2213,6341,2223,6334,2223,6323,2213,6319xe" filled="f" stroked="t" strokeweight=".72pt" strokecolor="#000000">
                <v:path arrowok="t"/>
              </v:shape>
            </v:group>
            <v:group style="position:absolute;left:2205;top:6323;width:14;height:14" coordorigin="2205,6323" coordsize="14,14">
              <v:shape style="position:absolute;left:2205;top:6323;width:14;height:14" coordorigin="2205,6323" coordsize="14,14" path="m2213,6323l2205,6326,2209,6337,2216,6337,2220,6326,2213,6323xe" filled="f" stroked="t" strokeweight=".72pt" strokecolor="#000000">
                <v:path arrowok="t"/>
              </v:shape>
            </v:group>
            <v:group style="position:absolute;left:2216;top:6319;width:7;height:7" coordorigin="2216,6319" coordsize="7,7">
              <v:shape style="position:absolute;left:2216;top:6319;width:7;height:7" coordorigin="2216,6319" coordsize="7,7" path="m2223,6326l2216,6319e" filled="f" stroked="t" strokeweight=".72pt" strokecolor="#000000">
                <v:path arrowok="t"/>
              </v:shape>
            </v:group>
            <v:group style="position:absolute;left:2216;top:6071;width:14;height:14" coordorigin="2216,6071" coordsize="14,14">
              <v:shape style="position:absolute;left:2216;top:6071;width:14;height:14" coordorigin="2216,6071" coordsize="14,14" path="m2223,6071l2219,6071,2216,6074,2216,6082,2219,6085,2227,6085,2231,6082,2231,6078,2223,6078,2223,6071xe" filled="t" fillcolor="#000000" stroked="f">
                <v:path arrowok="t"/>
                <v:fill type="solid"/>
              </v:shape>
              <v:shape style="position:absolute;left:2216;top:6071;width:14;height:14" coordorigin="2216,6071" coordsize="14,14" path="m2227,6071l2223,6071,2223,6078,2231,6078,2231,6074,2227,6071xe" filled="t" fillcolor="#000000" stroked="f">
                <v:path arrowok="t"/>
                <v:fill type="solid"/>
              </v:shape>
            </v:group>
            <v:group style="position:absolute;left:2195;top:5286;width:2;height:18" coordorigin="2195,5286" coordsize="2,18">
              <v:shape style="position:absolute;left:2195;top:5286;width:2;height:18" coordorigin="2195,5286" coordsize="0,18" path="m2195,5286l2195,5304e" filled="f" stroked="t" strokeweight=".36pt" strokecolor="#000000">
                <v:path arrowok="t"/>
              </v:shape>
            </v:group>
            <v:group style="position:absolute;left:2220;top:4865;width:14;height:14" coordorigin="2220,4865" coordsize="14,14">
              <v:shape style="position:absolute;left:2220;top:4865;width:14;height:14" coordorigin="2220,4865" coordsize="14,14" path="m2227,4865l2223,4865,2220,4868,2220,4876,2223,4879,2231,4879,2234,4876,2234,4872,2227,4872,2227,4865xe" filled="t" fillcolor="#000000" stroked="f">
                <v:path arrowok="t"/>
                <v:fill type="solid"/>
              </v:shape>
              <v:shape style="position:absolute;left:2220;top:4865;width:14;height:14" coordorigin="2220,4865" coordsize="14,14" path="m2231,4865l2227,4865,2227,4872,2234,4872,2234,4868,2231,4865xe" filled="t" fillcolor="#000000" stroked="f">
                <v:path arrowok="t"/>
                <v:fill type="solid"/>
              </v:shape>
            </v:group>
            <v:group style="position:absolute;left:2216;top:5196;width:14;height:14" coordorigin="2216,5196" coordsize="14,14">
              <v:shape style="position:absolute;left:2216;top:5196;width:14;height:14" coordorigin="2216,5196" coordsize="14,14" path="m2227,5196l2219,5196,2216,5199,2216,5207,2219,5210,2227,5210,2231,5207,2231,5199,2227,5196xe" filled="t" fillcolor="#000000" stroked="f">
                <v:path arrowok="t"/>
                <v:fill type="solid"/>
              </v:shape>
            </v:group>
            <v:group style="position:absolute;left:2364;top:8396;width:14;height:14" coordorigin="2364,8396" coordsize="14,14">
              <v:shape style="position:absolute;left:2364;top:8396;width:14;height:14" coordorigin="2364,8396" coordsize="14,14" path="m2371,8396l2364,8400,2367,8411,2375,8411,2378,8400,2371,8396xe" filled="f" stroked="t" strokeweight=".72pt" strokecolor="#000000">
                <v:path arrowok="t"/>
              </v:shape>
            </v:group>
            <v:group style="position:absolute;left:2367;top:8400;width:7;height:7" coordorigin="2367,8400" coordsize="7,7">
              <v:shape style="position:absolute;left:2367;top:8400;width:7;height:7" coordorigin="2367,8400" coordsize="7,7" path="m2371,8400l2375,8404,2371,8407,2367,8404,2371,8400,2367,8404,2371,8407,2375,8404,2371,8400xe" filled="f" stroked="t" strokeweight=".72pt" strokecolor="#000000">
                <v:path arrowok="t"/>
              </v:shape>
            </v:group>
            <v:group style="position:absolute;left:2400;top:8436;width:14;height:14" coordorigin="2400,8436" coordsize="14,14">
              <v:shape style="position:absolute;left:2400;top:8436;width:14;height:14" coordorigin="2400,8436" coordsize="14,14" path="m2407,8436l2403,8436,2400,8439,2400,8447,2403,8450,2411,8450,2414,8447,2414,8443,2407,8443,2407,8436xe" filled="t" fillcolor="#000000" stroked="f">
                <v:path arrowok="t"/>
                <v:fill type="solid"/>
              </v:shape>
              <v:shape style="position:absolute;left:2400;top:8436;width:14;height:14" coordorigin="2400,8436" coordsize="14,14" path="m2411,8436l2407,8436,2407,8443,2414,8443,2414,8439,2411,8436xe" filled="t" fillcolor="#000000" stroked="f">
                <v:path arrowok="t"/>
                <v:fill type="solid"/>
              </v:shape>
            </v:group>
            <v:group style="position:absolute;left:2317;top:8436;width:14;height:14" coordorigin="2317,8436" coordsize="14,14">
              <v:shape style="position:absolute;left:2317;top:8436;width:14;height:14" coordorigin="2317,8436" coordsize="14,14" path="m2324,8436l2320,8436,2317,8439,2317,8447,2320,8450,2328,8450,2331,8447,2331,8443,2324,8443,2324,8436xe" filled="t" fillcolor="#000000" stroked="f">
                <v:path arrowok="t"/>
                <v:fill type="solid"/>
              </v:shape>
              <v:shape style="position:absolute;left:2317;top:8436;width:14;height:14" coordorigin="2317,8436" coordsize="14,14" path="m2328,8436l2324,8436,2324,8443,2331,8443,2331,8439,2328,8436xe" filled="t" fillcolor="#000000" stroked="f">
                <v:path arrowok="t"/>
                <v:fill type="solid"/>
              </v:shape>
            </v:group>
            <v:group style="position:absolute;left:2403;top:8360;width:14;height:14" coordorigin="2403,8360" coordsize="14,14">
              <v:shape style="position:absolute;left:2403;top:8360;width:14;height:14" coordorigin="2403,8360" coordsize="14,14" path="m2411,8360l2407,8360,2403,8364,2403,8372,2407,8375,2415,8375,2418,8372,2418,8368,2411,8368,2411,8360xe" filled="t" fillcolor="#000000" stroked="f">
                <v:path arrowok="t"/>
                <v:fill type="solid"/>
              </v:shape>
              <v:shape style="position:absolute;left:2403;top:8360;width:14;height:14" coordorigin="2403,8360" coordsize="14,14" path="m2415,8360l2411,8360,2411,8368,2418,8368,2418,8364,2415,8360xe" filled="t" fillcolor="#000000" stroked="f">
                <v:path arrowok="t"/>
                <v:fill type="solid"/>
              </v:shape>
            </v:group>
            <v:group style="position:absolute;left:2403;top:8382;width:14;height:14" coordorigin="2403,8382" coordsize="14,14">
              <v:shape style="position:absolute;left:2403;top:8382;width:14;height:14" coordorigin="2403,8382" coordsize="14,14" path="m2411,8382l2407,8382,2403,8385,2403,8393,2407,8396,2415,8396,2418,8393,2418,8389,2411,8389,2411,8382xe" filled="t" fillcolor="#000000" stroked="f">
                <v:path arrowok="t"/>
                <v:fill type="solid"/>
              </v:shape>
              <v:shape style="position:absolute;left:2403;top:8382;width:14;height:14" coordorigin="2403,8382" coordsize="14,14" path="m2415,8382l2411,8382,2411,8389,2418,8389,2418,8385,2415,8382xe" filled="t" fillcolor="#000000" stroked="f">
                <v:path arrowok="t"/>
                <v:fill type="solid"/>
              </v:shape>
            </v:group>
            <v:group style="position:absolute;left:2364;top:4861;width:14;height:14" coordorigin="2364,4861" coordsize="14,14">
              <v:shape style="position:absolute;left:2364;top:4861;width:14;height:14" coordorigin="2364,4861" coordsize="14,14" path="m2371,4861l2364,4865,2367,4876,2375,4876,2378,4865,2371,4861xe" filled="f" stroked="t" strokeweight=".72pt" strokecolor="#000000">
                <v:path arrowok="t"/>
              </v:shape>
            </v:group>
            <v:group style="position:absolute;left:2367;top:4865;width:7;height:7" coordorigin="2367,4865" coordsize="7,7">
              <v:shape style="position:absolute;left:2367;top:4865;width:7;height:7" coordorigin="2367,4865" coordsize="7,7" path="m2371,4865l2375,4868,2371,4872,2367,4868,2371,4865,2367,4868,2371,4872,2375,4868,2371,4865xe" filled="f" stroked="t" strokeweight=".72pt" strokecolor="#000000">
                <v:path arrowok="t"/>
              </v:shape>
            </v:group>
            <v:group style="position:absolute;left:2400;top:4818;width:14;height:14" coordorigin="2400,4818" coordsize="14,14">
              <v:shape style="position:absolute;left:2400;top:4818;width:14;height:14" coordorigin="2400,4818" coordsize="14,14" path="m2407,4818l2403,4818,2400,4821,2400,4829,2403,4832,2411,4832,2414,4829,2414,4825,2407,4825,2407,4818xe" filled="t" fillcolor="#000000" stroked="f">
                <v:path arrowok="t"/>
                <v:fill type="solid"/>
              </v:shape>
              <v:shape style="position:absolute;left:2400;top:4818;width:14;height:14" coordorigin="2400,4818" coordsize="14,14" path="m2411,4818l2407,4818,2407,4825,2414,4825,2414,4821,2411,4818xe" filled="t" fillcolor="#000000" stroked="f">
                <v:path arrowok="t"/>
                <v:fill type="solid"/>
              </v:shape>
            </v:group>
            <v:group style="position:absolute;left:2317;top:4818;width:14;height:14" coordorigin="2317,4818" coordsize="14,14">
              <v:shape style="position:absolute;left:2317;top:4818;width:14;height:14" coordorigin="2317,4818" coordsize="14,14" path="m2324,4818l2320,4818,2317,4821,2317,4829,2320,4832,2328,4832,2331,4829,2331,4825,2324,4825,2324,4818xe" filled="t" fillcolor="#000000" stroked="f">
                <v:path arrowok="t"/>
                <v:fill type="solid"/>
              </v:shape>
              <v:shape style="position:absolute;left:2317;top:4818;width:14;height:14" coordorigin="2317,4818" coordsize="14,14" path="m2328,4818l2324,4818,2324,4825,2331,4825,2331,4821,2328,4818xe" filled="t" fillcolor="#000000" stroked="f">
                <v:path arrowok="t"/>
                <v:fill type="solid"/>
              </v:shape>
            </v:group>
            <v:group style="position:absolute;left:2853;top:4368;width:14;height:14" coordorigin="2853,4368" coordsize="14,14">
              <v:shape style="position:absolute;left:2853;top:4368;width:14;height:14" coordorigin="2853,4368" coordsize="14,14" path="m2861,4368l2853,4372,2857,4382,2864,4382,2868,4372,2861,4368xe" filled="f" stroked="t" strokeweight=".72pt" strokecolor="#000000">
                <v:path arrowok="t"/>
              </v:shape>
            </v:group>
            <v:group style="position:absolute;left:2857;top:4372;width:7;height:7" coordorigin="2857,4372" coordsize="7,7">
              <v:shape style="position:absolute;left:2857;top:4372;width:7;height:7" coordorigin="2857,4372" coordsize="7,7" path="m2861,4372l2864,4375,2861,4379,2857,4375,2861,4372,2857,4375,2861,4379,2864,4375,2861,4372xe" filled="f" stroked="t" strokeweight=".72pt" strokecolor="#000000">
                <v:path arrowok="t"/>
              </v:shape>
            </v:group>
            <v:group style="position:absolute;left:2857;top:4321;width:14;height:14" coordorigin="2857,4321" coordsize="14,14">
              <v:shape style="position:absolute;left:2857;top:4321;width:14;height:14" coordorigin="2857,4321" coordsize="14,14" path="m2864,4321l2860,4321,2857,4325,2857,4332,2860,4336,2868,4336,2871,4332,2871,4328,2864,4328,2864,4321xe" filled="t" fillcolor="#000000" stroked="f">
                <v:path arrowok="t"/>
                <v:fill type="solid"/>
              </v:shape>
              <v:shape style="position:absolute;left:2857;top:4321;width:14;height:14" coordorigin="2857,4321" coordsize="14,14" path="m2868,4321l2864,4321,2864,4328,2871,4328,2871,4325,2868,4321xe" filled="t" fillcolor="#000000" stroked="f">
                <v:path arrowok="t"/>
                <v:fill type="solid"/>
              </v:shape>
            </v:group>
            <v:group style="position:absolute;left:2814;top:4404;width:14;height:14" coordorigin="2814,4404" coordsize="14,14">
              <v:shape style="position:absolute;left:2814;top:4404;width:14;height:14" coordorigin="2814,4404" coordsize="14,14" path="m2821,4404l2817,4404,2814,4407,2814,4415,2817,4418,2825,4418,2828,4415,2828,4411,2821,4411,2821,4404xe" filled="t" fillcolor="#000000" stroked="f">
                <v:path arrowok="t"/>
                <v:fill type="solid"/>
              </v:shape>
              <v:shape style="position:absolute;left:2814;top:4404;width:14;height:14" coordorigin="2814,4404" coordsize="14,14" path="m2825,4404l2821,4404,2821,4411,2828,4411,2828,4407,2825,4404xe" filled="t" fillcolor="#000000" stroked="f">
                <v:path arrowok="t"/>
                <v:fill type="solid"/>
              </v:shape>
            </v:group>
            <v:group style="position:absolute;left:2810;top:4321;width:14;height:14" coordorigin="2810,4321" coordsize="14,14">
              <v:shape style="position:absolute;left:2810;top:4321;width:14;height:14" coordorigin="2810,4321" coordsize="14,14" path="m2817,4321l2813,4321,2810,4325,2810,4332,2813,4336,2821,4336,2825,4332,2825,4328,2817,4328,2817,4321xe" filled="t" fillcolor="#000000" stroked="f">
                <v:path arrowok="t"/>
                <v:fill type="solid"/>
              </v:shape>
              <v:shape style="position:absolute;left:2810;top:4321;width:14;height:14" coordorigin="2810,4321" coordsize="14,14" path="m2821,4321l2817,4321,2817,4328,2825,4328,2825,4325,2821,4321xe" filled="t" fillcolor="#000000" stroked="f">
                <v:path arrowok="t"/>
                <v:fill type="solid"/>
              </v:shape>
            </v:group>
            <v:group style="position:absolute;left:2853;top:4321;width:14;height:14" coordorigin="2853,4321" coordsize="14,14">
              <v:shape style="position:absolute;left:2853;top:4321;width:14;height:14" coordorigin="2853,4321" coordsize="14,14" path="m2861,4321l2857,4321,2853,4325,2853,4332,2857,4336,2865,4336,2868,4332,2868,4328,2861,4328,2861,4321xe" filled="t" fillcolor="#000000" stroked="f">
                <v:path arrowok="t"/>
                <v:fill type="solid"/>
              </v:shape>
              <v:shape style="position:absolute;left:2853;top:4321;width:14;height:14" coordorigin="2853,4321" coordsize="14,14" path="m2865,4321l2861,4321,2861,4328,2868,4328,2868,4325,2865,4321xe" filled="t" fillcolor="#000000" stroked="f">
                <v:path arrowok="t"/>
                <v:fill type="solid"/>
              </v:shape>
            </v:group>
            <v:group style="position:absolute;left:2915;top:4202;width:7;height:2" coordorigin="2915,4202" coordsize="7,2">
              <v:shape style="position:absolute;left:2915;top:4202;width:7;height:2" coordorigin="2915,4202" coordsize="7,0" path="m2915,4202l2922,4202e" filled="f" stroked="t" strokeweight=".72pt" strokecolor="#000000">
                <v:path arrowok="t"/>
              </v:shape>
            </v:group>
            <v:group style="position:absolute;left:2904;top:4193;width:68;height:2" coordorigin="2904,4193" coordsize="68,2">
              <v:shape style="position:absolute;left:2904;top:4193;width:68;height:2" coordorigin="2904,4193" coordsize="68,0" path="m2904,4193l2972,4193e" filled="f" stroked="t" strokeweight=".18pt" strokecolor="#000000">
                <v:path arrowok="t"/>
              </v:shape>
            </v:group>
            <v:group style="position:absolute;left:2954;top:4192;width:4;height:4" coordorigin="2954,4192" coordsize="4,4">
              <v:shape style="position:absolute;left:2954;top:4192;width:4;height:4" coordorigin="2954,4192" coordsize="4,4" path="m2954,4195l2958,4192e" filled="f" stroked="t" strokeweight=".72pt" strokecolor="#000000">
                <v:path arrowok="t"/>
              </v:shape>
            </v:group>
            <v:group style="position:absolute;left:2918;top:4192;width:4;height:4" coordorigin="2918,4192" coordsize="4,4">
              <v:shape style="position:absolute;left:2918;top:4192;width:4;height:4" coordorigin="2918,4192" coordsize="4,4" path="m2918,4192l2922,4195e" filled="f" stroked="t" strokeweight=".72pt" strokecolor="#000000">
                <v:path arrowok="t"/>
              </v:shape>
            </v:group>
            <v:group style="position:absolute;left:3199;top:4224;width:14;height:14" coordorigin="3199,4224" coordsize="14,14">
              <v:shape style="position:absolute;left:3199;top:4224;width:14;height:14" coordorigin="3199,4224" coordsize="14,14" path="m3206,4224l3202,4224,3199,4227,3199,4235,3202,4238,3210,4238,3213,4235,3213,4231,3206,4231,3206,4224xe" filled="t" fillcolor="#000000" stroked="f">
                <v:path arrowok="t"/>
                <v:fill type="solid"/>
              </v:shape>
              <v:shape style="position:absolute;left:3199;top:4224;width:14;height:14" coordorigin="3199,4224" coordsize="14,14" path="m3210,4224l3206,4224,3206,4231,3213,4231,3213,4227,3210,4224xe" filled="t" fillcolor="#000000" stroked="f">
                <v:path arrowok="t"/>
                <v:fill type="solid"/>
              </v:shape>
            </v:group>
            <v:group style="position:absolute;left:2864;top:4231;width:4;height:4" coordorigin="2864,4231" coordsize="4,4">
              <v:shape style="position:absolute;left:2864;top:4231;width:4;height:4" coordorigin="2864,4231" coordsize="4,4" path="m2868,4231l2864,4235e" filled="f" stroked="t" strokeweight=".72pt" strokecolor="#000000">
                <v:path arrowok="t"/>
              </v:shape>
            </v:group>
            <v:group style="position:absolute;left:2857;top:4228;width:14;height:14" coordorigin="2857,4228" coordsize="14,14">
              <v:shape style="position:absolute;left:2857;top:4228;width:14;height:14" coordorigin="2857,4228" coordsize="14,14" path="m2864,4228l2860,4228,2857,4231,2857,4239,2860,4242,2868,4242,2871,4239,2871,4235,2864,4235,2864,4228xe" filled="t" fillcolor="#000000" stroked="f">
                <v:path arrowok="t"/>
                <v:fill type="solid"/>
              </v:shape>
              <v:shape style="position:absolute;left:2857;top:4228;width:14;height:14" coordorigin="2857,4228" coordsize="14,14" path="m2868,4228l2864,4228,2864,4235,2871,4235,2871,4231,2868,4228xe" filled="t" fillcolor="#000000" stroked="f">
                <v:path arrowok="t"/>
                <v:fill type="solid"/>
              </v:shape>
            </v:group>
            <v:group style="position:absolute;left:3033;top:4217;width:14;height:14" coordorigin="3033,4217" coordsize="14,14">
              <v:shape style="position:absolute;left:3033;top:4217;width:14;height:14" coordorigin="3033,4217" coordsize="14,14" path="m3041,4217l3037,4217,3033,4220,3033,4228,3037,4231,3045,4231,3048,4228,3048,4224,3041,4224,3041,4217xe" filled="t" fillcolor="#000000" stroked="f">
                <v:path arrowok="t"/>
                <v:fill type="solid"/>
              </v:shape>
              <v:shape style="position:absolute;left:3033;top:4217;width:14;height:14" coordorigin="3033,4217" coordsize="14,14" path="m3045,4217l3041,4217,3041,4224,3048,4224,3048,4220,3045,4217xe" filled="t" fillcolor="#000000" stroked="f">
                <v:path arrowok="t"/>
                <v:fill type="solid"/>
              </v:shape>
            </v:group>
            <v:group style="position:absolute;left:3033;top:4199;width:14;height:14" coordorigin="3033,4199" coordsize="14,14">
              <v:shape style="position:absolute;left:3033;top:4199;width:14;height:14" coordorigin="3033,4199" coordsize="14,14" path="m3041,4199l3037,4199,3033,4202,3033,4210,3037,4213,3045,4213,3048,4210,3048,4206,3041,4206,3041,4199xe" filled="t" fillcolor="#000000" stroked="f">
                <v:path arrowok="t"/>
                <v:fill type="solid"/>
              </v:shape>
              <v:shape style="position:absolute;left:3033;top:4199;width:14;height:14" coordorigin="3033,4199" coordsize="14,14" path="m3045,4199l3041,4199,3041,4206,3048,4206,3048,4202,3045,4199xe" filled="t" fillcolor="#000000" stroked="f">
                <v:path arrowok="t"/>
                <v:fill type="solid"/>
              </v:shape>
            </v:group>
            <v:group style="position:absolute;left:3037;top:4217;width:14;height:14" coordorigin="3037,4217" coordsize="14,14">
              <v:shape style="position:absolute;left:3037;top:4217;width:14;height:14" coordorigin="3037,4217" coordsize="14,14" path="m3044,4217l3040,4217,3037,4220,3037,4228,3040,4231,3048,4231,3051,4228,3051,4224,3044,4224,3044,4217xe" filled="t" fillcolor="#000000" stroked="f">
                <v:path arrowok="t"/>
                <v:fill type="solid"/>
              </v:shape>
              <v:shape style="position:absolute;left:3037;top:4217;width:14;height:14" coordorigin="3037,4217" coordsize="14,14" path="m3048,4217l3044,4217,3044,4224,3051,4224,3051,4220,3048,4217xe" filled="t" fillcolor="#000000" stroked="f">
                <v:path arrowok="t"/>
                <v:fill type="solid"/>
              </v:shape>
            </v:group>
            <v:group style="position:absolute;left:3037;top:4199;width:14;height:14" coordorigin="3037,4199" coordsize="14,14">
              <v:shape style="position:absolute;left:3037;top:4199;width:14;height:14" coordorigin="3037,4199" coordsize="14,14" path="m3044,4199l3040,4199,3037,4202,3037,4210,3040,4213,3048,4213,3051,4210,3051,4206,3044,4206,3044,4199xe" filled="t" fillcolor="#000000" stroked="f">
                <v:path arrowok="t"/>
                <v:fill type="solid"/>
              </v:shape>
              <v:shape style="position:absolute;left:3037;top:4199;width:14;height:14" coordorigin="3037,4199" coordsize="14,14" path="m3048,4199l3044,4199,3044,4206,3051,4206,3051,4202,3048,4199xe" filled="t" fillcolor="#000000" stroked="f">
                <v:path arrowok="t"/>
                <v:fill type="solid"/>
              </v:shape>
            </v:group>
            <v:group style="position:absolute;left:2979;top:4217;width:14;height:14" coordorigin="2979,4217" coordsize="14,14">
              <v:shape style="position:absolute;left:2979;top:4217;width:14;height:14" coordorigin="2979,4217" coordsize="14,14" path="m2987,4217l2983,4217,2979,4220,2979,4228,2983,4231,2991,4231,2994,4228,2994,4224,2987,4224,2987,4217xe" filled="t" fillcolor="#000000" stroked="f">
                <v:path arrowok="t"/>
                <v:fill type="solid"/>
              </v:shape>
              <v:shape style="position:absolute;left:2979;top:4217;width:14;height:14" coordorigin="2979,4217" coordsize="14,14" path="m2991,4217l2987,4217,2987,4224,2994,4224,2994,4220,2991,4217xe" filled="t" fillcolor="#000000" stroked="f">
                <v:path arrowok="t"/>
                <v:fill type="solid"/>
              </v:shape>
            </v:group>
            <v:group style="position:absolute;left:2979;top:4199;width:14;height:14" coordorigin="2979,4199" coordsize="14,14">
              <v:shape style="position:absolute;left:2979;top:4199;width:14;height:14" coordorigin="2979,4199" coordsize="14,14" path="m2987,4199l2983,4199,2979,4202,2979,4210,2983,4213,2991,4213,2994,4210,2994,4206,2987,4206,2987,4199xe" filled="t" fillcolor="#000000" stroked="f">
                <v:path arrowok="t"/>
                <v:fill type="solid"/>
              </v:shape>
              <v:shape style="position:absolute;left:2979;top:4199;width:14;height:14" coordorigin="2979,4199" coordsize="14,14" path="m2991,4199l2987,4199,2987,4206,2994,4206,2994,4202,2991,4199xe" filled="t" fillcolor="#000000" stroked="f">
                <v:path arrowok="t"/>
                <v:fill type="solid"/>
              </v:shape>
            </v:group>
            <v:group style="position:absolute;left:2983;top:4217;width:14;height:14" coordorigin="2983,4217" coordsize="14,14">
              <v:shape style="position:absolute;left:2983;top:4217;width:14;height:14" coordorigin="2983,4217" coordsize="14,14" path="m2990,4217l2986,4217,2983,4220,2983,4228,2986,4231,2994,4231,2997,4228,2997,4224,2990,4224,2990,4217xe" filled="t" fillcolor="#000000" stroked="f">
                <v:path arrowok="t"/>
                <v:fill type="solid"/>
              </v:shape>
              <v:shape style="position:absolute;left:2983;top:4217;width:14;height:14" coordorigin="2983,4217" coordsize="14,14" path="m2994,4217l2990,4217,2990,4224,2997,4224,2997,4220,2994,4217xe" filled="t" fillcolor="#000000" stroked="f">
                <v:path arrowok="t"/>
                <v:fill type="solid"/>
              </v:shape>
            </v:group>
            <v:group style="position:absolute;left:2983;top:4199;width:14;height:14" coordorigin="2983,4199" coordsize="14,14">
              <v:shape style="position:absolute;left:2983;top:4199;width:14;height:14" coordorigin="2983,4199" coordsize="14,14" path="m2990,4199l2986,4199,2983,4202,2983,4210,2986,4213,2994,4213,2997,4210,2997,4206,2990,4206,2990,4199xe" filled="t" fillcolor="#000000" stroked="f">
                <v:path arrowok="t"/>
                <v:fill type="solid"/>
              </v:shape>
              <v:shape style="position:absolute;left:2983;top:4199;width:14;height:14" coordorigin="2983,4199" coordsize="14,14" path="m2994,4199l2990,4199,2990,4206,2997,4206,2997,4202,2994,4199xe" filled="t" fillcolor="#000000" stroked="f">
                <v:path arrowok="t"/>
                <v:fill type="solid"/>
              </v:shape>
            </v:group>
            <v:group style="position:absolute;left:3195;top:4224;width:14;height:14" coordorigin="3195,4224" coordsize="14,14">
              <v:shape style="position:absolute;left:3195;top:4224;width:14;height:14" coordorigin="3195,4224" coordsize="14,14" path="m3203,4224l3199,4224,3195,4227,3195,4235,3199,4238,3207,4238,3210,4235,3210,4231,3203,4231,3203,4224xe" filled="t" fillcolor="#000000" stroked="f">
                <v:path arrowok="t"/>
                <v:fill type="solid"/>
              </v:shape>
              <v:shape style="position:absolute;left:3195;top:4224;width:14;height:14" coordorigin="3195,4224" coordsize="14,14" path="m3207,4224l3203,4224,3203,4231,3210,4231,3210,4227,3207,4224xe" filled="t" fillcolor="#000000" stroked="f">
                <v:path arrowok="t"/>
                <v:fill type="solid"/>
              </v:shape>
            </v:group>
            <v:group style="position:absolute;left:2965;top:4120;width:14;height:14" coordorigin="2965,4120" coordsize="14,14">
              <v:shape style="position:absolute;left:2965;top:4120;width:14;height:14" coordorigin="2965,4120" coordsize="14,14" path="m2972,4120l2968,4120,2965,4123,2965,4131,2968,4134,2976,4134,2979,4131,2979,4127,2972,4127,2972,4120xe" filled="t" fillcolor="#000000" stroked="f">
                <v:path arrowok="t"/>
                <v:fill type="solid"/>
              </v:shape>
              <v:shape style="position:absolute;left:2965;top:4120;width:14;height:14" coordorigin="2965,4120" coordsize="14,14" path="m2976,4120l2972,4120,2972,4127,2979,4127,2979,4123,2976,4120xe" filled="t" fillcolor="#000000" stroked="f">
                <v:path arrowok="t"/>
                <v:fill type="solid"/>
              </v:shape>
            </v:group>
            <v:group style="position:absolute;left:2907;top:4123;width:4;height:4" coordorigin="2907,4123" coordsize="4,4">
              <v:shape style="position:absolute;left:2907;top:4123;width:4;height:4" coordorigin="2907,4123" coordsize="4,4" path="m2907,4127l2907,4127,2911,4123e" filled="f" stroked="t" strokeweight=".72pt" strokecolor="#000000">
                <v:path arrowok="t"/>
              </v:shape>
            </v:group>
            <v:group style="position:absolute;left:2969;top:4123;width:4;height:4" coordorigin="2969,4123" coordsize="4,4">
              <v:shape style="position:absolute;left:2969;top:4123;width:4;height:4" coordorigin="2969,4123" coordsize="4,4" path="m2972,4127l2969,4123e" filled="f" stroked="t" strokeweight=".72pt" strokecolor="#000000">
                <v:path arrowok="t"/>
              </v:shape>
            </v:group>
            <v:group style="position:absolute;left:3206;top:4094;width:4;height:4" coordorigin="3206,4094" coordsize="4,4">
              <v:shape style="position:absolute;left:3206;top:4094;width:4;height:4" coordorigin="3206,4094" coordsize="4,4" path="m3210,4094l3206,4098e" filled="f" stroked="t" strokeweight=".72pt" strokecolor="#000000">
                <v:path arrowok="t"/>
              </v:shape>
            </v:group>
            <v:group style="position:absolute;left:4646;top:4094;width:4;height:4" coordorigin="4646,4094" coordsize="4,4">
              <v:shape style="position:absolute;left:4646;top:4094;width:4;height:4" coordorigin="4646,4094" coordsize="4,4" path="m4650,4094l4646,4098e" filled="f" stroked="t" strokeweight=".72pt" strokecolor="#000000">
                <v:path arrowok="t"/>
              </v:shape>
            </v:group>
            <v:group style="position:absolute;left:4639;top:4094;width:4;height:4" coordorigin="4639,4094" coordsize="4,4">
              <v:shape style="position:absolute;left:4639;top:4094;width:4;height:4" coordorigin="4639,4094" coordsize="4,4" path="m4643,4098l4639,4094e" filled="f" stroked="t" strokeweight=".72pt" strokecolor="#000000">
                <v:path arrowok="t"/>
              </v:shape>
            </v:group>
            <v:group style="position:absolute;left:4632;top:4091;width:14;height:14" coordorigin="4632,4091" coordsize="14,14">
              <v:shape style="position:absolute;left:4632;top:4091;width:14;height:14" coordorigin="4632,4091" coordsize="14,14" path="m4639,4091l4635,4091,4632,4094,4632,4102,4635,4105,4643,4105,4646,4102,4646,4098,4639,4098,4639,4091xe" filled="t" fillcolor="#000000" stroked="f">
                <v:path arrowok="t"/>
                <v:fill type="solid"/>
              </v:shape>
              <v:shape style="position:absolute;left:4632;top:4091;width:14;height:14" coordorigin="4632,4091" coordsize="14,14" path="m4643,4091l4639,4091,4639,4098,4646,4098,4646,4094,4643,4091xe" filled="t" fillcolor="#000000" stroked="f">
                <v:path arrowok="t"/>
                <v:fill type="solid"/>
              </v:shape>
            </v:group>
            <v:group style="position:absolute;left:4643;top:4091;width:14;height:14" coordorigin="4643,4091" coordsize="14,14">
              <v:shape style="position:absolute;left:4643;top:4091;width:14;height:14" coordorigin="4643,4091" coordsize="14,14" path="m4650,4091l4646,4091,4643,4094,4643,4102,4646,4105,4654,4105,4657,4102,4657,4098,4650,4098,4650,4091xe" filled="t" fillcolor="#000000" stroked="f">
                <v:path arrowok="t"/>
                <v:fill type="solid"/>
              </v:shape>
              <v:shape style="position:absolute;left:4643;top:4091;width:14;height:14" coordorigin="4643,4091" coordsize="14,14" path="m4654,4091l4650,4091,4650,4098,4657,4098,4657,4094,4654,4091xe" filled="t" fillcolor="#000000" stroked="f">
                <v:path arrowok="t"/>
                <v:fill type="solid"/>
              </v:shape>
            </v:group>
            <v:group style="position:absolute;left:7904;top:4411;width:14;height:14" coordorigin="7904,4411" coordsize="14,14">
              <v:shape style="position:absolute;left:7904;top:4411;width:14;height:14" coordorigin="7904,4411" coordsize="14,14" path="m7911,4411l7907,4411,7904,4415,7904,4422,7907,4426,7915,4426,7919,4422,7919,4418,7911,4418,7911,4411xe" filled="t" fillcolor="#000000" stroked="f">
                <v:path arrowok="t"/>
                <v:fill type="solid"/>
              </v:shape>
              <v:shape style="position:absolute;left:7904;top:4411;width:14;height:14" coordorigin="7904,4411" coordsize="14,14" path="m7915,4411l7911,4411,7911,4418,7919,4418,7919,4415,7915,4411xe" filled="t" fillcolor="#000000" stroked="f">
                <v:path arrowok="t"/>
                <v:fill type="solid"/>
              </v:shape>
            </v:group>
            <v:group style="position:absolute;left:7926;top:4411;width:14;height:14" coordorigin="7926,4411" coordsize="14,14">
              <v:shape style="position:absolute;left:7926;top:4411;width:14;height:14" coordorigin="7926,4411" coordsize="14,14" path="m7933,4411l7929,4411,7926,4415,7926,4422,7929,4426,7937,4426,7940,4422,7940,4418,7933,4418,7933,4411xe" filled="t" fillcolor="#000000" stroked="f">
                <v:path arrowok="t"/>
                <v:fill type="solid"/>
              </v:shape>
              <v:shape style="position:absolute;left:7926;top:4411;width:14;height:14" coordorigin="7926,4411" coordsize="14,14" path="m7937,4411l7933,4411,7933,4418,7940,4418,7940,4415,7937,4411xe" filled="t" fillcolor="#000000" stroked="f">
                <v:path arrowok="t"/>
                <v:fill type="solid"/>
              </v:shape>
            </v:group>
            <v:group style="position:absolute;left:7965;top:4411;width:14;height:14" coordorigin="7965,4411" coordsize="14,14">
              <v:shape style="position:absolute;left:7965;top:4411;width:14;height:14" coordorigin="7965,4411" coordsize="14,14" path="m7973,4411l7969,4411,7965,4415,7965,4422,7969,4426,7977,4426,7980,4422,7980,4418,7973,4418,7973,4411xe" filled="t" fillcolor="#000000" stroked="f">
                <v:path arrowok="t"/>
                <v:fill type="solid"/>
              </v:shape>
              <v:shape style="position:absolute;left:7965;top:4411;width:14;height:14" coordorigin="7965,4411" coordsize="14,14" path="m7977,4411l7973,4411,7973,4418,7980,4418,7980,4415,7977,4411xe" filled="t" fillcolor="#000000" stroked="f">
                <v:path arrowok="t"/>
                <v:fill type="solid"/>
              </v:shape>
            </v:group>
            <v:group style="position:absolute;left:7983;top:4411;width:14;height:14" coordorigin="7983,4411" coordsize="14,14">
              <v:shape style="position:absolute;left:7983;top:4411;width:14;height:14" coordorigin="7983,4411" coordsize="14,14" path="m7991,4411l7987,4411,7983,4415,7983,4422,7987,4426,7995,4426,7998,4422,7998,4418,7991,4418,7991,4411xe" filled="t" fillcolor="#000000" stroked="f">
                <v:path arrowok="t"/>
                <v:fill type="solid"/>
              </v:shape>
              <v:shape style="position:absolute;left:7983;top:4411;width:14;height:14" coordorigin="7983,4411" coordsize="14,14" path="m7995,4411l7991,4411,7991,4418,7998,4418,7998,4415,7995,4411xe" filled="t" fillcolor="#000000" stroked="f">
                <v:path arrowok="t"/>
                <v:fill type="solid"/>
              </v:shape>
            </v:group>
            <v:group style="position:absolute;left:8001;top:4411;width:14;height:14" coordorigin="8001,4411" coordsize="14,14">
              <v:shape style="position:absolute;left:8001;top:4411;width:14;height:14" coordorigin="8001,4411" coordsize="14,14" path="m8009,4411l8005,4411,8001,4415,8001,4422,8005,4426,8013,4426,8016,4422,8016,4418,8009,4418,8009,4411xe" filled="t" fillcolor="#000000" stroked="f">
                <v:path arrowok="t"/>
                <v:fill type="solid"/>
              </v:shape>
              <v:shape style="position:absolute;left:8001;top:4411;width:14;height:14" coordorigin="8001,4411" coordsize="14,14" path="m8013,4411l8009,4411,8009,4418,8016,4418,8016,4415,8013,4411xe" filled="t" fillcolor="#000000" stroked="f">
                <v:path arrowok="t"/>
                <v:fill type="solid"/>
              </v:shape>
            </v:group>
            <v:group style="position:absolute;left:8019;top:4411;width:14;height:14" coordorigin="8019,4411" coordsize="14,14">
              <v:shape style="position:absolute;left:8019;top:4411;width:14;height:14" coordorigin="8019,4411" coordsize="14,14" path="m8027,4411l8023,4411,8019,4415,8019,4422,8023,4426,8031,4426,8034,4422,8034,4418,8027,4418,8027,4411xe" filled="t" fillcolor="#000000" stroked="f">
                <v:path arrowok="t"/>
                <v:fill type="solid"/>
              </v:shape>
              <v:shape style="position:absolute;left:8019;top:4411;width:14;height:14" coordorigin="8019,4411" coordsize="14,14" path="m8031,4411l8027,4411,8027,4418,8034,4418,8034,4415,8031,4411xe" filled="t" fillcolor="#000000" stroked="f">
                <v:path arrowok="t"/>
                <v:fill type="solid"/>
              </v:shape>
            </v:group>
            <v:group style="position:absolute;left:8034;top:4411;width:14;height:14" coordorigin="8034,4411" coordsize="14,14">
              <v:shape style="position:absolute;left:8034;top:4411;width:14;height:14" coordorigin="8034,4411" coordsize="14,14" path="m8041,4411l8037,4411,8034,4415,8034,4422,8037,4426,8045,4426,8048,4422,8048,4418,8041,4418,8041,4411xe" filled="t" fillcolor="#000000" stroked="f">
                <v:path arrowok="t"/>
                <v:fill type="solid"/>
              </v:shape>
              <v:shape style="position:absolute;left:8034;top:4411;width:14;height:14" coordorigin="8034,4411" coordsize="14,14" path="m8045,4411l8041,4411,8041,4418,8048,4418,8048,4415,8045,4411xe" filled="t" fillcolor="#000000" stroked="f">
                <v:path arrowok="t"/>
                <v:fill type="solid"/>
              </v:shape>
            </v:group>
            <v:group style="position:absolute;left:8055;top:4411;width:14;height:14" coordorigin="8055,4411" coordsize="14,14">
              <v:shape style="position:absolute;left:8055;top:4411;width:14;height:14" coordorigin="8055,4411" coordsize="14,14" path="m8063,4411l8059,4411,8055,4415,8055,4422,8059,4426,8067,4426,8070,4422,8070,4418,8063,4418,8063,4411xe" filled="t" fillcolor="#000000" stroked="f">
                <v:path arrowok="t"/>
                <v:fill type="solid"/>
              </v:shape>
              <v:shape style="position:absolute;left:8055;top:4411;width:14;height:14" coordorigin="8055,4411" coordsize="14,14" path="m8067,4411l8063,4411,8063,4418,8070,4418,8070,4415,8067,4411xe" filled="t" fillcolor="#000000" stroked="f">
                <v:path arrowok="t"/>
                <v:fill type="solid"/>
              </v:shape>
            </v:group>
            <v:group style="position:absolute;left:8070;top:4411;width:14;height:14" coordorigin="8070,4411" coordsize="14,14">
              <v:shape style="position:absolute;left:8070;top:4411;width:14;height:14" coordorigin="8070,4411" coordsize="14,14" path="m8077,4411l8073,4411,8070,4415,8070,4422,8073,4426,8081,4426,8084,4422,8084,4418,8077,4418,8077,4411xe" filled="t" fillcolor="#000000" stroked="f">
                <v:path arrowok="t"/>
                <v:fill type="solid"/>
              </v:shape>
              <v:shape style="position:absolute;left:8070;top:4411;width:14;height:14" coordorigin="8070,4411" coordsize="14,14" path="m8081,4411l8077,4411,8077,4418,8084,4418,8084,4415,8081,4411xe" filled="t" fillcolor="#000000" stroked="f">
                <v:path arrowok="t"/>
                <v:fill type="solid"/>
              </v:shape>
            </v:group>
            <v:group style="position:absolute;left:8091;top:4411;width:14;height:14" coordorigin="8091,4411" coordsize="14,14">
              <v:shape style="position:absolute;left:8091;top:4411;width:14;height:14" coordorigin="8091,4411" coordsize="14,14" path="m8099,4411l8095,4411,8091,4415,8091,4422,8095,4426,8103,4426,8106,4422,8106,4418,8099,4418,8099,4411xe" filled="t" fillcolor="#000000" stroked="f">
                <v:path arrowok="t"/>
                <v:fill type="solid"/>
              </v:shape>
              <v:shape style="position:absolute;left:8091;top:4411;width:14;height:14" coordorigin="8091,4411" coordsize="14,14" path="m8103,4411l8099,4411,8099,4418,8106,4418,8106,4415,8103,4411xe" filled="t" fillcolor="#000000" stroked="f">
                <v:path arrowok="t"/>
                <v:fill type="solid"/>
              </v:shape>
            </v:group>
            <v:group style="position:absolute;left:8106;top:4411;width:14;height:14" coordorigin="8106,4411" coordsize="14,14">
              <v:shape style="position:absolute;left:8106;top:4411;width:14;height:14" coordorigin="8106,4411" coordsize="14,14" path="m8113,4411l8109,4411,8106,4415,8106,4422,8109,4426,8117,4426,8120,4422,8120,4418,8113,4418,8113,4411xe" filled="t" fillcolor="#000000" stroked="f">
                <v:path arrowok="t"/>
                <v:fill type="solid"/>
              </v:shape>
              <v:shape style="position:absolute;left:8106;top:4411;width:14;height:14" coordorigin="8106,4411" coordsize="14,14" path="m8117,4411l8113,4411,8113,4418,8120,4418,8120,4415,8117,4411xe" filled="t" fillcolor="#000000" stroked="f">
                <v:path arrowok="t"/>
                <v:fill type="solid"/>
              </v:shape>
            </v:group>
            <v:group style="position:absolute;left:8124;top:4411;width:14;height:14" coordorigin="8124,4411" coordsize="14,14">
              <v:shape style="position:absolute;left:8124;top:4411;width:14;height:14" coordorigin="8124,4411" coordsize="14,14" path="m8131,4411l8127,4411,8124,4415,8124,4422,8127,4426,8135,4426,8138,4422,8138,4418,8131,4418,8131,4411xe" filled="t" fillcolor="#000000" stroked="f">
                <v:path arrowok="t"/>
                <v:fill type="solid"/>
              </v:shape>
              <v:shape style="position:absolute;left:8124;top:4411;width:14;height:14" coordorigin="8124,4411" coordsize="14,14" path="m8135,4411l8131,4411,8131,4418,8138,4418,8138,4415,8135,4411xe" filled="t" fillcolor="#000000" stroked="f">
                <v:path arrowok="t"/>
                <v:fill type="solid"/>
              </v:shape>
            </v:group>
            <v:group style="position:absolute;left:8142;top:4411;width:14;height:14" coordorigin="8142,4411" coordsize="14,14">
              <v:shape style="position:absolute;left:8142;top:4411;width:14;height:14" coordorigin="8142,4411" coordsize="14,14" path="m8149,4411l8145,4411,8142,4415,8142,4422,8145,4426,8153,4426,8156,4422,8156,4418,8149,4418,8149,4411xe" filled="t" fillcolor="#000000" stroked="f">
                <v:path arrowok="t"/>
                <v:fill type="solid"/>
              </v:shape>
              <v:shape style="position:absolute;left:8142;top:4411;width:14;height:14" coordorigin="8142,4411" coordsize="14,14" path="m8153,4411l8149,4411,8149,4418,8156,4418,8156,4415,8153,4411xe" filled="t" fillcolor="#000000" stroked="f">
                <v:path arrowok="t"/>
                <v:fill type="solid"/>
              </v:shape>
            </v:group>
            <v:group style="position:absolute;left:8160;top:4411;width:14;height:14" coordorigin="8160,4411" coordsize="14,14">
              <v:shape style="position:absolute;left:8160;top:4411;width:14;height:14" coordorigin="8160,4411" coordsize="14,14" path="m8167,4411l8163,4411,8160,4415,8160,4422,8163,4426,8171,4426,8174,4422,8174,4418,8167,4418,8167,4411xe" filled="t" fillcolor="#000000" stroked="f">
                <v:path arrowok="t"/>
                <v:fill type="solid"/>
              </v:shape>
              <v:shape style="position:absolute;left:8160;top:4411;width:14;height:14" coordorigin="8160,4411" coordsize="14,14" path="m8171,4411l8167,4411,8167,4418,8174,4418,8174,4415,8171,4411xe" filled="t" fillcolor="#000000" stroked="f">
                <v:path arrowok="t"/>
                <v:fill type="solid"/>
              </v:shape>
            </v:group>
            <v:group style="position:absolute;left:8865;top:4368;width:14;height:14" coordorigin="8865,4368" coordsize="14,14">
              <v:shape style="position:absolute;left:8865;top:4368;width:14;height:14" coordorigin="8865,4368" coordsize="14,14" path="m8873,4368l8865,4372,8869,4382,8876,4382,8880,4372,8873,4368xe" filled="f" stroked="t" strokeweight=".72pt" strokecolor="#000000">
                <v:path arrowok="t"/>
              </v:shape>
            </v:group>
            <v:group style="position:absolute;left:8869;top:4372;width:7;height:7" coordorigin="8869,4372" coordsize="7,7">
              <v:shape style="position:absolute;left:8869;top:4372;width:7;height:7" coordorigin="8869,4372" coordsize="7,7" path="m8873,4372l8876,4375,8873,4379,8869,4375,8873,4372,8869,4375,8873,4379,8876,4375,8873,4372xe" filled="f" stroked="t" strokeweight=".72pt" strokecolor="#000000">
                <v:path arrowok="t"/>
              </v:shape>
            </v:group>
            <v:group style="position:absolute;left:8905;top:4404;width:14;height:14" coordorigin="8905,4404" coordsize="14,14">
              <v:shape style="position:absolute;left:8905;top:4404;width:14;height:14" coordorigin="8905,4404" coordsize="14,14" path="m8912,4404l8908,4404,8905,4407,8905,4415,8908,4418,8916,4418,8919,4415,8919,4411,8912,4411,8912,4404xe" filled="t" fillcolor="#000000" stroked="f">
                <v:path arrowok="t"/>
                <v:fill type="solid"/>
              </v:shape>
              <v:shape style="position:absolute;left:8905;top:4404;width:14;height:14" coordorigin="8905,4404" coordsize="14,14" path="m8916,4404l8912,4404,8912,4411,8919,4411,8919,4407,8916,4404xe" filled="t" fillcolor="#000000" stroked="f">
                <v:path arrowok="t"/>
                <v:fill type="solid"/>
              </v:shape>
            </v:group>
            <v:group style="position:absolute;left:8905;top:4321;width:14;height:14" coordorigin="8905,4321" coordsize="14,14">
              <v:shape style="position:absolute;left:8905;top:4321;width:14;height:14" coordorigin="8905,4321" coordsize="14,14" path="m8912,4321l8908,4321,8905,4325,8905,4332,8908,4336,8916,4336,8919,4332,8919,4328,8912,4328,8912,4321xe" filled="t" fillcolor="#000000" stroked="f">
                <v:path arrowok="t"/>
                <v:fill type="solid"/>
              </v:shape>
              <v:shape style="position:absolute;left:8905;top:4321;width:14;height:14" coordorigin="8905,4321" coordsize="14,14" path="m8916,4321l8912,4321,8912,4328,8919,4328,8919,4325,8916,4321xe" filled="t" fillcolor="#000000" stroked="f">
                <v:path arrowok="t"/>
                <v:fill type="solid"/>
              </v:shape>
            </v:group>
            <v:group style="position:absolute;left:8865;top:4321;width:14;height:14" coordorigin="8865,4321" coordsize="14,14">
              <v:shape style="position:absolute;left:8865;top:4321;width:14;height:14" coordorigin="8865,4321" coordsize="14,14" path="m8873,4321l8869,4321,8865,4325,8865,4332,8869,4336,8877,4336,8880,4332,8880,4328,8873,4328,8873,4321xe" filled="t" fillcolor="#000000" stroked="f">
                <v:path arrowok="t"/>
                <v:fill type="solid"/>
              </v:shape>
              <v:shape style="position:absolute;left:8865;top:4321;width:14;height:14" coordorigin="8865,4321" coordsize="14,14" path="m8877,4321l8873,4321,8873,4328,8880,4328,8880,4325,8877,4321xe" filled="t" fillcolor="#000000" stroked="f">
                <v:path arrowok="t"/>
                <v:fill type="solid"/>
              </v:shape>
            </v:group>
            <v:group style="position:absolute;left:8811;top:4202;width:7;height:2" coordorigin="8811,4202" coordsize="7,2">
              <v:shape style="position:absolute;left:8811;top:4202;width:7;height:2" coordorigin="8811,4202" coordsize="7,0" path="m8811,4202l8819,4202e" filled="f" stroked="t" strokeweight=".72pt" strokecolor="#000000">
                <v:path arrowok="t"/>
              </v:shape>
            </v:group>
            <v:group style="position:absolute;left:8757;top:4193;width:72;height:2" coordorigin="8757,4193" coordsize="72,2">
              <v:shape style="position:absolute;left:8757;top:4193;width:72;height:2" coordorigin="8757,4193" coordsize="72,0" path="m8757,4193l8829,4193e" filled="f" stroked="t" strokeweight=".18pt" strokecolor="#000000">
                <v:path arrowok="t"/>
              </v:shape>
            </v:group>
            <v:group style="position:absolute;left:8819;top:4120;width:14;height:14" coordorigin="8819,4120" coordsize="14,14">
              <v:shape style="position:absolute;left:8819;top:4120;width:14;height:14" coordorigin="8819,4120" coordsize="14,14" path="m8826,4120l8822,4120,8819,4123,8819,4131,8822,4134,8830,4134,8833,4131,8833,4127,8826,4127,8826,4120xe" filled="t" fillcolor="#000000" stroked="f">
                <v:path arrowok="t"/>
                <v:fill type="solid"/>
              </v:shape>
              <v:shape style="position:absolute;left:8819;top:4120;width:14;height:14" coordorigin="8819,4120" coordsize="14,14" path="m8830,4120l8826,4120,8826,4127,8833,4127,8833,4123,8830,4120xe" filled="t" fillcolor="#000000" stroked="f">
                <v:path arrowok="t"/>
                <v:fill type="solid"/>
              </v:shape>
            </v:group>
            <v:group style="position:absolute;left:8761;top:4123;width:4;height:4" coordorigin="8761,4123" coordsize="4,4">
              <v:shape style="position:absolute;left:8761;top:4123;width:4;height:4" coordorigin="8761,4123" coordsize="4,4" path="m8761,4127l8761,4127,8765,4123e" filled="f" stroked="t" strokeweight=".72pt" strokecolor="#000000">
                <v:path arrowok="t"/>
              </v:shape>
            </v:group>
            <v:group style="position:absolute;left:8822;top:4123;width:4;height:4" coordorigin="8822,4123" coordsize="4,4">
              <v:shape style="position:absolute;left:8822;top:4123;width:4;height:4" coordorigin="8822,4123" coordsize="4,4" path="m8826,4127l8822,4123e" filled="f" stroked="t" strokeweight=".72pt" strokecolor="#000000">
                <v:path arrowok="t"/>
              </v:shape>
            </v:group>
            <v:group style="position:absolute;left:8811;top:4192;width:4;height:4" coordorigin="8811,4192" coordsize="4,4">
              <v:shape style="position:absolute;left:8811;top:4192;width:4;height:4" coordorigin="8811,4192" coordsize="4,4" path="m8811,4195l8815,4192e" filled="f" stroked="t" strokeweight=".72pt" strokecolor="#000000">
                <v:path arrowok="t"/>
              </v:shape>
            </v:group>
            <v:group style="position:absolute;left:8772;top:4192;width:4;height:4" coordorigin="8772,4192" coordsize="4,4">
              <v:shape style="position:absolute;left:8772;top:4192;width:4;height:4" coordorigin="8772,4192" coordsize="4,4" path="m8772,4192l8775,4195e" filled="f" stroked="t" strokeweight=".72pt" strokecolor="#000000">
                <v:path arrowok="t"/>
              </v:shape>
            </v:group>
            <v:group style="position:absolute;left:7083;top:4094;width:4;height:4" coordorigin="7083,4094" coordsize="4,4">
              <v:shape style="position:absolute;left:7083;top:4094;width:4;height:4" coordorigin="7083,4094" coordsize="4,4" path="m7087,4098l7083,4094e" filled="f" stroked="t" strokeweight=".72pt" strokecolor="#000000">
                <v:path arrowok="t"/>
              </v:shape>
            </v:group>
            <v:group style="position:absolute;left:7091;top:4094;width:4;height:4" coordorigin="7091,4094" coordsize="4,4">
              <v:shape style="position:absolute;left:7091;top:4094;width:4;height:4" coordorigin="7091,4094" coordsize="4,4" path="m7094,4094l7091,4098e" filled="f" stroked="t" strokeweight=".72pt" strokecolor="#000000">
                <v:path arrowok="t"/>
              </v:shape>
            </v:group>
            <v:group style="position:absolute;left:8523;top:4220;width:14;height:14" coordorigin="8523,4220" coordsize="14,14">
              <v:shape style="position:absolute;left:8523;top:4220;width:14;height:14" coordorigin="8523,4220" coordsize="14,14" path="m8531,4220l8527,4220,8523,4224,8523,4232,8527,4235,8535,4235,8538,4232,8538,4228,8531,4228,8531,4220xe" filled="t" fillcolor="#000000" stroked="f">
                <v:path arrowok="t"/>
                <v:fill type="solid"/>
              </v:shape>
              <v:shape style="position:absolute;left:8523;top:4220;width:14;height:14" coordorigin="8523,4220" coordsize="14,14" path="m8535,4220l8531,4220,8531,4228,8538,4228,8538,4224,8535,4220xe" filled="t" fillcolor="#000000" stroked="f">
                <v:path arrowok="t"/>
                <v:fill type="solid"/>
              </v:shape>
            </v:group>
            <v:group style="position:absolute;left:7087;top:4091;width:14;height:14" coordorigin="7087,4091" coordsize="14,14">
              <v:shape style="position:absolute;left:7087;top:4091;width:14;height:14" coordorigin="7087,4091" coordsize="14,14" path="m7094,4091l7090,4091,7087,4094,7087,4102,7090,4105,7098,4105,7101,4102,7101,4098,7094,4098,7094,4091xe" filled="t" fillcolor="#000000" stroked="f">
                <v:path arrowok="t"/>
                <v:fill type="solid"/>
              </v:shape>
              <v:shape style="position:absolute;left:7087;top:4091;width:14;height:14" coordorigin="7087,4091" coordsize="14,14" path="m7098,4091l7094,4091,7094,4098,7101,4098,7101,4094,7098,4091xe" filled="t" fillcolor="#000000" stroked="f">
                <v:path arrowok="t"/>
                <v:fill type="solid"/>
              </v:shape>
            </v:group>
            <v:group style="position:absolute;left:7076;top:4091;width:14;height:14" coordorigin="7076,4091" coordsize="14,14">
              <v:shape style="position:absolute;left:7076;top:4091;width:14;height:14" coordorigin="7076,4091" coordsize="14,14" path="m7083,4091l7079,4091,7076,4094,7076,4102,7079,4105,7087,4105,7091,4102,7091,4098,7083,4098,7083,4091xe" filled="t" fillcolor="#000000" stroked="f">
                <v:path arrowok="t"/>
                <v:fill type="solid"/>
              </v:shape>
              <v:shape style="position:absolute;left:7076;top:4091;width:14;height:14" coordorigin="7076,4091" coordsize="14,14" path="m7087,4091l7083,4091,7083,4098,7091,4098,7091,4094,7087,4091xe" filled="t" fillcolor="#000000" stroked="f">
                <v:path arrowok="t"/>
                <v:fill type="solid"/>
              </v:shape>
            </v:group>
            <v:group style="position:absolute;left:8819;top:9134;width:14;height:14" coordorigin="8819,9134" coordsize="14,14">
              <v:shape style="position:absolute;left:8819;top:9134;width:14;height:14" coordorigin="8819,9134" coordsize="14,14" path="m8826,9134l8822,9134,8819,9138,8819,9146,8822,9149,8830,9149,8833,9146,8833,9142,8826,9142,8826,9134xe" filled="t" fillcolor="#000000" stroked="f">
                <v:path arrowok="t"/>
                <v:fill type="solid"/>
              </v:shape>
              <v:shape style="position:absolute;left:8819;top:9134;width:14;height:14" coordorigin="8819,9134" coordsize="14,14" path="m8830,9134l8826,9134,8826,9142,8833,9142,8833,9138,8830,9134xe" filled="t" fillcolor="#000000" stroked="f">
                <v:path arrowok="t"/>
                <v:fill type="solid"/>
              </v:shape>
            </v:group>
            <v:group style="position:absolute;left:8822;top:9142;width:4;height:4" coordorigin="8822,9142" coordsize="4,4">
              <v:shape style="position:absolute;left:8822;top:9142;width:4;height:4" coordorigin="8822,9142" coordsize="4,4" path="m8822,9145l8826,9142e" filled="f" stroked="t" strokeweight=".72pt" strokecolor="#000000">
                <v:path arrowok="t"/>
              </v:shape>
            </v:group>
            <v:group style="position:absolute;left:8811;top:9066;width:7;height:2" coordorigin="8811,9066" coordsize="7,2">
              <v:shape style="position:absolute;left:8811;top:9066;width:7;height:2" coordorigin="8811,9066" coordsize="7,0" path="m8819,9066l8811,9066e" filled="f" stroked="t" strokeweight=".72pt" strokecolor="#000000">
                <v:path arrowok="t"/>
              </v:shape>
            </v:group>
            <v:group style="position:absolute;left:8757;top:9079;width:72;height:2" coordorigin="8757,9079" coordsize="72,2">
              <v:shape style="position:absolute;left:8757;top:9079;width:72;height:2" coordorigin="8757,9079" coordsize="72,0" path="m8757,9079l8829,9079e" filled="f" stroked="t" strokeweight=".18pt" strokecolor="#000000">
                <v:path arrowok="t"/>
              </v:shape>
            </v:group>
            <v:group style="position:absolute;left:8811;top:9073;width:4;height:4" coordorigin="8811,9073" coordsize="4,4">
              <v:shape style="position:absolute;left:8811;top:9073;width:4;height:4" coordorigin="8811,9073" coordsize="4,4" path="m8815,9077l8811,9073e" filled="f" stroked="t" strokeweight=".72pt" strokecolor="#000000">
                <v:path arrowok="t"/>
              </v:shape>
            </v:group>
            <v:group style="position:absolute;left:8905;top:8933;width:14;height:14" coordorigin="8905,8933" coordsize="14,14">
              <v:shape style="position:absolute;left:8905;top:8933;width:14;height:14" coordorigin="8905,8933" coordsize="14,14" path="m8912,8933l8908,8933,8905,8936,8905,8944,8908,8947,8916,8947,8919,8944,8919,8940,8912,8940,8912,8933xe" filled="t" fillcolor="#000000" stroked="f">
                <v:path arrowok="t"/>
                <v:fill type="solid"/>
              </v:shape>
              <v:shape style="position:absolute;left:8905;top:8933;width:14;height:14" coordorigin="8905,8933" coordsize="14,14" path="m8916,8933l8912,8933,8912,8940,8919,8940,8919,8936,8916,8933xe" filled="t" fillcolor="#000000" stroked="f">
                <v:path arrowok="t"/>
                <v:fill type="solid"/>
              </v:shape>
            </v:group>
            <v:group style="position:absolute;left:8905;top:8850;width:14;height:14" coordorigin="8905,8850" coordsize="14,14">
              <v:shape style="position:absolute;left:8905;top:8850;width:14;height:14" coordorigin="8905,8850" coordsize="14,14" path="m8912,8850l8908,8850,8905,8853,8905,8861,8908,8864,8916,8864,8919,8861,8919,8857,8912,8857,8912,8850xe" filled="t" fillcolor="#000000" stroked="f">
                <v:path arrowok="t"/>
                <v:fill type="solid"/>
              </v:shape>
              <v:shape style="position:absolute;left:8905;top:8850;width:14;height:14" coordorigin="8905,8850" coordsize="14,14" path="m8916,8850l8912,8850,8912,8857,8919,8857,8919,8853,8916,8850xe" filled="t" fillcolor="#000000" stroked="f">
                <v:path arrowok="t"/>
                <v:fill type="solid"/>
              </v:shape>
            </v:group>
            <v:group style="position:absolute;left:9582;top:5347;width:14;height:2" coordorigin="9582,5347" coordsize="14,2">
              <v:shape style="position:absolute;left:9582;top:5347;width:14;height:2" coordorigin="9582,5347" coordsize="14,0" path="m9582,5347l9596,5347e" filled="f" stroked="t" strokeweight=".36pt" strokecolor="#000000">
                <v:path arrowok="t"/>
              </v:shape>
            </v:group>
            <v:group style="position:absolute;left:9611;top:5344;width:4;height:7" coordorigin="9611,5344" coordsize="4,7">
              <v:shape style="position:absolute;left:9611;top:5344;width:4;height:7" coordorigin="9611,5344" coordsize="4,7" path="m9611,5344l9614,5347,9614,5351e" filled="f" stroked="t" strokeweight=".72pt" strokecolor="#000000">
                <v:path arrowok="t"/>
              </v:shape>
            </v:group>
            <v:group style="position:absolute;left:9589;top:5347;width:4;height:4" coordorigin="9589,5347" coordsize="4,4">
              <v:shape style="position:absolute;left:9589;top:5347;width:4;height:4" coordorigin="9589,5347" coordsize="4,4" path="m9593,5351l9589,5347,9589,5347e" filled="f" stroked="t" strokeweight=".72pt" strokecolor="#000000">
                <v:path arrowok="t"/>
              </v:shape>
            </v:group>
            <v:group style="position:absolute;left:9589;top:5603;width:4;height:4" coordorigin="9589,5603" coordsize="4,4">
              <v:shape style="position:absolute;left:9589;top:5603;width:4;height:4" coordorigin="9589,5603" coordsize="4,4" path="m9589,5606l9589,5606,9593,5603e" filled="f" stroked="t" strokeweight=".72pt" strokecolor="#000000">
                <v:path arrowok="t"/>
              </v:shape>
            </v:group>
            <v:group style="position:absolute;left:9607;top:5340;width:14;height:14" coordorigin="9607,5340" coordsize="14,14">
              <v:shape style="position:absolute;left:9607;top:5340;width:14;height:14" coordorigin="9607,5340" coordsize="14,14" path="m9614,5340l9610,5340,9607,5343,9607,5351,9610,5354,9618,5354,9621,5351,9621,5347,9614,5347,9614,5340xe" filled="t" fillcolor="#000000" stroked="f">
                <v:path arrowok="t"/>
                <v:fill type="solid"/>
              </v:shape>
              <v:shape style="position:absolute;left:9607;top:5340;width:14;height:14" coordorigin="9607,5340" coordsize="14,14" path="m9618,5340l9614,5340,9614,5347,9621,5347,9621,5343,9618,5340xe" filled="t" fillcolor="#000000" stroked="f">
                <v:path arrowok="t"/>
                <v:fill type="solid"/>
              </v:shape>
            </v:group>
            <v:group style="position:absolute;left:9611;top:5603;width:4;height:7" coordorigin="9611,5603" coordsize="4,7">
              <v:shape style="position:absolute;left:9611;top:5603;width:4;height:7" coordorigin="9611,5603" coordsize="4,7" path="m9611,5610l9614,5606,9614,5603e" filled="f" stroked="t" strokeweight=".72pt" strokecolor="#000000">
                <v:path arrowok="t"/>
              </v:shape>
            </v:group>
            <v:group style="position:absolute;left:2141;top:5347;width:4;height:4" coordorigin="2141,5347" coordsize="4,4">
              <v:shape style="position:absolute;left:2141;top:5347;width:4;height:4" coordorigin="2141,5347" coordsize="4,4" path="m2144,5347l2141,5351e" filled="f" stroked="t" strokeweight=".72pt" strokecolor="#000000">
                <v:path arrowok="t"/>
              </v:shape>
            </v:group>
            <v:group style="position:absolute;left:2137;top:5608;width:14;height:2" coordorigin="2137,5608" coordsize="14,2">
              <v:shape style="position:absolute;left:2137;top:5608;width:14;height:2" coordorigin="2137,5608" coordsize="14,0" path="m2137,5608l2151,5608e" filled="f" stroked="t" strokeweight=".18pt" strokecolor="#000000">
                <v:path arrowok="t"/>
              </v:shape>
            </v:group>
            <v:group style="position:absolute;left:2119;top:5606;width:4;height:4" coordorigin="2119,5606" coordsize="4,4">
              <v:shape style="position:absolute;left:2119;top:5606;width:4;height:4" coordorigin="2119,5606" coordsize="4,4" path="m2119,5606l2123,5610e" filled="f" stroked="t" strokeweight=".72pt" strokecolor="#000000">
                <v:path arrowok="t"/>
              </v:shape>
            </v:group>
            <v:group style="position:absolute;left:2137;top:5599;width:14;height:14" coordorigin="2137,5599" coordsize="14,14">
              <v:shape style="position:absolute;left:2137;top:5599;width:14;height:14" coordorigin="2137,5599" coordsize="14,14" path="m2144,5599l2140,5599,2137,5603,2137,5610,2140,5614,2148,5614,2151,5610,2151,5606,2144,5606,2144,5599xe" filled="t" fillcolor="#000000" stroked="f">
                <v:path arrowok="t"/>
                <v:fill type="solid"/>
              </v:shape>
              <v:shape style="position:absolute;left:2137;top:5599;width:14;height:14" coordorigin="2137,5599" coordsize="14,14" path="m2148,5599l2144,5599,2144,5606,2151,5606,2151,5603,2148,5599xe" filled="t" fillcolor="#000000" stroked="f">
                <v:path arrowok="t"/>
                <v:fill type="solid"/>
              </v:shape>
            </v:group>
            <v:group style="position:absolute;left:2115;top:5603;width:4;height:4" coordorigin="2115,5603" coordsize="4,4">
              <v:shape style="position:absolute;left:2115;top:5603;width:4;height:4" coordorigin="2115,5603" coordsize="4,4" path="m2115,5603l2119,5606e" filled="f" stroked="t" strokeweight=".72pt" strokecolor="#000000">
                <v:path arrowok="t"/>
              </v:shape>
            </v:group>
            <v:group style="position:absolute;left:2141;top:5603;width:4;height:4" coordorigin="2141,5603" coordsize="4,4">
              <v:shape style="position:absolute;left:2141;top:5603;width:4;height:4" coordorigin="2141,5603" coordsize="4,4" path="m2144,5606l2141,5603e" filled="f" stroked="t" strokeweight=".72pt" strokecolor="#000000">
                <v:path arrowok="t"/>
              </v:shape>
            </v:group>
            <v:group style="position:absolute;left:2141;top:5347;width:4;height:4" coordorigin="2141,5347" coordsize="4,4">
              <v:shape style="position:absolute;left:2141;top:5347;width:4;height:4" coordorigin="2141,5347" coordsize="4,4" path="m2144,5347l2144,5347,2141,5351e" filled="f" stroked="t" strokeweight=".72pt" strokecolor="#000000">
                <v:path arrowok="t"/>
              </v:shape>
            </v:group>
            <v:group style="position:absolute;left:2112;top:5599;width:14;height:14" coordorigin="2112,5599" coordsize="14,14">
              <v:shape style="position:absolute;left:2112;top:5599;width:14;height:14" coordorigin="2112,5599" coordsize="14,14" path="m2119,5599l2115,5599,2112,5603,2112,5610,2115,5614,2123,5614,2126,5610,2126,5606,2119,5606,2119,5599xe" filled="t" fillcolor="#000000" stroked="f">
                <v:path arrowok="t"/>
                <v:fill type="solid"/>
              </v:shape>
              <v:shape style="position:absolute;left:2112;top:5599;width:14;height:14" coordorigin="2112,5599" coordsize="14,14" path="m2123,5599l2119,5599,2119,5606,2126,5606,2126,5603,2123,5599xe" filled="t" fillcolor="#000000" stroked="f">
                <v:path arrowok="t"/>
                <v:fill type="solid"/>
              </v:shape>
            </v:group>
            <v:group style="position:absolute;left:2115;top:5347;width:4;height:4" coordorigin="2115,5347" coordsize="4,4">
              <v:shape style="position:absolute;left:2115;top:5347;width:4;height:4" coordorigin="2115,5347" coordsize="4,4" path="m2119,5347l2119,5347,2115,5351e" filled="f" stroked="t" strokeweight=".72pt" strokecolor="#000000">
                <v:path arrowok="t"/>
              </v:shape>
            </v:group>
            <v:group style="position:absolute;left:2141;top:5603;width:4;height:4" coordorigin="2141,5603" coordsize="4,4">
              <v:shape style="position:absolute;left:2141;top:5603;width:4;height:4" coordorigin="2141,5603" coordsize="4,4" path="m2144,5606l2141,5603e" filled="f" stroked="t" strokeweight=".72pt" strokecolor="#000000">
                <v:path arrowok="t"/>
              </v:shape>
            </v:group>
            <v:group style="position:absolute;left:2119;top:5344;width:4;height:4" coordorigin="2119,5344" coordsize="4,4">
              <v:shape style="position:absolute;left:2119;top:5344;width:4;height:4" coordorigin="2119,5344" coordsize="4,4" path="m2119,5347l2123,5344e" filled="f" stroked="t" strokeweight=".72pt" strokecolor="#000000">
                <v:path arrowok="t"/>
              </v:shape>
            </v:group>
            <v:group style="position:absolute;left:2137;top:5345;width:14;height:2" coordorigin="2137,5345" coordsize="14,2">
              <v:shape style="position:absolute;left:2137;top:5345;width:14;height:2" coordorigin="2137,5345" coordsize="14,0" path="m2137,5345l2151,5345e" filled="f" stroked="t" strokeweight=".18pt" strokecolor="#000000">
                <v:path arrowok="t"/>
              </v:shape>
            </v:group>
            <v:group style="position:absolute;left:2087;top:6071;width:14;height:14" coordorigin="2087,6071" coordsize="14,14">
              <v:shape style="position:absolute;left:2087;top:6071;width:14;height:14" coordorigin="2087,6071" coordsize="14,14" path="m2094,6071l2090,6071,2087,6074,2087,6082,2090,6085,2098,6085,2101,6082,2101,6078,2094,6078,2094,6071xe" filled="t" fillcolor="#000000" stroked="f">
                <v:path arrowok="t"/>
                <v:fill type="solid"/>
              </v:shape>
              <v:shape style="position:absolute;left:2087;top:6071;width:14;height:14" coordorigin="2087,6071" coordsize="14,14" path="m2098,6071l2094,6071,2094,6078,2101,6078,2101,6074,2098,6071xe" filled="t" fillcolor="#000000" stroked="f">
                <v:path arrowok="t"/>
                <v:fill type="solid"/>
              </v:shape>
            </v:group>
            <v:group style="position:absolute;left:2090;top:5207;width:4;height:4" coordorigin="2090,5207" coordsize="4,4">
              <v:shape style="position:absolute;left:2090;top:5207;width:4;height:4" coordorigin="2090,5207" coordsize="4,4" path="m2094,5207l2090,5210e" filled="f" stroked="t" strokeweight=".72pt" strokecolor="#000000">
                <v:path arrowok="t"/>
              </v:shape>
            </v:group>
            <v:group style="position:absolute;left:8772;top:4130;width:4;height:14" coordorigin="8772,4130" coordsize="4,14">
              <v:shape style="position:absolute;left:8772;top:4130;width:4;height:14" coordorigin="8772,4130" coordsize="4,14" path="m8775,4130l8772,4145e" filled="f" stroked="t" strokeweight=".72pt" strokecolor="#000000">
                <v:path arrowok="t"/>
              </v:shape>
            </v:group>
            <v:group style="position:absolute;left:8765;top:4130;width:7;height:14" coordorigin="8765,4130" coordsize="7,14">
              <v:shape style="position:absolute;left:8765;top:4130;width:7;height:14" coordorigin="8765,4130" coordsize="7,14" path="m8772,4130l8765,4145e" filled="f" stroked="t" strokeweight=".72pt" strokecolor="#000000">
                <v:path arrowok="t"/>
              </v:shape>
            </v:group>
            <v:group style="position:absolute;left:8811;top:4127;width:4;height:4" coordorigin="8811,4127" coordsize="4,4">
              <v:shape style="position:absolute;left:8811;top:4127;width:4;height:4" coordorigin="8811,4127" coordsize="4,4" path="m8815,4130l8811,4127e" filled="f" stroked="t" strokeweight=".72pt" strokecolor="#000000">
                <v:path arrowok="t"/>
              </v:shape>
            </v:group>
            <v:group style="position:absolute;left:8772;top:4127;width:4;height:4" coordorigin="8772,4127" coordsize="4,4">
              <v:shape style="position:absolute;left:8772;top:4127;width:4;height:4" coordorigin="8772,4127" coordsize="4,4" path="m8775,4127l8772,4130e" filled="f" stroked="t" strokeweight=".72pt" strokecolor="#000000">
                <v:path arrowok="t"/>
              </v:shape>
            </v:group>
            <v:group style="position:absolute;left:8770;top:4123;width:2;height:86" coordorigin="8770,4123" coordsize="2,86">
              <v:shape style="position:absolute;left:8770;top:4123;width:2;height:86" coordorigin="8770,4123" coordsize="0,86" path="m8770,4123l8770,4210e" filled="f" stroked="t" strokeweight=".18pt" strokecolor="#000000">
                <v:path arrowok="t"/>
              </v:shape>
            </v:group>
            <v:group style="position:absolute;left:8817;top:4188;width:2;height:14" coordorigin="8817,4188" coordsize="2,14">
              <v:shape style="position:absolute;left:8817;top:4188;width:2;height:14" coordorigin="8817,4188" coordsize="0,14" path="m8817,4188l8817,4202e" filled="f" stroked="t" strokeweight=".18pt" strokecolor="#000000">
                <v:path arrowok="t"/>
              </v:shape>
            </v:group>
            <v:group style="position:absolute;left:8815;top:4192;width:7;height:2" coordorigin="8815,4192" coordsize="7,2">
              <v:shape style="position:absolute;left:8815;top:4192;width:7;height:2" coordorigin="8815,4192" coordsize="7,0" path="m8815,4192l8822,4192e" filled="f" stroked="t" strokeweight=".72pt" strokecolor="#000000">
                <v:path arrowok="t"/>
              </v:shape>
            </v:group>
            <v:group style="position:absolute;left:8815;top:4145;width:7;height:2" coordorigin="8815,4145" coordsize="7,2">
              <v:shape style="position:absolute;left:8815;top:4145;width:7;height:2" coordorigin="8815,4145" coordsize="7,0" path="m8815,4145l8822,4145e" filled="f" stroked="t" strokeweight=".72pt" strokecolor="#000000">
                <v:path arrowok="t"/>
              </v:shape>
            </v:group>
            <v:group style="position:absolute;left:8813;top:4123;width:2;height:14" coordorigin="8813,4123" coordsize="2,14">
              <v:shape style="position:absolute;left:8813;top:4123;width:2;height:14" coordorigin="8813,4123" coordsize="0,14" path="m8813,4123l8813,4138e" filled="f" stroked="t" strokeweight=".18pt" strokecolor="#000000">
                <v:path arrowok="t"/>
              </v:shape>
            </v:group>
            <v:group style="position:absolute;left:8815;top:4195;width:4;height:7" coordorigin="8815,4195" coordsize="4,7">
              <v:shape style="position:absolute;left:8815;top:4195;width:4;height:7" coordorigin="8815,4195" coordsize="4,7" path="m8815,4202l8819,4195e" filled="f" stroked="t" strokeweight=".72pt" strokecolor="#000000">
                <v:path arrowok="t"/>
              </v:shape>
            </v:group>
            <v:group style="position:absolute;left:8768;top:4195;width:4;height:7" coordorigin="8768,4195" coordsize="4,7">
              <v:shape style="position:absolute;left:8768;top:4195;width:4;height:7" coordorigin="8768,4195" coordsize="4,7" path="m8768,4195l8772,4202e" filled="f" stroked="t" strokeweight=".72pt" strokecolor="#000000">
                <v:path arrowok="t"/>
              </v:shape>
            </v:group>
            <v:group style="position:absolute;left:8757;top:4195;width:7;height:4" coordorigin="8757,4195" coordsize="7,4">
              <v:shape style="position:absolute;left:8757;top:4195;width:7;height:4" coordorigin="8757,4195" coordsize="7,4" path="m8757,4199l8765,4195e" filled="f" stroked="t" strokeweight=".72pt" strokecolor="#000000">
                <v:path arrowok="t"/>
              </v:shape>
            </v:group>
            <v:group style="position:absolute;left:8757;top:4130;width:7;height:2" coordorigin="8757,4130" coordsize="7,2">
              <v:shape style="position:absolute;left:8757;top:4130;width:7;height:2" coordorigin="8757,4130" coordsize="7,0" path="m8757,4130l8765,4130e" filled="f" stroked="t" strokeweight=".72pt" strokecolor="#000000">
                <v:path arrowok="t"/>
              </v:shape>
            </v:group>
            <v:group style="position:absolute;left:8822;top:4130;width:7;height:2" coordorigin="8822,4130" coordsize="7,2">
              <v:shape style="position:absolute;left:8822;top:4130;width:7;height:2" coordorigin="8822,4130" coordsize="7,0" path="m8829,4130l8822,4130e" filled="f" stroked="t" strokeweight=".72pt" strokecolor="#000000">
                <v:path arrowok="t"/>
              </v:shape>
            </v:group>
            <v:group style="position:absolute;left:8822;top:4195;width:7;height:4" coordorigin="8822,4195" coordsize="7,4">
              <v:shape style="position:absolute;left:8822;top:4195;width:7;height:4" coordorigin="8822,4195" coordsize="7,4" path="m8829,4199l8822,4195e" filled="f" stroked="t" strokeweight=".72pt" strokecolor="#000000">
                <v:path arrowok="t"/>
              </v:shape>
            </v:group>
            <v:group style="position:absolute;left:8811;top:4130;width:4;height:14" coordorigin="8811,4130" coordsize="4,14">
              <v:shape style="position:absolute;left:8811;top:4130;width:4;height:14" coordorigin="8811,4130" coordsize="4,14" path="m8815,4145l8811,4130e" filled="f" stroked="t" strokeweight=".72pt" strokecolor="#000000">
                <v:path arrowok="t"/>
              </v:shape>
            </v:group>
            <v:group style="position:absolute;left:8815;top:4130;width:7;height:14" coordorigin="8815,4130" coordsize="7,14">
              <v:shape style="position:absolute;left:8815;top:4130;width:7;height:14" coordorigin="8815,4130" coordsize="7,14" path="m8822,4145l8815,4130e" filled="f" stroked="t" strokeweight=".72pt" strokecolor="#000000">
                <v:path arrowok="t"/>
              </v:shape>
            </v:group>
            <v:group style="position:absolute;left:8804;top:4123;width:14;height:14" coordorigin="8804,4123" coordsize="14,14">
              <v:shape style="position:absolute;left:8804;top:4123;width:14;height:14" coordorigin="8804,4123" coordsize="14,14" path="m8811,4123l8807,4123,8804,4127,8804,4134,8807,4138,8815,4138,8819,4134,8819,4130,8811,4130,8811,4123xe" filled="t" fillcolor="#000000" stroked="f">
                <v:path arrowok="t"/>
                <v:fill type="solid"/>
              </v:shape>
              <v:shape style="position:absolute;left:8804;top:4123;width:14;height:14" coordorigin="8804,4123" coordsize="14,14" path="m8815,4123l8811,4123,8811,4130,8819,4130,8819,4127,8815,4123xe" filled="t" fillcolor="#000000" stroked="f">
                <v:path arrowok="t"/>
                <v:fill type="solid"/>
              </v:shape>
            </v:group>
            <v:group style="position:absolute;left:8768;top:4123;width:14;height:14" coordorigin="8768,4123" coordsize="14,14">
              <v:shape style="position:absolute;left:8768;top:4123;width:14;height:14" coordorigin="8768,4123" coordsize="14,14" path="m8775,4123l8771,4123,8768,4127,8768,4134,8771,4138,8779,4138,8783,4134,8783,4130,8775,4130,8775,4123xe" filled="t" fillcolor="#000000" stroked="f">
                <v:path arrowok="t"/>
                <v:fill type="solid"/>
              </v:shape>
              <v:shape style="position:absolute;left:8768;top:4123;width:14;height:14" coordorigin="8768,4123" coordsize="14,14" path="m8779,4123l8775,4123,8775,4130,8783,4130,8783,4127,8779,4123xe" filled="t" fillcolor="#000000" stroked="f">
                <v:path arrowok="t"/>
                <v:fill type="solid"/>
              </v:shape>
            </v:group>
            <v:group style="position:absolute;left:2918;top:4130;width:4;height:14" coordorigin="2918,4130" coordsize="4,14">
              <v:shape style="position:absolute;left:2918;top:4130;width:4;height:14" coordorigin="2918,4130" coordsize="4,14" path="m2922,4130l2918,4145e" filled="f" stroked="t" strokeweight=".72pt" strokecolor="#000000">
                <v:path arrowok="t"/>
              </v:shape>
            </v:group>
            <v:group style="position:absolute;left:2911;top:4130;width:7;height:14" coordorigin="2911,4130" coordsize="7,14">
              <v:shape style="position:absolute;left:2911;top:4130;width:7;height:14" coordorigin="2911,4130" coordsize="7,14" path="m2918,4130l2911,4145e" filled="f" stroked="t" strokeweight=".72pt" strokecolor="#000000">
                <v:path arrowok="t"/>
              </v:shape>
            </v:group>
            <v:group style="position:absolute;left:2954;top:4127;width:7;height:4" coordorigin="2954,4127" coordsize="7,4">
              <v:shape style="position:absolute;left:2954;top:4127;width:7;height:4" coordorigin="2954,4127" coordsize="7,4" path="m2961,4130l2954,4127e" filled="f" stroked="t" strokeweight=".72pt" strokecolor="#000000">
                <v:path arrowok="t"/>
              </v:shape>
            </v:group>
            <v:group style="position:absolute;left:2918;top:4127;width:4;height:4" coordorigin="2918,4127" coordsize="4,4">
              <v:shape style="position:absolute;left:2918;top:4127;width:4;height:4" coordorigin="2918,4127" coordsize="4,4" path="m2922,4127l2918,4130e" filled="f" stroked="t" strokeweight=".72pt" strokecolor="#000000">
                <v:path arrowok="t"/>
              </v:shape>
            </v:group>
            <v:group style="position:absolute;left:2916;top:4123;width:2;height:79" coordorigin="2916,4123" coordsize="2,79">
              <v:shape style="position:absolute;left:2916;top:4123;width:2;height:79" coordorigin="2916,4123" coordsize="0,79" path="m2916,4123l2916,4202e" filled="f" stroked="t" strokeweight=".18pt" strokecolor="#000000">
                <v:path arrowok="t"/>
              </v:shape>
            </v:group>
            <v:group style="position:absolute;left:2961;top:4123;width:2;height:79" coordorigin="2961,4123" coordsize="2,79">
              <v:shape style="position:absolute;left:2961;top:4123;width:2;height:79" coordorigin="2961,4123" coordsize="0,79" path="m2961,4123l2961,4202e" filled="f" stroked="t" strokeweight=".36pt" strokecolor="#000000">
                <v:path arrowok="t"/>
              </v:shape>
            </v:group>
            <v:group style="position:absolute;left:2961;top:4195;width:4;height:7" coordorigin="2961,4195" coordsize="4,7">
              <v:shape style="position:absolute;left:2961;top:4195;width:4;height:7" coordorigin="2961,4195" coordsize="4,7" path="m2961,4202l2965,4195e" filled="f" stroked="t" strokeweight=".72pt" strokecolor="#000000">
                <v:path arrowok="t"/>
              </v:shape>
            </v:group>
            <v:group style="position:absolute;left:2915;top:4195;width:4;height:7" coordorigin="2915,4195" coordsize="4,7">
              <v:shape style="position:absolute;left:2915;top:4195;width:4;height:7" coordorigin="2915,4195" coordsize="4,7" path="m2915,4195l2918,4202e" filled="f" stroked="t" strokeweight=".72pt" strokecolor="#000000">
                <v:path arrowok="t"/>
              </v:shape>
            </v:group>
            <v:group style="position:absolute;left:2904;top:4195;width:7;height:4" coordorigin="2904,4195" coordsize="7,4">
              <v:shape style="position:absolute;left:2904;top:4195;width:7;height:4" coordorigin="2904,4195" coordsize="7,4" path="m2904,4199l2911,4195e" filled="f" stroked="t" strokeweight=".72pt" strokecolor="#000000">
                <v:path arrowok="t"/>
              </v:shape>
            </v:group>
            <v:group style="position:absolute;left:2904;top:4130;width:7;height:2" coordorigin="2904,4130" coordsize="7,2">
              <v:shape style="position:absolute;left:2904;top:4130;width:7;height:2" coordorigin="2904,4130" coordsize="7,0" path="m2904,4130l2911,4130e" filled="f" stroked="t" strokeweight=".72pt" strokecolor="#000000">
                <v:path arrowok="t"/>
              </v:shape>
            </v:group>
            <v:group style="position:absolute;left:2969;top:4195;width:7;height:4" coordorigin="2969,4195" coordsize="7,4">
              <v:shape style="position:absolute;left:2969;top:4195;width:7;height:4" coordorigin="2969,4195" coordsize="7,4" path="m2976,4199l2969,4195e" filled="f" stroked="t" strokeweight=".72pt" strokecolor="#000000">
                <v:path arrowok="t"/>
              </v:shape>
            </v:group>
            <v:group style="position:absolute;left:2958;top:4130;width:4;height:14" coordorigin="2958,4130" coordsize="4,14">
              <v:shape style="position:absolute;left:2958;top:4130;width:4;height:14" coordorigin="2958,4130" coordsize="4,14" path="m2961,4145l2958,4130e" filled="f" stroked="t" strokeweight=".72pt" strokecolor="#000000">
                <v:path arrowok="t"/>
              </v:shape>
            </v:group>
            <v:group style="position:absolute;left:2961;top:4130;width:4;height:14" coordorigin="2961,4130" coordsize="4,14">
              <v:shape style="position:absolute;left:2961;top:4130;width:4;height:14" coordorigin="2961,4130" coordsize="4,14" path="m2965,4145l2961,4130e" filled="f" stroked="t" strokeweight=".72pt" strokecolor="#000000">
                <v:path arrowok="t"/>
              </v:shape>
            </v:group>
            <v:group style="position:absolute;left:2956;top:4123;width:2;height:14" coordorigin="2956,4123" coordsize="2,14">
              <v:shape style="position:absolute;left:2956;top:4123;width:2;height:14" coordorigin="2956,4123" coordsize="0,14" path="m2956,4123l2956,4138e" filled="f" stroked="t" strokeweight=".18pt" strokecolor="#000000">
                <v:path arrowok="t"/>
              </v:shape>
            </v:group>
            <v:group style="position:absolute;left:2915;top:4123;width:14;height:14" coordorigin="2915,4123" coordsize="14,14">
              <v:shape style="position:absolute;left:2915;top:4123;width:14;height:14" coordorigin="2915,4123" coordsize="14,14" path="m2922,4123l2918,4123,2915,4127,2915,4134,2918,4138,2926,4138,2929,4134,2929,4130,2922,4130,2922,4123xe" filled="t" fillcolor="#000000" stroked="f">
                <v:path arrowok="t"/>
                <v:fill type="solid"/>
              </v:shape>
              <v:shape style="position:absolute;left:2915;top:4123;width:14;height:14" coordorigin="2915,4123" coordsize="14,14" path="m2926,4123l2922,4123,2922,4130,2929,4130,2929,4127,2926,4123xe" filled="t" fillcolor="#000000" stroked="f">
                <v:path arrowok="t"/>
                <v:fill type="solid"/>
              </v:shape>
            </v:group>
            <v:group style="position:absolute;left:3206;top:4094;width:4;height:4" coordorigin="3206,4094" coordsize="4,4">
              <v:shape style="position:absolute;left:3206;top:4094;width:4;height:4" coordorigin="3206,4094" coordsize="4,4" path="m3206,4098l3210,4094e" filled="f" stroked="t" strokeweight=".72pt" strokecolor="#000000">
                <v:path arrowok="t"/>
              </v:shape>
            </v:group>
            <v:group style="position:absolute;left:8811;top:9142;width:4;height:4" coordorigin="8811,9142" coordsize="4,4">
              <v:shape style="position:absolute;left:8811;top:9142;width:4;height:4" coordorigin="8811,9142" coordsize="4,4" path="m8811,9145l8815,9142e" filled="f" stroked="t" strokeweight=".72pt" strokecolor="#000000">
                <v:path arrowok="t"/>
              </v:shape>
            </v:group>
            <v:group style="position:absolute;left:8815;top:9066;width:4;height:7" coordorigin="8815,9066" coordsize="4,7">
              <v:shape style="position:absolute;left:8815;top:9066;width:4;height:7" coordorigin="8815,9066" coordsize="4,7" path="m8815,9073l8819,9073,8815,9066e" filled="f" stroked="t" strokeweight=".72pt" strokecolor="#000000">
                <v:path arrowok="t"/>
              </v:shape>
            </v:group>
            <v:group style="position:absolute;left:8811;top:9138;width:4;height:4" coordorigin="8811,9138" coordsize="4,4">
              <v:shape style="position:absolute;left:8811;top:9138;width:4;height:4" coordorigin="8811,9138" coordsize="4,4" path="m8811,9138l8815,9142e" filled="f" stroked="t" strokeweight=".72pt" strokecolor="#000000">
                <v:path arrowok="t"/>
              </v:shape>
            </v:group>
            <v:group style="position:absolute;left:8815;top:9124;width:7;height:4" coordorigin="8815,9124" coordsize="7,4">
              <v:shape style="position:absolute;left:8815;top:9124;width:7;height:4" coordorigin="8815,9124" coordsize="7,4" path="m8815,9124l8822,9127e" filled="f" stroked="t" strokeweight=".72pt" strokecolor="#000000">
                <v:path arrowok="t"/>
              </v:shape>
            </v:group>
            <v:group style="position:absolute;left:8815;top:9077;width:7;height:4" coordorigin="8815,9077" coordsize="7,4">
              <v:shape style="position:absolute;left:8815;top:9077;width:7;height:4" coordorigin="8815,9077" coordsize="7,4" path="m8815,9077l8822,9080e" filled="f" stroked="t" strokeweight=".72pt" strokecolor="#000000">
                <v:path arrowok="t"/>
              </v:shape>
            </v:group>
            <v:group style="position:absolute;left:8822;top:9070;width:7;height:4" coordorigin="8822,9070" coordsize="7,4">
              <v:shape style="position:absolute;left:8822;top:9070;width:7;height:4" coordorigin="8822,9070" coordsize="7,4" path="m8829,9070l8822,9073e" filled="f" stroked="t" strokeweight=".72pt" strokecolor="#000000">
                <v:path arrowok="t"/>
              </v:shape>
            </v:group>
            <v:group style="position:absolute;left:8815;top:9127;width:7;height:14" coordorigin="8815,9127" coordsize="7,14">
              <v:shape style="position:absolute;left:8815;top:9127;width:7;height:14" coordorigin="8815,9127" coordsize="7,14" path="m8815,9142l8822,9127e" filled="f" stroked="t" strokeweight=".72pt" strokecolor="#000000">
                <v:path arrowok="t"/>
              </v:shape>
            </v:group>
            <v:group style="position:absolute;left:8822;top:9138;width:7;height:4" coordorigin="8822,9138" coordsize="7,4">
              <v:shape style="position:absolute;left:8822;top:9138;width:7;height:4" coordorigin="8822,9138" coordsize="7,4" path="m8829,9138l8822,9142e" filled="f" stroked="t" strokeweight=".72pt" strokecolor="#000000">
                <v:path arrowok="t"/>
              </v:shape>
            </v:group>
            <v:group style="position:absolute;left:8811;top:9124;width:4;height:14" coordorigin="8811,9124" coordsize="4,14">
              <v:shape style="position:absolute;left:8811;top:9124;width:4;height:14" coordorigin="8811,9124" coordsize="4,14" path="m8815,9124l8811,9138,8811,9138e" filled="f" stroked="t" strokeweight=".72pt" strokecolor="#000000">
                <v:path arrowok="t"/>
              </v:shape>
            </v:group>
            <v:group style="position:absolute;left:5859;top:4400;width:14;height:2" coordorigin="5859,4400" coordsize="14,2">
              <v:shape style="position:absolute;left:5859;top:4400;width:14;height:2" coordorigin="5859,4400" coordsize="14,0" path="m5859,4400l5874,4400e" filled="f" stroked="t" strokeweight=".72pt" strokecolor="#000000">
                <v:path arrowok="t"/>
              </v:shape>
            </v:group>
            <v:group style="position:absolute;left:5859;top:4129;width:14;height:2" coordorigin="5859,4129" coordsize="14,2">
              <v:shape style="position:absolute;left:5859;top:4129;width:14;height:2" coordorigin="5859,4129" coordsize="14,0" path="m5859,4129l5874,4129e" filled="f" stroked="t" strokeweight=".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669998pt;margin-top:499.810089pt;width:325.0803pt;height:208.98pt;mso-position-horizontal-relative:page;mso-position-vertical-relative:page;z-index:-6541" coordorigin="2673,9996" coordsize="6502,4180">
            <v:group style="position:absolute;left:2807;top:10299;width:2;height:3560" coordorigin="2807,10299" coordsize="2,3560">
              <v:shape style="position:absolute;left:2807;top:10299;width:2;height:3560" coordorigin="2807,10299" coordsize="0,3560" path="m2807,13859l2807,10299e" filled="f" stroked="t" strokeweight=".72pt" strokecolor="#000000">
                <v:path arrowok="t"/>
              </v:shape>
            </v:group>
            <v:group style="position:absolute;left:2810;top:10299;width:2;height:3560" coordorigin="2810,10299" coordsize="2,3560">
              <v:shape style="position:absolute;left:2810;top:10299;width:2;height:3560" coordorigin="2810,10299" coordsize="0,3560" path="m2810,10299l2810,13859e" filled="f" stroked="t" strokeweight=".72pt" strokecolor="#000000">
                <v:path arrowok="t"/>
              </v:shape>
            </v:group>
            <v:group style="position:absolute;left:2814;top:10299;width:2;height:3560" coordorigin="2814,10299" coordsize="2,3560">
              <v:shape style="position:absolute;left:2814;top:10299;width:2;height:3560" coordorigin="2814,10299" coordsize="0,3560" path="m2814,10299l2814,13859e" filled="f" stroked="t" strokeweight=".72pt" strokecolor="#000000">
                <v:path arrowok="t"/>
              </v:shape>
            </v:group>
            <v:group style="position:absolute;left:2810;top:13409;width:14;height:14" coordorigin="2810,13409" coordsize="14,14">
              <v:shape style="position:absolute;left:2810;top:13409;width:14;height:14" coordorigin="2810,13409" coordsize="14,14" path="m2817,13409l2813,13409,2810,13412,2810,13420,2813,13423,2821,13423,2825,13420,2825,13416,2817,13416,2817,13409xe" filled="t" fillcolor="#000000" stroked="f">
                <v:path arrowok="t"/>
                <v:fill type="solid"/>
              </v:shape>
              <v:shape style="position:absolute;left:2810;top:13409;width:14;height:14" coordorigin="2810,13409" coordsize="14,14" path="m2821,13409l2817,13409,2817,13416,2825,13416,2825,13412,2821,13409xe" filled="t" fillcolor="#000000" stroked="f">
                <v:path arrowok="t"/>
                <v:fill type="solid"/>
              </v:shape>
            </v:group>
            <v:group style="position:absolute;left:2810;top:13409;width:14;height:14" coordorigin="2810,13409" coordsize="14,14">
              <v:shape style="position:absolute;left:2810;top:13409;width:14;height:14" coordorigin="2810,13409" coordsize="14,14" path="m2817,13409l2813,13409,2810,13412,2810,13420,2813,13423,2821,13423,2825,13420,2825,13416,2817,13416,2817,13409xe" filled="t" fillcolor="#000000" stroked="f">
                <v:path arrowok="t"/>
                <v:fill type="solid"/>
              </v:shape>
              <v:shape style="position:absolute;left:2810;top:13409;width:14;height:14" coordorigin="2810,13409" coordsize="14,14" path="m2821,13409l2817,13409,2817,13416,2825,13416,2825,13412,2821,13409xe" filled="t" fillcolor="#000000" stroked="f">
                <v:path arrowok="t"/>
                <v:fill type="solid"/>
              </v:shape>
            </v:group>
            <v:group style="position:absolute;left:2814;top:12658;width:29;height:2" coordorigin="2814,12658" coordsize="29,2">
              <v:shape style="position:absolute;left:2814;top:12658;width:29;height:2" coordorigin="2814,12658" coordsize="29,0" path="m2814,12658l2843,12658e" filled="f" stroked="t" strokeweight=".54pt" strokecolor="#000000">
                <v:path arrowok="t"/>
              </v:shape>
            </v:group>
            <v:group style="position:absolute;left:2814;top:12034;width:29;height:2" coordorigin="2814,12034" coordsize="29,2">
              <v:shape style="position:absolute;left:2814;top:12034;width:29;height:2" coordorigin="2814,12034" coordsize="29,0" path="m2814,12034l2843,12034e" filled="f" stroked="t" strokeweight=".36pt" strokecolor="#000000">
                <v:path arrowok="t"/>
              </v:shape>
            </v:group>
            <v:group style="position:absolute;left:2814;top:11411;width:29;height:2" coordorigin="2814,11411" coordsize="29,2">
              <v:shape style="position:absolute;left:2814;top:11411;width:29;height:2" coordorigin="2814,11411" coordsize="29,0" path="m2814,11411l2843,11411e" filled="f" stroked="t" strokeweight=".36pt" strokecolor="#000000">
                <v:path arrowok="t"/>
              </v:shape>
            </v:group>
            <v:group style="position:absolute;left:2828;top:13872;width:1796;height:2" coordorigin="2828,13872" coordsize="1796,2">
              <v:shape style="position:absolute;left:2828;top:13872;width:1796;height:2" coordorigin="2828,13872" coordsize="1796,0" path="m2828,13872l4625,13872e" filled="f" stroked="t" strokeweight="1.98pt" strokecolor="#000000">
                <v:path arrowok="t"/>
              </v:shape>
            </v:group>
            <v:group style="position:absolute;left:2832;top:13890;width:50;height:2" coordorigin="2832,13890" coordsize="50,2">
              <v:shape style="position:absolute;left:2832;top:13890;width:50;height:2" coordorigin="2832,13890" coordsize="50,0" path="m2832,13890l2882,13890e" filled="f" stroked="t" strokeweight=".18pt" strokecolor="#000000">
                <v:path arrowok="t"/>
              </v:shape>
            </v:group>
            <v:group style="position:absolute;left:2832;top:10295;width:14;height:2" coordorigin="2832,10295" coordsize="14,2">
              <v:shape style="position:absolute;left:2832;top:10295;width:14;height:2" coordorigin="2832,10295" coordsize="14,0" path="m2832,10295l2846,10295e" filled="f" stroked="t" strokeweight=".72pt" strokecolor="#000000">
                <v:path arrowok="t"/>
              </v:shape>
            </v:group>
            <v:group style="position:absolute;left:2853;top:10273;width:2;height:3611" coordorigin="2853,10273" coordsize="2,3611">
              <v:shape style="position:absolute;left:2853;top:10273;width:2;height:3611" coordorigin="2853,10273" coordsize="0,3611" path="m2853,10273l2853,13884e" filled="f" stroked="t" strokeweight=".72pt" strokecolor="#000000">
                <v:path arrowok="t"/>
              </v:shape>
            </v:group>
            <v:group style="position:absolute;left:2846;top:13409;width:14;height:14" coordorigin="2846,13409" coordsize="14,14">
              <v:shape style="position:absolute;left:2846;top:13409;width:14;height:14" coordorigin="2846,13409" coordsize="14,14" path="m2853,13409l2849,13409,2846,13412,2846,13420,2849,13423,2857,13423,2861,13420,2861,13416,2853,13416,2853,13409xe" filled="t" fillcolor="#000000" stroked="f">
                <v:path arrowok="t"/>
                <v:fill type="solid"/>
              </v:shape>
              <v:shape style="position:absolute;left:2846;top:13409;width:14;height:14" coordorigin="2846,13409" coordsize="14,14" path="m2857,13409l2853,13409,2853,13416,2861,13416,2861,13412,2857,13409xe" filled="t" fillcolor="#000000" stroked="f">
                <v:path arrowok="t"/>
                <v:fill type="solid"/>
              </v:shape>
            </v:group>
            <v:group style="position:absolute;left:2846;top:10653;width:76;height:2" coordorigin="2846,10653" coordsize="76,2">
              <v:shape style="position:absolute;left:2846;top:10653;width:76;height:2" coordorigin="2846,10653" coordsize="76,0" path="m2846,10653l2922,10653e" filled="f" stroked="t" strokeweight=".18pt" strokecolor="#000000">
                <v:path arrowok="t"/>
              </v:shape>
            </v:group>
            <v:group style="position:absolute;left:2846;top:13409;width:14;height:14" coordorigin="2846,13409" coordsize="14,14">
              <v:shape style="position:absolute;left:2846;top:13409;width:14;height:14" coordorigin="2846,13409" coordsize="14,14" path="m2853,13409l2849,13409,2846,13412,2846,13420,2849,13423,2857,13423,2861,13420,2861,13416,2853,13416,2853,13409xe" filled="t" fillcolor="#000000" stroked="f">
                <v:path arrowok="t"/>
                <v:fill type="solid"/>
              </v:shape>
              <v:shape style="position:absolute;left:2846;top:13409;width:14;height:14" coordorigin="2846,13409" coordsize="14,14" path="m2857,13409l2853,13409,2853,13416,2861,13416,2861,13412,2857,13409xe" filled="t" fillcolor="#000000" stroked="f">
                <v:path arrowok="t"/>
                <v:fill type="solid"/>
              </v:shape>
            </v:group>
            <v:group style="position:absolute;left:2857;top:13416;width:2;height:428" coordorigin="2857,13416" coordsize="2,428">
              <v:shape style="position:absolute;left:2857;top:13416;width:2;height:428" coordorigin="2857,13416" coordsize="0,428" path="m2857,13845l2857,13416e" filled="f" stroked="t" strokeweight=".72pt" strokecolor="#000000">
                <v:path arrowok="t"/>
              </v:shape>
            </v:group>
            <v:group style="position:absolute;left:2857;top:10317;width:2;height:335" coordorigin="2857,10317" coordsize="2,335">
              <v:shape style="position:absolute;left:2857;top:10317;width:2;height:335" coordorigin="2857,10317" coordsize="0,335" path="m2857,10651l2857,10317e" filled="f" stroked="t" strokeweight=".72pt" strokecolor="#000000">
                <v:path arrowok="t"/>
              </v:shape>
            </v:group>
            <v:group style="position:absolute;left:2861;top:13409;width:14;height:14" coordorigin="2861,13409" coordsize="14,14">
              <v:shape style="position:absolute;left:2861;top:13409;width:14;height:14" coordorigin="2861,13409" coordsize="14,14" path="m2868,13409l2864,13409,2861,13412,2861,13420,2864,13423,2872,13423,2875,13420,2875,13416,2868,13416,2868,13409xe" filled="t" fillcolor="#000000" stroked="f">
                <v:path arrowok="t"/>
                <v:fill type="solid"/>
              </v:shape>
              <v:shape style="position:absolute;left:2861;top:13409;width:14;height:14" coordorigin="2861,13409" coordsize="14,14" path="m2872,13409l2868,13409,2868,13416,2875,13416,2875,13412,2872,13409xe" filled="t" fillcolor="#000000" stroked="f">
                <v:path arrowok="t"/>
                <v:fill type="solid"/>
              </v:shape>
            </v:group>
            <v:group style="position:absolute;left:2861;top:13409;width:14;height:14" coordorigin="2861,13409" coordsize="14,14">
              <v:shape style="position:absolute;left:2861;top:13409;width:14;height:14" coordorigin="2861,13409" coordsize="14,14" path="m2868,13409l2864,13409,2861,13412,2861,13420,2864,13423,2872,13423,2875,13420,2875,13416,2868,13416,2868,13409xe" filled="t" fillcolor="#000000" stroked="f">
                <v:path arrowok="t"/>
                <v:fill type="solid"/>
              </v:shape>
              <v:shape style="position:absolute;left:2861;top:13409;width:14;height:14" coordorigin="2861,13409" coordsize="14,14" path="m2872,13409l2868,13409,2868,13416,2875,13416,2875,13412,2872,13409xe" filled="t" fillcolor="#000000" stroked="f">
                <v:path arrowok="t"/>
                <v:fill type="solid"/>
              </v:shape>
            </v:group>
            <v:group style="position:absolute;left:2864;top:13409;width:14;height:14" coordorigin="2864,13409" coordsize="14,14">
              <v:shape style="position:absolute;left:2864;top:13409;width:14;height:14" coordorigin="2864,13409" coordsize="14,14" path="m2871,13409l2867,13409,2864,13412,2864,13420,2867,13423,2875,13423,2879,13420,2879,13416,2871,13416,2871,13409xe" filled="t" fillcolor="#000000" stroked="f">
                <v:path arrowok="t"/>
                <v:fill type="solid"/>
              </v:shape>
              <v:shape style="position:absolute;left:2864;top:13409;width:14;height:14" coordorigin="2864,13409" coordsize="14,14" path="m2875,13409l2871,13409,2871,13416,2879,13416,2879,13412,2875,13409xe" filled="t" fillcolor="#000000" stroked="f">
                <v:path arrowok="t"/>
                <v:fill type="solid"/>
              </v:shape>
            </v:group>
            <v:group style="position:absolute;left:2864;top:10266;width:14;height:14" coordorigin="2864,10266" coordsize="14,14">
              <v:shape style="position:absolute;left:2864;top:10266;width:14;height:14" coordorigin="2864,10266" coordsize="14,14" path="m2871,10266l2867,10266,2864,10269,2864,10277,2867,10281,2875,10281,2879,10277,2879,10273,2871,10273,2871,10266xe" filled="t" fillcolor="#000000" stroked="f">
                <v:path arrowok="t"/>
                <v:fill type="solid"/>
              </v:shape>
              <v:shape style="position:absolute;left:2864;top:10266;width:14;height:14" coordorigin="2864,10266" coordsize="14,14" path="m2875,10266l2871,10266,2871,10273,2879,10273,2879,10269,2875,10266xe" filled="t" fillcolor="#000000" stroked="f">
                <v:path arrowok="t"/>
                <v:fill type="solid"/>
              </v:shape>
            </v:group>
            <v:group style="position:absolute;left:2864;top:13886;width:18;height:2" coordorigin="2864,13886" coordsize="18,2">
              <v:shape style="position:absolute;left:2864;top:13886;width:18;height:2" coordorigin="2864,13886" coordsize="18,0" path="m2864,13886l2882,13886e" filled="f" stroked="t" strokeweight=".18pt" strokecolor="#000000">
                <v:path arrowok="t"/>
              </v:shape>
            </v:group>
            <v:group style="position:absolute;left:2868;top:13884;width:14;height:14" coordorigin="2868,13884" coordsize="14,14">
              <v:shape style="position:absolute;left:2868;top:13884;width:14;height:14" coordorigin="2868,13884" coordsize="14,14" path="m2875,13884l2871,13884,2868,13887,2868,13895,2871,13899,2879,13899,2882,13895,2882,13891,2875,13891,2875,13884xe" filled="t" fillcolor="#000000" stroked="f">
                <v:path arrowok="t"/>
                <v:fill type="solid"/>
              </v:shape>
              <v:shape style="position:absolute;left:2868;top:13884;width:14;height:14" coordorigin="2868,13884" coordsize="14,14" path="m2879,13884l2875,13884,2875,13891,2882,13891,2882,13887,2879,13884xe" filled="t" fillcolor="#000000" stroked="f">
                <v:path arrowok="t"/>
                <v:fill type="solid"/>
              </v:shape>
            </v:group>
            <v:group style="position:absolute;left:2868;top:13409;width:14;height:14" coordorigin="2868,13409" coordsize="14,14">
              <v:shape style="position:absolute;left:2868;top:13409;width:14;height:14" coordorigin="2868,13409" coordsize="14,14" path="m2875,13409l2871,13409,2868,13412,2868,13420,2871,13423,2879,13423,2882,13420,2882,13416,2875,13416,2875,13409xe" filled="t" fillcolor="#000000" stroked="f">
                <v:path arrowok="t"/>
                <v:fill type="solid"/>
              </v:shape>
              <v:shape style="position:absolute;left:2868;top:13409;width:14;height:14" coordorigin="2868,13409" coordsize="14,14" path="m2879,13409l2875,13409,2875,13416,2882,13416,2882,13412,2879,13409xe" filled="t" fillcolor="#000000" stroked="f">
                <v:path arrowok="t"/>
                <v:fill type="solid"/>
              </v:shape>
            </v:group>
            <v:group style="position:absolute;left:2868;top:13409;width:14;height:14" coordorigin="2868,13409" coordsize="14,14">
              <v:shape style="position:absolute;left:2868;top:13409;width:14;height:14" coordorigin="2868,13409" coordsize="14,14" path="m2875,13409l2871,13409,2868,13412,2868,13420,2871,13423,2879,13423,2882,13420,2882,13416,2875,13416,2875,13409xe" filled="t" fillcolor="#000000" stroked="f">
                <v:path arrowok="t"/>
                <v:fill type="solid"/>
              </v:shape>
              <v:shape style="position:absolute;left:2868;top:13409;width:14;height:14" coordorigin="2868,13409" coordsize="14,14" path="m2879,13409l2875,13409,2875,13416,2882,13416,2882,13412,2879,13409xe" filled="t" fillcolor="#000000" stroked="f">
                <v:path arrowok="t"/>
                <v:fill type="solid"/>
              </v:shape>
            </v:group>
            <v:group style="position:absolute;left:2868;top:13409;width:14;height:14" coordorigin="2868,13409" coordsize="14,14">
              <v:shape style="position:absolute;left:2868;top:13409;width:14;height:14" coordorigin="2868,13409" coordsize="14,14" path="m2875,13409l2871,13409,2868,13412,2868,13420,2871,13423,2879,13423,2882,13420,2882,13416,2875,13416,2875,13409xe" filled="t" fillcolor="#000000" stroked="f">
                <v:path arrowok="t"/>
                <v:fill type="solid"/>
              </v:shape>
              <v:shape style="position:absolute;left:2868;top:13409;width:14;height:14" coordorigin="2868,13409" coordsize="14,14" path="m2879,13409l2875,13409,2875,13416,2882,13416,2882,13412,2879,13409xe" filled="t" fillcolor="#000000" stroked="f">
                <v:path arrowok="t"/>
                <v:fill type="solid"/>
              </v:shape>
            </v:group>
            <v:group style="position:absolute;left:2879;top:13409;width:14;height:14" coordorigin="2879,13409" coordsize="14,14">
              <v:shape style="position:absolute;left:2879;top:13409;width:14;height:14" coordorigin="2879,13409" coordsize="14,14" path="m2886,13409l2882,13409,2879,13412,2879,13420,2882,13423,2890,13423,2893,13420,2893,13416,2886,13416,2886,13409xe" filled="t" fillcolor="#000000" stroked="f">
                <v:path arrowok="t"/>
                <v:fill type="solid"/>
              </v:shape>
              <v:shape style="position:absolute;left:2879;top:13409;width:14;height:14" coordorigin="2879,13409" coordsize="14,14" path="m2890,13409l2886,13409,2886,13416,2893,13416,2893,13412,2890,13409xe" filled="t" fillcolor="#000000" stroked="f">
                <v:path arrowok="t"/>
                <v:fill type="solid"/>
              </v:shape>
            </v:group>
            <v:group style="position:absolute;left:2879;top:13409;width:14;height:14" coordorigin="2879,13409" coordsize="14,14">
              <v:shape style="position:absolute;left:2879;top:13409;width:14;height:14" coordorigin="2879,13409" coordsize="14,14" path="m2886,13409l2882,13409,2879,13412,2879,13420,2882,13423,2890,13423,2893,13420,2893,13416,2886,13416,2886,13409xe" filled="t" fillcolor="#000000" stroked="f">
                <v:path arrowok="t"/>
                <v:fill type="solid"/>
              </v:shape>
              <v:shape style="position:absolute;left:2879;top:13409;width:14;height:14" coordorigin="2879,13409" coordsize="14,14" path="m2890,13409l2886,13409,2886,13416,2893,13416,2893,13412,2890,13409xe" filled="t" fillcolor="#000000" stroked="f">
                <v:path arrowok="t"/>
                <v:fill type="solid"/>
              </v:shape>
            </v:group>
            <v:group style="position:absolute;left:2882;top:13409;width:14;height:14" coordorigin="2882,13409" coordsize="14,14">
              <v:shape style="position:absolute;left:2882;top:13409;width:14;height:14" coordorigin="2882,13409" coordsize="14,14" path="m2889,13409l2885,13409,2882,13412,2882,13420,2885,13423,2893,13423,2897,13420,2897,13416,2889,13416,2889,13409xe" filled="t" fillcolor="#000000" stroked="f">
                <v:path arrowok="t"/>
                <v:fill type="solid"/>
              </v:shape>
              <v:shape style="position:absolute;left:2882;top:13409;width:14;height:14" coordorigin="2882,13409" coordsize="14,14" path="m2893,13409l2889,13409,2889,13416,2897,13416,2897,13412,2893,13409xe" filled="t" fillcolor="#000000" stroked="f">
                <v:path arrowok="t"/>
                <v:fill type="solid"/>
              </v:shape>
            </v:group>
            <v:group style="position:absolute;left:2886;top:13409;width:14;height:14" coordorigin="2886,13409" coordsize="14,14">
              <v:shape style="position:absolute;left:2886;top:13409;width:14;height:14" coordorigin="2886,13409" coordsize="14,14" path="m2893,13409l2889,13409,2886,13412,2886,13420,2889,13423,2897,13423,2900,13420,2900,13416,2893,13416,2893,13409xe" filled="t" fillcolor="#000000" stroked="f">
                <v:path arrowok="t"/>
                <v:fill type="solid"/>
              </v:shape>
              <v:shape style="position:absolute;left:2886;top:13409;width:14;height:14" coordorigin="2886,13409" coordsize="14,14" path="m2897,13409l2893,13409,2893,13416,2900,13416,2900,13412,2897,13409xe" filled="t" fillcolor="#000000" stroked="f">
                <v:path arrowok="t"/>
                <v:fill type="solid"/>
              </v:shape>
            </v:group>
            <v:group style="position:absolute;left:2893;top:12966;width:2;height:364" coordorigin="2893,12966" coordsize="2,364">
              <v:shape style="position:absolute;left:2893;top:12966;width:2;height:364" coordorigin="2893,12966" coordsize="0,364" path="m2893,12966l2893,13330e" filled="f" stroked="t" strokeweight=".72pt" strokecolor="#000000">
                <v:path arrowok="t"/>
              </v:shape>
            </v:group>
            <v:group style="position:absolute;left:2893;top:10738;width:2;height:364" coordorigin="2893,10738" coordsize="2,364">
              <v:shape style="position:absolute;left:2893;top:10738;width:2;height:364" coordorigin="2893,10738" coordsize="0,364" path="m2893,10738l2893,11101e" filled="f" stroked="t" strokeweight=".72pt" strokecolor="#000000">
                <v:path arrowok="t"/>
              </v:shape>
            </v:group>
            <v:group style="position:absolute;left:2900;top:12959;width:2;height:374" coordorigin="2900,12959" coordsize="2,374">
              <v:shape style="position:absolute;left:2900;top:12959;width:2;height:374" coordorigin="2900,12959" coordsize="0,374" path="m2900,12959l2900,13333e" filled="f" stroked="t" strokeweight=".72pt" strokecolor="#000000">
                <v:path arrowok="t"/>
              </v:shape>
            </v:group>
            <v:group style="position:absolute;left:2900;top:10734;width:2;height:374" coordorigin="2900,10734" coordsize="2,374">
              <v:shape style="position:absolute;left:2900;top:10734;width:2;height:374" coordorigin="2900,10734" coordsize="0,374" path="m2900,11109l2900,10734e" filled="f" stroked="t" strokeweight=".72pt" strokecolor="#000000">
                <v:path arrowok="t"/>
              </v:shape>
            </v:group>
            <v:group style="position:absolute;left:2893;top:10752;width:14;height:2" coordorigin="2893,10752" coordsize="14,2">
              <v:shape style="position:absolute;left:2893;top:10752;width:14;height:2" coordorigin="2893,10752" coordsize="14,0" path="m2893,10752l2907,10752e" filled="f" stroked="t" strokeweight="1.44pt" strokecolor="#000000">
                <v:path arrowok="t"/>
              </v:shape>
            </v:group>
            <v:group style="position:absolute;left:2893;top:11091;width:14;height:2" coordorigin="2893,11091" coordsize="14,2">
              <v:shape style="position:absolute;left:2893;top:11091;width:14;height:2" coordorigin="2893,11091" coordsize="14,0" path="m2893,11091l2907,11091e" filled="f" stroked="t" strokeweight="1.44pt" strokecolor="#000000">
                <v:path arrowok="t"/>
              </v:shape>
            </v:group>
            <v:group style="position:absolute;left:2893;top:12981;width:14;height:2" coordorigin="2893,12981" coordsize="14,2">
              <v:shape style="position:absolute;left:2893;top:12981;width:14;height:2" coordorigin="2893,12981" coordsize="14,0" path="m2893,12981l2907,12981e" filled="f" stroked="t" strokeweight="1.44pt" strokecolor="#000000">
                <v:path arrowok="t"/>
              </v:shape>
            </v:group>
            <v:group style="position:absolute;left:2900;top:10758;width:14;height:2" coordorigin="2900,10758" coordsize="14,2">
              <v:shape style="position:absolute;left:2900;top:10758;width:14;height:2" coordorigin="2900,10758" coordsize="14,0" path="m2900,10758l2915,10758e" filled="f" stroked="t" strokeweight="1.26pt" strokecolor="#000000">
                <v:path arrowok="t"/>
              </v:shape>
            </v:group>
            <v:group style="position:absolute;left:2900;top:11083;width:14;height:2" coordorigin="2900,11083" coordsize="14,2">
              <v:shape style="position:absolute;left:2900;top:11083;width:14;height:2" coordorigin="2900,11083" coordsize="14,0" path="m2900,11083l2915,11083e" filled="f" stroked="t" strokeweight="1.44pt" strokecolor="#000000">
                <v:path arrowok="t"/>
              </v:shape>
            </v:group>
            <v:group style="position:absolute;left:2900;top:12984;width:14;height:2" coordorigin="2900,12984" coordsize="14,2">
              <v:shape style="position:absolute;left:2900;top:12984;width:14;height:2" coordorigin="2900,12984" coordsize="14,0" path="m2900,12984l2915,12984e" filled="f" stroked="t" strokeweight="1.44pt" strokecolor="#000000">
                <v:path arrowok="t"/>
              </v:shape>
            </v:group>
            <v:group style="position:absolute;left:2900;top:13312;width:14;height:2" coordorigin="2900,13312" coordsize="14,2">
              <v:shape style="position:absolute;left:2900;top:13312;width:14;height:2" coordorigin="2900,13312" coordsize="14,0" path="m2900,13312l2915,13312e" filled="f" stroked="t" strokeweight="1.44pt" strokecolor="#000000">
                <v:path arrowok="t"/>
              </v:shape>
            </v:group>
            <v:group style="position:absolute;left:2904;top:13409;width:14;height:14" coordorigin="2904,13409" coordsize="14,14">
              <v:shape style="position:absolute;left:2904;top:13409;width:14;height:14" coordorigin="2904,13409" coordsize="14,14" path="m2911,13409l2907,13409,2904,13412,2904,13420,2907,13423,2915,13423,2918,13420,2918,13416,2911,13416,2911,13409xe" filled="t" fillcolor="#000000" stroked="f">
                <v:path arrowok="t"/>
                <v:fill type="solid"/>
              </v:shape>
              <v:shape style="position:absolute;left:2904;top:13409;width:14;height:14" coordorigin="2904,13409" coordsize="14,14" path="m2915,13409l2911,13409,2911,13416,2918,13416,2918,13412,2915,13409xe" filled="t" fillcolor="#000000" stroked="f">
                <v:path arrowok="t"/>
                <v:fill type="solid"/>
              </v:shape>
            </v:group>
            <v:group style="position:absolute;left:2904;top:10776;width:40;height:2" coordorigin="2904,10776" coordsize="40,2">
              <v:shape style="position:absolute;left:2904;top:10776;width:40;height:2" coordorigin="2904,10776" coordsize="40,0" path="m2904,10776l2943,10776e" filled="f" stroked="t" strokeweight="1.26pt" strokecolor="#000000">
                <v:path arrowok="t"/>
              </v:shape>
            </v:group>
            <v:group style="position:absolute;left:2904;top:13310;width:14;height:2" coordorigin="2904,13310" coordsize="14,2">
              <v:shape style="position:absolute;left:2904;top:13310;width:14;height:2" coordorigin="2904,13310" coordsize="14,0" path="m2904,13310l2918,13310e" filled="f" stroked="t" strokeweight="1.98pt" strokecolor="#000000">
                <v:path arrowok="t"/>
              </v:shape>
            </v:group>
            <v:group style="position:absolute;left:2900;top:11105;width:58;height:2" coordorigin="2900,11105" coordsize="58,2">
              <v:shape style="position:absolute;left:2900;top:11105;width:58;height:2" coordorigin="2900,11105" coordsize="58,0" path="m2900,11105l2958,11105e" filled="f" stroked="t" strokeweight=".36pt" strokecolor="#000000">
                <v:path arrowok="t"/>
              </v:shape>
            </v:group>
            <v:group style="position:absolute;left:2904;top:12982;width:14;height:2" coordorigin="2904,12982" coordsize="14,2">
              <v:shape style="position:absolute;left:2904;top:12982;width:14;height:2" coordorigin="2904,12982" coordsize="14,0" path="m2904,12982l2918,12982e" filled="f" stroked="t" strokeweight="2.34pt" strokecolor="#000000">
                <v:path arrowok="t"/>
              </v:shape>
            </v:group>
            <v:group style="position:absolute;left:2904;top:11082;width:14;height:2" coordorigin="2904,11082" coordsize="14,2">
              <v:shape style="position:absolute;left:2904;top:11082;width:14;height:2" coordorigin="2904,11082" coordsize="14,0" path="m2904,11082l2918,11082e" filled="f" stroked="t" strokeweight="1.98pt" strokecolor="#000000">
                <v:path arrowok="t"/>
              </v:shape>
            </v:group>
            <v:group style="position:absolute;left:2904;top:13332;width:14;height:2" coordorigin="2904,13332" coordsize="14,2">
              <v:shape style="position:absolute;left:2904;top:13332;width:14;height:2" coordorigin="2904,13332" coordsize="14,0" path="m2904,13332l2918,13332e" filled="f" stroked="t" strokeweight=".18pt" strokecolor="#000000">
                <v:path arrowok="t"/>
              </v:shape>
            </v:group>
            <v:group style="position:absolute;left:2904;top:10752;width:14;height:2" coordorigin="2904,10752" coordsize="14,2">
              <v:shape style="position:absolute;left:2904;top:10752;width:14;height:2" coordorigin="2904,10752" coordsize="14,0" path="m2904,10752l2918,10752e" filled="f" stroked="t" strokeweight="1.8pt" strokecolor="#000000">
                <v:path arrowok="t"/>
              </v:shape>
            </v:group>
            <v:group style="position:absolute;left:2907;top:13409;width:14;height:14" coordorigin="2907,13409" coordsize="14,14">
              <v:shape style="position:absolute;left:2907;top:13409;width:14;height:14" coordorigin="2907,13409" coordsize="14,14" path="m2915,13409l2911,13409,2907,13412,2907,13420,2911,13423,2919,13423,2922,13420,2922,13416,2915,13416,2915,13409xe" filled="t" fillcolor="#000000" stroked="f">
                <v:path arrowok="t"/>
                <v:fill type="solid"/>
              </v:shape>
              <v:shape style="position:absolute;left:2907;top:13409;width:14;height:14" coordorigin="2907,13409" coordsize="14,14" path="m2919,13409l2915,13409,2915,13416,2922,13416,2922,13412,2919,13409xe" filled="t" fillcolor="#000000" stroked="f">
                <v:path arrowok="t"/>
                <v:fill type="solid"/>
              </v:shape>
            </v:group>
            <v:group style="position:absolute;left:2936;top:10759;width:14;height:2" coordorigin="2936,10759" coordsize="14,2">
              <v:shape style="position:absolute;left:2936;top:10759;width:14;height:2" coordorigin="2936,10759" coordsize="14,0" path="m2936,10759l2951,10759e" filled="f" stroked="t" strokeweight="2.16pt" strokecolor="#000000">
                <v:path arrowok="t"/>
              </v:shape>
            </v:group>
            <v:group style="position:absolute;left:2911;top:13290;width:40;height:2" coordorigin="2911,13290" coordsize="40,2">
              <v:shape style="position:absolute;left:2911;top:13290;width:40;height:2" coordorigin="2911,13290" coordsize="40,0" path="m2911,13290l2951,13290e" filled="f" stroked="t" strokeweight=".72pt" strokecolor="#000000">
                <v:path arrowok="t"/>
              </v:shape>
            </v:group>
            <v:group style="position:absolute;left:2936;top:11089;width:14;height:2" coordorigin="2936,11089" coordsize="14,2">
              <v:shape style="position:absolute;left:2936;top:11089;width:14;height:2" coordorigin="2936,11089" coordsize="14,0" path="m2936,11089l2951,11089e" filled="f" stroked="t" strokeweight="1.98pt" strokecolor="#000000">
                <v:path arrowok="t"/>
              </v:shape>
            </v:group>
            <v:group style="position:absolute;left:2936;top:12982;width:14;height:2" coordorigin="2936,12982" coordsize="14,2">
              <v:shape style="position:absolute;left:2936;top:12982;width:14;height:2" coordorigin="2936,12982" coordsize="14,0" path="m2936,12982l2951,12982e" filled="f" stroked="t" strokeweight="2.34pt" strokecolor="#000000">
                <v:path arrowok="t"/>
              </v:shape>
            </v:group>
            <v:group style="position:absolute;left:2911;top:11062;width:40;height:2" coordorigin="2911,11062" coordsize="40,2">
              <v:shape style="position:absolute;left:2911;top:11062;width:40;height:2" coordorigin="2911,11062" coordsize="40,0" path="m2911,11062l2951,11062e" filled="f" stroked="t" strokeweight=".72pt" strokecolor="#000000">
                <v:path arrowok="t"/>
              </v:shape>
            </v:group>
            <v:group style="position:absolute;left:2936;top:13315;width:14;height:2" coordorigin="2936,13315" coordsize="14,2">
              <v:shape style="position:absolute;left:2936;top:13315;width:14;height:2" coordorigin="2936,13315" coordsize="14,0" path="m2936,13315l2951,13315e" filled="f" stroked="t" strokeweight="1.8pt" strokecolor="#000000">
                <v:path arrowok="t"/>
              </v:shape>
            </v:group>
            <v:group style="position:absolute;left:2936;top:10736;width:14;height:2" coordorigin="2936,10736" coordsize="14,2">
              <v:shape style="position:absolute;left:2936;top:10736;width:14;height:2" coordorigin="2936,10736" coordsize="14,0" path="m2936,10736l2951,10736e" filled="f" stroked="t" strokeweight=".18pt" strokecolor="#000000">
                <v:path arrowok="t"/>
              </v:shape>
            </v:group>
            <v:group style="position:absolute;left:2943;top:10738;width:14;height:14" coordorigin="2943,10738" coordsize="14,14">
              <v:shape style="position:absolute;left:2943;top:10738;width:14;height:14" coordorigin="2943,10738" coordsize="14,14" path="m2951,10738l2947,10738,2943,10741,2943,10749,2947,10752,2955,10752,2958,10749,2958,10745,2951,10745,2951,10738xe" filled="t" fillcolor="#000000" stroked="f">
                <v:path arrowok="t"/>
                <v:fill type="solid"/>
              </v:shape>
              <v:shape style="position:absolute;left:2943;top:10738;width:14;height:14" coordorigin="2943,10738" coordsize="14,14" path="m2955,10738l2951,10738,2951,10745,2958,10745,2958,10741,2955,10738xe" filled="t" fillcolor="#000000" stroked="f">
                <v:path arrowok="t"/>
                <v:fill type="solid"/>
              </v:shape>
            </v:group>
            <v:group style="position:absolute;left:2943;top:13312;width:14;height:2" coordorigin="2943,13312" coordsize="14,2">
              <v:shape style="position:absolute;left:2943;top:13312;width:14;height:2" coordorigin="2943,13312" coordsize="14,0" path="m2943,13312l2958,13312e" filled="f" stroked="t" strokeweight="1.44pt" strokecolor="#000000">
                <v:path arrowok="t"/>
              </v:shape>
            </v:group>
            <v:group style="position:absolute;left:2943;top:12984;width:14;height:2" coordorigin="2943,12984" coordsize="14,2">
              <v:shape style="position:absolute;left:2943;top:12984;width:14;height:2" coordorigin="2943,12984" coordsize="14,0" path="m2943,12984l2958,12984e" filled="f" stroked="t" strokeweight="1.44pt" strokecolor="#000000">
                <v:path arrowok="t"/>
              </v:shape>
            </v:group>
            <v:group style="position:absolute;left:2943;top:11083;width:14;height:2" coordorigin="2943,11083" coordsize="14,2">
              <v:shape style="position:absolute;left:2943;top:11083;width:14;height:2" coordorigin="2943,11083" coordsize="14,0" path="m2943,11083l2958,11083e" filled="f" stroked="t" strokeweight="1.44pt" strokecolor="#000000">
                <v:path arrowok="t"/>
              </v:shape>
            </v:group>
            <v:group style="position:absolute;left:2943;top:10758;width:14;height:2" coordorigin="2943,10758" coordsize="14,2">
              <v:shape style="position:absolute;left:2943;top:10758;width:14;height:2" coordorigin="2943,10758" coordsize="14,0" path="m2943,10758l2958,10758e" filled="f" stroked="t" strokeweight="1.26pt" strokecolor="#000000">
                <v:path arrowok="t"/>
              </v:shape>
            </v:group>
            <v:group style="position:absolute;left:2943;top:12963;width:14;height:14" coordorigin="2943,12963" coordsize="14,14">
              <v:shape style="position:absolute;left:2943;top:12963;width:14;height:14" coordorigin="2943,12963" coordsize="14,14" path="m2951,12963l2947,12963,2943,12966,2943,12974,2947,12977,2955,12977,2958,12974,2958,12970,2951,12970,2951,12963xe" filled="t" fillcolor="#000000" stroked="f">
                <v:path arrowok="t"/>
                <v:fill type="solid"/>
              </v:shape>
              <v:shape style="position:absolute;left:2943;top:12963;width:14;height:14" coordorigin="2943,12963" coordsize="14,14" path="m2955,12963l2951,12963,2951,12970,2958,12970,2958,12966,2955,12963xe" filled="t" fillcolor="#000000" stroked="f">
                <v:path arrowok="t"/>
                <v:fill type="solid"/>
              </v:shape>
            </v:group>
            <v:group style="position:absolute;left:2958;top:12959;width:2;height:374" coordorigin="2958,12959" coordsize="2,374">
              <v:shape style="position:absolute;left:2958;top:12959;width:2;height:374" coordorigin="2958,12959" coordsize="0,374" path="m2958,12959l2958,13333e" filled="f" stroked="t" strokeweight=".72pt" strokecolor="#000000">
                <v:path arrowok="t"/>
              </v:shape>
            </v:group>
            <v:group style="position:absolute;left:2951;top:12981;width:14;height:2" coordorigin="2951,12981" coordsize="14,2">
              <v:shape style="position:absolute;left:2951;top:12981;width:14;height:2" coordorigin="2951,12981" coordsize="14,0" path="m2951,12981l2965,12981e" filled="f" stroked="t" strokeweight="1.44pt" strokecolor="#000000">
                <v:path arrowok="t"/>
              </v:shape>
            </v:group>
            <v:group style="position:absolute;left:2951;top:11091;width:14;height:2" coordorigin="2951,11091" coordsize="14,2">
              <v:shape style="position:absolute;left:2951;top:11091;width:14;height:2" coordorigin="2951,11091" coordsize="14,0" path="m2951,11091l2965,11091e" filled="f" stroked="t" strokeweight="1.44pt" strokecolor="#000000">
                <v:path arrowok="t"/>
              </v:shape>
            </v:group>
            <v:group style="position:absolute;left:2951;top:10752;width:14;height:2" coordorigin="2951,10752" coordsize="14,2">
              <v:shape style="position:absolute;left:2951;top:10752;width:14;height:2" coordorigin="2951,10752" coordsize="14,0" path="m2951,10752l2965,10752e" filled="f" stroked="t" strokeweight="1.44pt" strokecolor="#000000">
                <v:path arrowok="t"/>
              </v:shape>
            </v:group>
            <v:group style="position:absolute;left:2958;top:10734;width:2;height:374" coordorigin="2958,10734" coordsize="2,374">
              <v:shape style="position:absolute;left:2958;top:10734;width:2;height:374" coordorigin="2958,10734" coordsize="0,374" path="m2958,10734l2958,11109e" filled="f" stroked="t" strokeweight=".72pt" strokecolor="#000000">
                <v:path arrowok="t"/>
              </v:shape>
            </v:group>
            <v:group style="position:absolute;left:2963;top:10738;width:2;height:364" coordorigin="2963,10738" coordsize="2,364">
              <v:shape style="position:absolute;left:2963;top:10738;width:2;height:364" coordorigin="2963,10738" coordsize="0,364" path="m2963,10738l2963,11101e" filled="f" stroked="t" strokeweight=".9pt" strokecolor="#000000">
                <v:path arrowok="t"/>
              </v:shape>
            </v:group>
            <v:group style="position:absolute;left:2963;top:12966;width:2;height:364" coordorigin="2963,12966" coordsize="2,364">
              <v:shape style="position:absolute;left:2963;top:12966;width:2;height:364" coordorigin="2963,12966" coordsize="0,364" path="m2963,12966l2963,13330e" filled="f" stroked="t" strokeweight=".9pt" strokecolor="#000000">
                <v:path arrowok="t"/>
              </v:shape>
            </v:group>
            <v:group style="position:absolute;left:3015;top:10653;width:166;height:2" coordorigin="3015,10653" coordsize="166,2">
              <v:shape style="position:absolute;left:3015;top:10653;width:166;height:2" coordorigin="3015,10653" coordsize="166,0" path="m3015,10653l3181,10653e" filled="f" stroked="t" strokeweight=".18pt" strokecolor="#000000">
                <v:path arrowok="t"/>
              </v:shape>
            </v:group>
            <v:group style="position:absolute;left:3015;top:13409;width:14;height:14" coordorigin="3015,13409" coordsize="14,14">
              <v:shape style="position:absolute;left:3015;top:13409;width:14;height:14" coordorigin="3015,13409" coordsize="14,14" path="m3023,13409l3019,13409,3015,13412,3015,13420,3019,13423,3027,13423,3030,13420,3030,13416,3023,13416,3023,13409xe" filled="t" fillcolor="#000000" stroked="f">
                <v:path arrowok="t"/>
                <v:fill type="solid"/>
              </v:shape>
              <v:shape style="position:absolute;left:3015;top:13409;width:14;height:14" coordorigin="3015,13409" coordsize="14,14" path="m3027,13409l3023,13409,3023,13416,3030,13416,3030,13412,3027,13409xe" filled="t" fillcolor="#000000" stroked="f">
                <v:path arrowok="t"/>
                <v:fill type="solid"/>
              </v:shape>
            </v:group>
            <v:group style="position:absolute;left:3019;top:13409;width:14;height:14" coordorigin="3019,13409" coordsize="14,14">
              <v:shape style="position:absolute;left:3019;top:13409;width:14;height:14" coordorigin="3019,13409" coordsize="14,14" path="m3026,13409l3022,13409,3019,13412,3019,13420,3022,13423,3030,13423,3033,13420,3033,13416,3026,13416,3026,13409xe" filled="t" fillcolor="#000000" stroked="f">
                <v:path arrowok="t"/>
                <v:fill type="solid"/>
              </v:shape>
              <v:shape style="position:absolute;left:3019;top:13409;width:14;height:14" coordorigin="3019,13409" coordsize="14,14" path="m3030,13409l3026,13409,3026,13416,3033,13416,3033,13412,3030,13409xe" filled="t" fillcolor="#000000" stroked="f">
                <v:path arrowok="t"/>
                <v:fill type="solid"/>
              </v:shape>
            </v:group>
            <v:group style="position:absolute;left:3023;top:13409;width:14;height:14" coordorigin="3023,13409" coordsize="14,14">
              <v:shape style="position:absolute;left:3023;top:13409;width:14;height:14" coordorigin="3023,13409" coordsize="14,14" path="m3030,13409l3026,13409,3023,13412,3023,13420,3026,13423,3034,13423,3037,13420,3037,13416,3030,13416,3030,13409xe" filled="t" fillcolor="#000000" stroked="f">
                <v:path arrowok="t"/>
                <v:fill type="solid"/>
              </v:shape>
              <v:shape style="position:absolute;left:3023;top:13409;width:14;height:14" coordorigin="3023,13409" coordsize="14,14" path="m3034,13409l3030,13409,3030,13416,3037,13416,3037,13412,3034,13409xe" filled="t" fillcolor="#000000" stroked="f">
                <v:path arrowok="t"/>
                <v:fill type="solid"/>
              </v:shape>
            </v:group>
            <v:group style="position:absolute;left:3084;top:13409;width:14;height:14" coordorigin="3084,13409" coordsize="14,14">
              <v:shape style="position:absolute;left:3084;top:13409;width:14;height:14" coordorigin="3084,13409" coordsize="14,14" path="m3091,13409l3087,13409,3084,13412,3084,13420,3087,13423,3095,13423,3098,13420,3098,13416,3091,13416,3091,13409xe" filled="t" fillcolor="#000000" stroked="f">
                <v:path arrowok="t"/>
                <v:fill type="solid"/>
              </v:shape>
              <v:shape style="position:absolute;left:3084;top:13409;width:14;height:14" coordorigin="3084,13409" coordsize="14,14" path="m3095,13409l3091,13409,3091,13416,3098,13416,3098,13412,3095,13409xe" filled="t" fillcolor="#000000" stroked="f">
                <v:path arrowok="t"/>
                <v:fill type="solid"/>
              </v:shape>
            </v:group>
            <v:group style="position:absolute;left:3091;top:13409;width:14;height:14" coordorigin="3091,13409" coordsize="14,14">
              <v:shape style="position:absolute;left:3091;top:13409;width:14;height:14" coordorigin="3091,13409" coordsize="14,14" path="m3098,13409l3094,13409,3091,13412,3091,13420,3094,13423,3102,13423,3105,13420,3105,13416,3098,13416,3098,13409xe" filled="t" fillcolor="#000000" stroked="f">
                <v:path arrowok="t"/>
                <v:fill type="solid"/>
              </v:shape>
              <v:shape style="position:absolute;left:3091;top:13409;width:14;height:14" coordorigin="3091,13409" coordsize="14,14" path="m3102,13409l3098,13409,3098,13416,3105,13416,3105,13412,3102,13409xe" filled="t" fillcolor="#000000" stroked="f">
                <v:path arrowok="t"/>
                <v:fill type="solid"/>
              </v:shape>
            </v:group>
            <v:group style="position:absolute;left:3091;top:13409;width:14;height:14" coordorigin="3091,13409" coordsize="14,14">
              <v:shape style="position:absolute;left:3091;top:13409;width:14;height:14" coordorigin="3091,13409" coordsize="14,14" path="m3098,13409l3094,13409,3091,13412,3091,13420,3094,13423,3102,13423,3105,13420,3105,13416,3098,13416,3098,13409xe" filled="t" fillcolor="#000000" stroked="f">
                <v:path arrowok="t"/>
                <v:fill type="solid"/>
              </v:shape>
              <v:shape style="position:absolute;left:3091;top:13409;width:14;height:14" coordorigin="3091,13409" coordsize="14,14" path="m3102,13409l3098,13409,3098,13416,3105,13416,3105,13412,3102,13409xe" filled="t" fillcolor="#000000" stroked="f">
                <v:path arrowok="t"/>
                <v:fill type="solid"/>
              </v:shape>
            </v:group>
            <v:group style="position:absolute;left:3098;top:13409;width:14;height:14" coordorigin="3098,13409" coordsize="14,14">
              <v:shape style="position:absolute;left:3098;top:13409;width:14;height:14" coordorigin="3098,13409" coordsize="14,14" path="m3105,13409l3101,13409,3098,13412,3098,13420,3101,13423,3109,13423,3113,13420,3113,13416,3105,13416,3105,13409xe" filled="t" fillcolor="#000000" stroked="f">
                <v:path arrowok="t"/>
                <v:fill type="solid"/>
              </v:shape>
              <v:shape style="position:absolute;left:3098;top:13409;width:14;height:14" coordorigin="3098,13409" coordsize="14,14" path="m3109,13409l3105,13409,3105,13416,3113,13416,3113,13412,3109,13409xe" filled="t" fillcolor="#000000" stroked="f">
                <v:path arrowok="t"/>
                <v:fill type="solid"/>
              </v:shape>
            </v:group>
            <v:group style="position:absolute;left:3127;top:13409;width:14;height:14" coordorigin="3127,13409" coordsize="14,14">
              <v:shape style="position:absolute;left:3127;top:13409;width:14;height:14" coordorigin="3127,13409" coordsize="14,14" path="m3134,13409l3130,13409,3127,13412,3127,13420,3130,13423,3138,13423,3141,13420,3141,13416,3134,13416,3134,13409xe" filled="t" fillcolor="#000000" stroked="f">
                <v:path arrowok="t"/>
                <v:fill type="solid"/>
              </v:shape>
              <v:shape style="position:absolute;left:3127;top:13409;width:14;height:14" coordorigin="3127,13409" coordsize="14,14" path="m3138,13409l3134,13409,3134,13416,3141,13416,3141,13412,3138,13409xe" filled="t" fillcolor="#000000" stroked="f">
                <v:path arrowok="t"/>
                <v:fill type="solid"/>
              </v:shape>
            </v:group>
            <v:group style="position:absolute;left:3127;top:13409;width:14;height:14" coordorigin="3127,13409" coordsize="14,14">
              <v:shape style="position:absolute;left:3127;top:13409;width:14;height:14" coordorigin="3127,13409" coordsize="14,14" path="m3134,13409l3130,13409,3127,13412,3127,13420,3130,13423,3138,13423,3141,13420,3141,13416,3134,13416,3134,13409xe" filled="t" fillcolor="#000000" stroked="f">
                <v:path arrowok="t"/>
                <v:fill type="solid"/>
              </v:shape>
              <v:shape style="position:absolute;left:3127;top:13409;width:14;height:14" coordorigin="3127,13409" coordsize="14,14" path="m3138,13409l3134,13409,3134,13416,3141,13416,3141,13412,3138,13409xe" filled="t" fillcolor="#000000" stroked="f">
                <v:path arrowok="t"/>
                <v:fill type="solid"/>
              </v:shape>
            </v:group>
            <v:group style="position:absolute;left:3167;top:13409;width:14;height:14" coordorigin="3167,13409" coordsize="14,14">
              <v:shape style="position:absolute;left:3167;top:13409;width:14;height:14" coordorigin="3167,13409" coordsize="14,14" path="m3174,13409l3170,13409,3167,13412,3167,13420,3170,13423,3178,13423,3181,13420,3181,13416,3174,13416,3174,13409xe" filled="t" fillcolor="#000000" stroked="f">
                <v:path arrowok="t"/>
                <v:fill type="solid"/>
              </v:shape>
              <v:shape style="position:absolute;left:3167;top:13409;width:14;height:14" coordorigin="3167,13409" coordsize="14,14" path="m3178,13409l3174,13409,3174,13416,3181,13416,3181,13412,3178,13409xe" filled="t" fillcolor="#000000" stroked="f">
                <v:path arrowok="t"/>
                <v:fill type="solid"/>
              </v:shape>
            </v:group>
            <v:group style="position:absolute;left:3192;top:10655;width:2;height:2761" coordorigin="3192,10655" coordsize="2,2761">
              <v:shape style="position:absolute;left:3192;top:10655;width:2;height:2761" coordorigin="3192,10655" coordsize="0,2761" path="m3192,10655l3192,13416e" filled="f" stroked="t" strokeweight=".72pt" strokecolor="#000000">
                <v:path arrowok="t"/>
              </v:shape>
            </v:group>
            <v:group style="position:absolute;left:3195;top:10648;width:2;height:2772" coordorigin="3195,10648" coordsize="2,2772">
              <v:shape style="position:absolute;left:3195;top:10648;width:2;height:2772" coordorigin="3195,10648" coordsize="0,2772" path="m3195,13420l3195,10648e" filled="f" stroked="t" strokeweight=".72pt" strokecolor="#000000">
                <v:path arrowok="t"/>
              </v:shape>
            </v:group>
            <v:group style="position:absolute;left:3199;top:10655;width:2;height:2761" coordorigin="3199,10655" coordsize="2,2761">
              <v:shape style="position:absolute;left:3199;top:10655;width:2;height:2761" coordorigin="3199,10655" coordsize="0,2761" path="m3199,13416l3199,10655e" filled="f" stroked="t" strokeweight=".72pt" strokecolor="#000000">
                <v:path arrowok="t"/>
              </v:shape>
            </v:group>
            <v:group style="position:absolute;left:3329;top:13344;width:2;height:202" coordorigin="3329,13344" coordsize="2,202">
              <v:shape style="position:absolute;left:3329;top:13344;width:2;height:202" coordorigin="3329,13344" coordsize="0,202" path="m3329,13344l3329,13546e" filled="f" stroked="t" strokeweight=".72pt" strokecolor="#000000">
                <v:path arrowok="t"/>
              </v:shape>
            </v:group>
            <v:group style="position:absolute;left:3332;top:13348;width:2;height:194" coordorigin="3332,13348" coordsize="2,194">
              <v:shape style="position:absolute;left:3332;top:13348;width:2;height:194" coordorigin="3332,13348" coordsize="0,194" path="m3332,13348l3332,13542e" filled="f" stroked="t" strokeweight=".72pt" strokecolor="#000000">
                <v:path arrowok="t"/>
              </v:shape>
            </v:group>
            <v:group style="position:absolute;left:3401;top:13373;width:18;height:2" coordorigin="3401,13373" coordsize="18,2">
              <v:shape style="position:absolute;left:3401;top:13373;width:18;height:2" coordorigin="3401,13373" coordsize="18,0" path="m3401,13373l3419,13373e" filled="f" stroked="t" strokeweight=".36pt" strokecolor="#000000">
                <v:path arrowok="t"/>
              </v:shape>
            </v:group>
            <v:group style="position:absolute;left:3581;top:13429;width:14;height:2" coordorigin="3581,13429" coordsize="14,2">
              <v:shape style="position:absolute;left:3581;top:13429;width:14;height:2" coordorigin="3581,13429" coordsize="14,0" path="m3581,13429l3595,13429e" filled="f" stroked="t" strokeweight=".18pt" strokecolor="#000000">
                <v:path arrowok="t"/>
              </v:shape>
            </v:group>
            <v:group style="position:absolute;left:3653;top:13348;width:2;height:194" coordorigin="3653,13348" coordsize="2,194">
              <v:shape style="position:absolute;left:3653;top:13348;width:2;height:194" coordorigin="3653,13348" coordsize="0,194" path="m3653,13348l3653,13542e" filled="f" stroked="t" strokeweight=".72pt" strokecolor="#000000">
                <v:path arrowok="t"/>
              </v:shape>
            </v:group>
            <v:group style="position:absolute;left:3656;top:13344;width:2;height:202" coordorigin="3656,13344" coordsize="2,202">
              <v:shape style="position:absolute;left:3656;top:13344;width:2;height:202" coordorigin="3656,13344" coordsize="0,202" path="m3656,13344l3656,13546e" filled="f" stroked="t" strokeweight=".72pt" strokecolor="#000000">
                <v:path arrowok="t"/>
              </v:shape>
            </v:group>
            <v:group style="position:absolute;left:4193;top:10498;width:54;height:2" coordorigin="4193,10498" coordsize="54,2">
              <v:shape style="position:absolute;left:4193;top:10498;width:54;height:2" coordorigin="4193,10498" coordsize="54,0" path="m4193,10498l4247,10498e" filled="f" stroked="t" strokeweight=".18pt" strokecolor="#000000">
                <v:path arrowok="t"/>
              </v:shape>
            </v:group>
            <v:group style="position:absolute;left:4200;top:13571;width:4;height:4" coordorigin="4200,13571" coordsize="4,4">
              <v:shape style="position:absolute;left:4200;top:13571;width:4;height:4" coordorigin="4200,13571" coordsize="4,4" path="m4203,13575l4200,13571e" filled="f" stroked="t" strokeweight=".72pt" strokecolor="#000000">
                <v:path arrowok="t"/>
              </v:shape>
            </v:group>
            <v:group style="position:absolute;left:3869;top:10502;width:14;height:2" coordorigin="3869,10502" coordsize="14,2">
              <v:shape style="position:absolute;left:3869;top:10502;width:14;height:2" coordorigin="3869,10502" coordsize="14,0" path="m3869,10502l3883,10502e" filled="f" stroked="t" strokeweight=".54pt" strokecolor="#000000">
                <v:path arrowok="t"/>
              </v:shape>
            </v:group>
            <v:group style="position:absolute;left:3869;top:13573;width:14;height:2" coordorigin="3869,13573" coordsize="14,2">
              <v:shape style="position:absolute;left:3869;top:13573;width:14;height:2" coordorigin="3869,13573" coordsize="14,0" path="m3869,13573l3883,13573e" filled="f" stroked="t" strokeweight=".54pt" strokecolor="#000000">
                <v:path arrowok="t"/>
              </v:shape>
            </v:group>
            <v:group style="position:absolute;left:3977;top:13702;width:76;height:2" coordorigin="3977,13702" coordsize="76,2">
              <v:shape style="position:absolute;left:3977;top:13702;width:76;height:2" coordorigin="3977,13702" coordsize="76,0" path="m3977,13702l4052,13702e" filled="f" stroked="t" strokeweight=".54pt" strokecolor="#000000">
                <v:path arrowok="t"/>
              </v:shape>
            </v:group>
            <v:group style="position:absolute;left:4513;top:10520;width:14;height:2" coordorigin="4513,10520" coordsize="14,2">
              <v:shape style="position:absolute;left:4513;top:10520;width:14;height:2" coordorigin="4513,10520" coordsize="14,0" path="m4513,10520l4527,10520e" filled="f" stroked="t" strokeweight=".18pt" strokecolor="#000000">
                <v:path arrowok="t"/>
              </v:shape>
            </v:group>
            <v:group style="position:absolute;left:4491;top:10542;width:14;height:2" coordorigin="4491,10542" coordsize="14,2">
              <v:shape style="position:absolute;left:4491;top:10542;width:14;height:2" coordorigin="4491,10542" coordsize="14,0" path="m4491,10542l4506,10542e" filled="f" stroked="t" strokeweight=".18pt" strokecolor="#000000">
                <v:path arrowok="t"/>
              </v:shape>
            </v:group>
            <v:group style="position:absolute;left:4470;top:10563;width:14;height:2" coordorigin="4470,10563" coordsize="14,2">
              <v:shape style="position:absolute;left:4470;top:10563;width:14;height:2" coordorigin="4470,10563" coordsize="14,0" path="m4470,10563l4484,10563e" filled="f" stroked="t" strokeweight=".18pt" strokecolor="#000000">
                <v:path arrowok="t"/>
              </v:shape>
            </v:group>
            <v:group style="position:absolute;left:4477;top:10479;width:7;height:4" coordorigin="4477,10479" coordsize="7,4">
              <v:shape style="position:absolute;left:4477;top:10479;width:7;height:4" coordorigin="4477,10479" coordsize="7,4" path="m4484,10479l4477,10482e" filled="f" stroked="t" strokeweight=".72pt" strokecolor="#000000">
                <v:path arrowok="t"/>
              </v:shape>
            </v:group>
            <v:group style="position:absolute;left:4481;top:10482;width:7;height:4" coordorigin="4481,10482" coordsize="7,4">
              <v:shape style="position:absolute;left:4481;top:10482;width:7;height:4" coordorigin="4481,10482" coordsize="7,4" path="m4488,10482l4481,10486,4484,10482e" filled="f" stroked="t" strokeweight=".72pt" strokecolor="#000000">
                <v:path arrowok="t"/>
              </v:shape>
            </v:group>
            <v:group style="position:absolute;left:4481;top:13589;width:7;height:4" coordorigin="4481,13589" coordsize="7,4">
              <v:shape style="position:absolute;left:4481;top:13589;width:7;height:4" coordorigin="4481,13589" coordsize="7,4" path="m4488,13593l4481,13589,4484,13593e" filled="f" stroked="t" strokeweight=".72pt" strokecolor="#000000">
                <v:path arrowok="t"/>
              </v:shape>
            </v:group>
            <v:group style="position:absolute;left:4491;top:13589;width:14;height:14" coordorigin="4491,13589" coordsize="14,14">
              <v:shape style="position:absolute;left:4491;top:13589;width:14;height:14" coordorigin="4491,13589" coordsize="14,14" path="m4499,13589l4495,13589,4491,13592,4491,13600,4495,13603,4503,13603,4506,13600,4506,13596,4499,13596,4499,13589xe" filled="t" fillcolor="#000000" stroked="f">
                <v:path arrowok="t"/>
                <v:fill type="solid"/>
              </v:shape>
              <v:shape style="position:absolute;left:4491;top:13589;width:14;height:14" coordorigin="4491,13589" coordsize="14,14" path="m4503,13589l4499,13589,4499,13596,4506,13596,4506,13592,4503,13589xe" filled="t" fillcolor="#000000" stroked="f">
                <v:path arrowok="t"/>
                <v:fill type="solid"/>
              </v:shape>
            </v:group>
            <v:group style="position:absolute;left:4020;top:13699;width:14;height:2" coordorigin="4020,13699" coordsize="14,2">
              <v:shape style="position:absolute;left:4020;top:13699;width:14;height:2" coordorigin="4020,13699" coordsize="14,0" path="m4020,13699l4034,13699e" filled="f" stroked="t" strokeweight=".18pt" strokecolor="#000000">
                <v:path arrowok="t"/>
              </v:shape>
            </v:group>
            <v:group style="position:absolute;left:4149;top:13573;width:14;height:2" coordorigin="4149,13573" coordsize="14,2">
              <v:shape style="position:absolute;left:4149;top:13573;width:14;height:2" coordorigin="4149,13573" coordsize="14,0" path="m4149,13573l4164,13573e" filled="f" stroked="t" strokeweight=".54pt" strokecolor="#000000">
                <v:path arrowok="t"/>
              </v:shape>
            </v:group>
            <v:group style="position:absolute;left:4149;top:10502;width:97;height:2" coordorigin="4149,10502" coordsize="97,2">
              <v:shape style="position:absolute;left:4149;top:10502;width:97;height:2" coordorigin="4149,10502" coordsize="97,0" path="m4149,10502l4247,10502e" filled="f" stroked="t" strokeweight=".54pt" strokecolor="#000000">
                <v:path arrowok="t"/>
              </v:shape>
            </v:group>
            <v:group style="position:absolute;left:4185;top:13616;width:14;height:2" coordorigin="4185,13616" coordsize="14,2">
              <v:shape style="position:absolute;left:4185;top:13616;width:14;height:2" coordorigin="4185,13616" coordsize="14,0" path="m4185,13616l4200,13616e" filled="f" stroked="t" strokeweight=".18pt" strokecolor="#000000">
                <v:path arrowok="t"/>
              </v:shape>
            </v:group>
            <v:group style="position:absolute;left:4185;top:10459;width:14;height:2" coordorigin="4185,10459" coordsize="14,2">
              <v:shape style="position:absolute;left:4185;top:10459;width:14;height:2" coordorigin="4185,10459" coordsize="14,0" path="m4185,10459l4200,10459e" filled="f" stroked="t" strokeweight=".18pt" strokecolor="#000000">
                <v:path arrowok="t"/>
              </v:shape>
            </v:group>
            <v:group style="position:absolute;left:4193;top:10511;width:14;height:14" coordorigin="4193,10511" coordsize="14,14">
              <v:shape style="position:absolute;left:4193;top:10511;width:14;height:14" coordorigin="4193,10511" coordsize="14,14" path="m4200,10511l4196,10511,4193,10514,4193,10522,4196,10525,4204,10525,4207,10522,4207,10518,4200,10518,4200,10511xe" filled="t" fillcolor="#000000" stroked="f">
                <v:path arrowok="t"/>
                <v:fill type="solid"/>
              </v:shape>
              <v:shape style="position:absolute;left:4193;top:10511;width:14;height:14" coordorigin="4193,10511" coordsize="14,14" path="m4204,10511l4200,10511,4200,10518,4207,10518,4207,10514,4204,10511xe" filled="t" fillcolor="#000000" stroked="f">
                <v:path arrowok="t"/>
                <v:fill type="solid"/>
              </v:shape>
            </v:group>
            <v:group style="position:absolute;left:4239;top:13701;width:29;height:2" coordorigin="4239,13701" coordsize="29,2">
              <v:shape style="position:absolute;left:4239;top:13701;width:29;height:2" coordorigin="4239,13701" coordsize="29,0" path="m4239,13701l4268,13701e" filled="f" stroked="t" strokeweight=".36pt" strokecolor="#000000">
                <v:path arrowok="t"/>
              </v:shape>
            </v:group>
            <v:group style="position:absolute;left:2839;top:13890;width:6034;height:2" coordorigin="2839,13890" coordsize="6034,2">
              <v:shape style="position:absolute;left:2839;top:13890;width:6034;height:2" coordorigin="2839,13890" coordsize="6034,0" path="m2839,13890l8873,13890e" filled="f" stroked="t" strokeweight=".9pt" strokecolor="#000000">
                <v:path arrowok="t"/>
              </v:shape>
            </v:group>
            <v:group style="position:absolute;left:4643;top:13884;width:4216;height:2" coordorigin="4643,13884" coordsize="4216,2">
              <v:shape style="position:absolute;left:4643;top:13884;width:4216;height:2" coordorigin="4643,13884" coordsize="4216,0" path="m4643,13884l8858,13884e" filled="f" stroked="t" strokeweight=".72pt" strokecolor="#000000">
                <v:path arrowok="t"/>
              </v:shape>
            </v:group>
            <v:group style="position:absolute;left:8858;top:13884;width:14;height:2" coordorigin="8858,13884" coordsize="14,2">
              <v:shape style="position:absolute;left:8858;top:13884;width:14;height:2" coordorigin="8858,13884" coordsize="14,0" path="m8858,13884l8873,13884e" filled="f" stroked="t" strokeweight=".72pt" strokecolor="#000000">
                <v:path arrowok="t"/>
              </v:shape>
            </v:group>
            <v:group style="position:absolute;left:7019;top:13881;width:7;height:2" coordorigin="7019,13881" coordsize="7,2">
              <v:shape style="position:absolute;left:7019;top:13881;width:7;height:2" coordorigin="7019,13881" coordsize="7,0" path="m7026,13881l7019,13881e" filled="f" stroked="t" strokeweight=".72pt" strokecolor="#000000">
                <v:path arrowok="t"/>
              </v:shape>
            </v:group>
            <v:group style="position:absolute;left:6245;top:13881;width:7;height:2" coordorigin="6245,13881" coordsize="7,2">
              <v:shape style="position:absolute;left:6245;top:13881;width:7;height:2" coordorigin="6245,13881" coordsize="7,0" path="m6252,13881l6245,13881e" filled="f" stroked="t" strokeweight=".72pt" strokecolor="#000000">
                <v:path arrowok="t"/>
              </v:shape>
            </v:group>
            <v:group style="position:absolute;left:5460;top:13881;width:7;height:2" coordorigin="5460,13881" coordsize="7,2">
              <v:shape style="position:absolute;left:5460;top:13881;width:7;height:2" coordorigin="5460,13881" coordsize="7,0" path="m5467,13881l5460,13881e" filled="f" stroked="t" strokeweight=".72pt" strokecolor="#000000">
                <v:path arrowok="t"/>
              </v:shape>
            </v:group>
            <v:group style="position:absolute;left:4689;top:13863;width:2;height:25" coordorigin="4689,13863" coordsize="2,25">
              <v:shape style="position:absolute;left:4689;top:13863;width:2;height:25" coordorigin="4689,13863" coordsize="0,25" path="m4689,13863l4689,13888e" filled="f" stroked="t" strokeweight=".36pt" strokecolor="#000000">
                <v:path arrowok="t"/>
              </v:shape>
            </v:group>
            <v:group style="position:absolute;left:7101;top:13881;width:7;height:2" coordorigin="7101,13881" coordsize="7,2">
              <v:shape style="position:absolute;left:7101;top:13881;width:7;height:2" coordorigin="7101,13881" coordsize="7,0" path="m7109,13881l7101,13881e" filled="f" stroked="t" strokeweight=".72pt" strokecolor="#000000">
                <v:path arrowok="t"/>
              </v:shape>
            </v:group>
            <v:group style="position:absolute;left:7757;top:13863;width:2;height:25" coordorigin="7757,13863" coordsize="2,25">
              <v:shape style="position:absolute;left:7757;top:13863;width:2;height:25" coordorigin="7757,13863" coordsize="0,25" path="m7757,13863l7757,13888e" filled="f" stroked="t" strokeweight=".36pt" strokecolor="#000000">
                <v:path arrowok="t"/>
              </v:shape>
            </v:group>
            <v:group style="position:absolute;left:8405;top:13881;width:7;height:2" coordorigin="8405,13881" coordsize="7,2">
              <v:shape style="position:absolute;left:8405;top:13881;width:7;height:2" coordorigin="8405,13881" coordsize="7,0" path="m8412,13881l8405,13881e" filled="f" stroked="t" strokeweight=".72pt" strokecolor="#000000">
                <v:path arrowok="t"/>
              </v:shape>
            </v:group>
            <v:group style="position:absolute;left:4603;top:13881;width:7;height:2" coordorigin="4603,13881" coordsize="7,2">
              <v:shape style="position:absolute;left:4603;top:13881;width:7;height:2" coordorigin="4603,13881" coordsize="7,0" path="m4610,13881l4603,13881e" filled="f" stroked="t" strokeweight=".72pt" strokecolor="#000000">
                <v:path arrowok="t"/>
              </v:shape>
            </v:group>
            <v:group style="position:absolute;left:3955;top:13863;width:2;height:25" coordorigin="3955,13863" coordsize="2,25">
              <v:shape style="position:absolute;left:3955;top:13863;width:2;height:25" coordorigin="3955,13863" coordsize="0,25" path="m3955,13863l3955,13888e" filled="f" stroked="t" strokeweight=".36pt" strokecolor="#000000">
                <v:path arrowok="t"/>
              </v:shape>
            </v:group>
            <v:group style="position:absolute;left:3300;top:13881;width:7;height:2" coordorigin="3300,13881" coordsize="7,2">
              <v:shape style="position:absolute;left:3300;top:13881;width:7;height:2" coordorigin="3300,13881" coordsize="7,0" path="m3307,13881l3300,13881e" filled="f" stroked="t" strokeweight=".72pt" strokecolor="#000000">
                <v:path arrowok="t"/>
              </v:shape>
            </v:group>
            <v:group style="position:absolute;left:7019;top:13870;width:7;height:2" coordorigin="7019,13870" coordsize="7,2">
              <v:shape style="position:absolute;left:7019;top:13870;width:7;height:2" coordorigin="7019,13870" coordsize="7,0" path="m7019,13870l7026,13870e" filled="f" stroked="t" strokeweight=".72pt" strokecolor="#000000">
                <v:path arrowok="t"/>
              </v:shape>
            </v:group>
            <v:group style="position:absolute;left:6245;top:13870;width:7;height:2" coordorigin="6245,13870" coordsize="7,2">
              <v:shape style="position:absolute;left:6245;top:13870;width:7;height:2" coordorigin="6245,13870" coordsize="7,0" path="m6245,13870l6252,13870e" filled="f" stroked="t" strokeweight=".72pt" strokecolor="#000000">
                <v:path arrowok="t"/>
              </v:shape>
            </v:group>
            <v:group style="position:absolute;left:5460;top:13870;width:7;height:2" coordorigin="5460,13870" coordsize="7,2">
              <v:shape style="position:absolute;left:5460;top:13870;width:7;height:2" coordorigin="5460,13870" coordsize="7,0" path="m5460,13870l5467,13870e" filled="f" stroked="t" strokeweight=".72pt" strokecolor="#000000">
                <v:path arrowok="t"/>
              </v:shape>
            </v:group>
            <v:group style="position:absolute;left:7101;top:13870;width:7;height:2" coordorigin="7101,13870" coordsize="7,2">
              <v:shape style="position:absolute;left:7101;top:13870;width:7;height:2" coordorigin="7101,13870" coordsize="7,0" path="m7101,13870l7109,13870e" filled="f" stroked="t" strokeweight=".72pt" strokecolor="#000000">
                <v:path arrowok="t"/>
              </v:shape>
            </v:group>
            <v:group style="position:absolute;left:8405;top:13870;width:7;height:2" coordorigin="8405,13870" coordsize="7,2">
              <v:shape style="position:absolute;left:8405;top:13870;width:7;height:2" coordorigin="8405,13870" coordsize="7,0" path="m8405,13870l8412,13870e" filled="f" stroked="t" strokeweight=".72pt" strokecolor="#000000">
                <v:path arrowok="t"/>
              </v:shape>
            </v:group>
            <v:group style="position:absolute;left:4603;top:13870;width:7;height:2" coordorigin="4603,13870" coordsize="7,2">
              <v:shape style="position:absolute;left:4603;top:13870;width:7;height:2" coordorigin="4603,13870" coordsize="7,0" path="m4603,13870l4610,13870e" filled="f" stroked="t" strokeweight=".72pt" strokecolor="#000000">
                <v:path arrowok="t"/>
              </v:shape>
            </v:group>
            <v:group style="position:absolute;left:3300;top:13870;width:7;height:2" coordorigin="3300,13870" coordsize="7,2">
              <v:shape style="position:absolute;left:3300;top:13870;width:7;height:2" coordorigin="3300,13870" coordsize="7,0" path="m3300,13870l3307,13870e" filled="f" stroked="t" strokeweight=".72pt" strokecolor="#000000">
                <v:path arrowok="t"/>
              </v:shape>
            </v:group>
            <v:group style="position:absolute;left:7078;top:13852;width:2;height:22" coordorigin="7078,13852" coordsize="2,22">
              <v:shape style="position:absolute;left:7078;top:13852;width:2;height:22" coordorigin="7078,13852" coordsize="0,22" path="m7078,13852l7078,13873e" filled="f" stroked="t" strokeweight=".18pt" strokecolor="#000000">
                <v:path arrowok="t"/>
              </v:shape>
            </v:group>
            <v:group style="position:absolute;left:4634;top:13852;width:2;height:22" coordorigin="4634,13852" coordsize="2,22">
              <v:shape style="position:absolute;left:4634;top:13852;width:2;height:22" coordorigin="4634,13852" coordsize="0,22" path="m4634,13852l4634,13873e" filled="f" stroked="t" strokeweight=".18pt" strokecolor="#000000">
                <v:path arrowok="t"/>
              </v:shape>
            </v:group>
            <v:group style="position:absolute;left:8894;top:13852;width:14;height:14" coordorigin="8894,13852" coordsize="14,14">
              <v:shape style="position:absolute;left:8894;top:13852;width:14;height:14" coordorigin="8894,13852" coordsize="14,14" path="m8901,13852l8897,13852,8894,13855,8894,13863,8897,13866,8905,13866,8909,13863,8909,13859,8901,13859,8901,13852xe" filled="t" fillcolor="#000000" stroked="f">
                <v:path arrowok="t"/>
                <v:fill type="solid"/>
              </v:shape>
              <v:shape style="position:absolute;left:8894;top:13852;width:14;height:14" coordorigin="8894,13852" coordsize="14,14" path="m8905,13852l8901,13852,8901,13859,8909,13859,8909,13855,8905,13852xe" filled="t" fillcolor="#000000" stroked="f">
                <v:path arrowok="t"/>
                <v:fill type="solid"/>
              </v:shape>
            </v:group>
            <v:group style="position:absolute;left:8898;top:13852;width:14;height:14" coordorigin="8898,13852" coordsize="14,14">
              <v:shape style="position:absolute;left:8898;top:13852;width:14;height:14" coordorigin="8898,13852" coordsize="14,14" path="m8905,13852l8901,13852,8898,13855,8898,13863,8901,13866,8909,13866,8912,13863,8912,13859,8905,13859,8905,13852xe" filled="t" fillcolor="#000000" stroked="f">
                <v:path arrowok="t"/>
                <v:fill type="solid"/>
              </v:shape>
              <v:shape style="position:absolute;left:8898;top:13852;width:14;height:14" coordorigin="8898,13852" coordsize="14,14" path="m8909,13852l8905,13852,8905,13859,8912,13859,8912,13855,8909,13852xe" filled="t" fillcolor="#000000" stroked="f">
                <v:path arrowok="t"/>
                <v:fill type="solid"/>
              </v:shape>
            </v:group>
            <v:group style="position:absolute;left:2803;top:13852;width:14;height:14" coordorigin="2803,13852" coordsize="14,14">
              <v:shape style="position:absolute;left:2803;top:13852;width:14;height:14" coordorigin="2803,13852" coordsize="14,14" path="m2810,13852l2806,13852,2803,13855,2803,13863,2806,13866,2814,13866,2817,13863,2817,13859,2810,13859,2810,13852xe" filled="t" fillcolor="#000000" stroked="f">
                <v:path arrowok="t"/>
                <v:fill type="solid"/>
              </v:shape>
              <v:shape style="position:absolute;left:2803;top:13852;width:14;height:14" coordorigin="2803,13852" coordsize="14,14" path="m2814,13852l2810,13852,2810,13859,2817,13859,2817,13855,2814,13852xe" filled="t" fillcolor="#000000" stroked="f">
                <v:path arrowok="t"/>
                <v:fill type="solid"/>
              </v:shape>
            </v:group>
            <v:group style="position:absolute;left:2799;top:13852;width:14;height:14" coordorigin="2799,13852" coordsize="14,14">
              <v:shape style="position:absolute;left:2799;top:13852;width:14;height:14" coordorigin="2799,13852" coordsize="14,14" path="m2807,13852l2803,13852,2799,13855,2799,13863,2803,13866,2811,13866,2814,13863,2814,13859,2807,13859,2807,13852xe" filled="t" fillcolor="#000000" stroked="f">
                <v:path arrowok="t"/>
                <v:fill type="solid"/>
              </v:shape>
              <v:shape style="position:absolute;left:2799;top:13852;width:14;height:14" coordorigin="2799,13852" coordsize="14,14" path="m2811,13852l2807,13852,2807,13859,2814,13859,2814,13855,2811,13852xe" filled="t" fillcolor="#000000" stroked="f">
                <v:path arrowok="t"/>
                <v:fill type="solid"/>
              </v:shape>
            </v:group>
            <v:group style="position:absolute;left:2853;top:13850;width:6008;height:2" coordorigin="2853,13850" coordsize="6008,2">
              <v:shape style="position:absolute;left:2853;top:13850;width:6008;height:2" coordorigin="2853,13850" coordsize="6008,0" path="m2853,13850l8862,13850e" filled="f" stroked="t" strokeweight=".9pt" strokecolor="#000000">
                <v:path arrowok="t"/>
              </v:shape>
            </v:group>
            <v:group style="position:absolute;left:2832;top:13850;width:1800;height:2" coordorigin="2832,13850" coordsize="1800,2">
              <v:shape style="position:absolute;left:2832;top:13850;width:1800;height:2" coordorigin="2832,13850" coordsize="1800,0" path="m2832,13850l4632,13850e" filled="f" stroked="t" strokeweight="1.26pt" strokecolor="#000000">
                <v:path arrowok="t"/>
              </v:shape>
            </v:group>
            <v:group style="position:absolute;left:2812;top:13819;width:2;height:14" coordorigin="2812,13819" coordsize="2,14">
              <v:shape style="position:absolute;left:2812;top:13819;width:2;height:14" coordorigin="2812,13819" coordsize="0,14" path="m2812,13819l2812,13834e" filled="f" stroked="t" strokeweight=".18pt" strokecolor="#000000">
                <v:path arrowok="t"/>
              </v:shape>
            </v:group>
            <v:group style="position:absolute;left:8901;top:10299;width:2;height:3560" coordorigin="8901,10299" coordsize="2,3560">
              <v:shape style="position:absolute;left:8901;top:10299;width:2;height:3560" coordorigin="8901,10299" coordsize="0,3560" path="m8901,10299l8901,13859e" filled="f" stroked="t" strokeweight=".72pt" strokecolor="#000000">
                <v:path arrowok="t"/>
              </v:shape>
            </v:group>
            <v:group style="position:absolute;left:2807;top:13823;width:7;height:2" coordorigin="2807,13823" coordsize="7,2">
              <v:shape style="position:absolute;left:2807;top:13823;width:7;height:2" coordorigin="2807,13823" coordsize="7,0" path="m2807,13823l2814,13823e" filled="f" stroked="t" strokeweight=".72pt" strokecolor="#000000">
                <v:path arrowok="t"/>
              </v:shape>
            </v:group>
            <v:group style="position:absolute;left:7078;top:13711;width:2;height:83" coordorigin="7078,13711" coordsize="2,83">
              <v:shape style="position:absolute;left:7078;top:13711;width:2;height:83" coordorigin="7078,13711" coordsize="0,83" path="m7078,13711l7078,13794e" filled="f" stroked="t" strokeweight=".18pt" strokecolor="#000000">
                <v:path arrowok="t"/>
              </v:shape>
            </v:group>
            <v:group style="position:absolute;left:4634;top:13711;width:2;height:83" coordorigin="4634,13711" coordsize="2,83">
              <v:shape style="position:absolute;left:4634;top:13711;width:2;height:83" coordorigin="4634,13711" coordsize="0,83" path="m4634,13711l4634,13794e" filled="f" stroked="t" strokeweight=".18pt" strokecolor="#000000">
                <v:path arrowok="t"/>
              </v:shape>
            </v:group>
            <v:group style="position:absolute;left:7551;top:13765;width:11;height:2" coordorigin="7551,13765" coordsize="11,2">
              <v:shape style="position:absolute;left:7551;top:13765;width:11;height:2" coordorigin="7551,13765" coordsize="11,0" path="m7551,13765l7562,13765e" filled="f" stroked="t" strokeweight=".72pt" strokecolor="#000000">
                <v:path arrowok="t"/>
              </v:shape>
            </v:group>
            <v:group style="position:absolute;left:7573;top:13765;width:11;height:2" coordorigin="7573,13765" coordsize="11,2">
              <v:shape style="position:absolute;left:7573;top:13765;width:11;height:2" coordorigin="7573,13765" coordsize="11,0" path="m7573,13765l7584,13765e" filled="f" stroked="t" strokeweight=".72pt" strokecolor="#000000">
                <v:path arrowok="t"/>
              </v:shape>
            </v:group>
            <v:group style="position:absolute;left:7595;top:13765;width:11;height:2" coordorigin="7595,13765" coordsize="11,2">
              <v:shape style="position:absolute;left:7595;top:13765;width:11;height:2" coordorigin="7595,13765" coordsize="11,0" path="m7595,13765l7605,13765e" filled="f" stroked="t" strokeweight=".72pt" strokecolor="#000000">
                <v:path arrowok="t"/>
              </v:shape>
            </v:group>
            <v:group style="position:absolute;left:7616;top:13765;width:11;height:2" coordorigin="7616,13765" coordsize="11,2">
              <v:shape style="position:absolute;left:7616;top:13765;width:11;height:2" coordorigin="7616,13765" coordsize="11,0" path="m7616,13765l7627,13765e" filled="f" stroked="t" strokeweight=".72pt" strokecolor="#000000">
                <v:path arrowok="t"/>
              </v:shape>
            </v:group>
            <v:group style="position:absolute;left:7638;top:13765;width:11;height:2" coordorigin="7638,13765" coordsize="11,2">
              <v:shape style="position:absolute;left:7638;top:13765;width:11;height:2" coordorigin="7638,13765" coordsize="11,0" path="m7638,13765l7649,13765e" filled="f" stroked="t" strokeweight=".72pt" strokecolor="#000000">
                <v:path arrowok="t"/>
              </v:shape>
            </v:group>
            <v:group style="position:absolute;left:4171;top:13765;width:11;height:2" coordorigin="4171,13765" coordsize="11,2">
              <v:shape style="position:absolute;left:4171;top:13765;width:11;height:2" coordorigin="4171,13765" coordsize="11,0" path="m4171,13765l4182,13765e" filled="f" stroked="t" strokeweight=".72pt" strokecolor="#000000">
                <v:path arrowok="t"/>
              </v:shape>
            </v:group>
            <v:group style="position:absolute;left:4193;top:13765;width:11;height:2" coordorigin="4193,13765" coordsize="11,2">
              <v:shape style="position:absolute;left:4193;top:13765;width:11;height:2" coordorigin="4193,13765" coordsize="11,0" path="m4193,13765l4203,13765e" filled="f" stroked="t" strokeweight=".72pt" strokecolor="#000000">
                <v:path arrowok="t"/>
              </v:shape>
            </v:group>
            <v:group style="position:absolute;left:4214;top:13765;width:11;height:2" coordorigin="4214,13765" coordsize="11,2">
              <v:shape style="position:absolute;left:4214;top:13765;width:11;height:2" coordorigin="4214,13765" coordsize="11,0" path="m4214,13765l4225,13765e" filled="f" stroked="t" strokeweight=".72pt" strokecolor="#000000">
                <v:path arrowok="t"/>
              </v:shape>
            </v:group>
            <v:group style="position:absolute;left:4236;top:13765;width:11;height:2" coordorigin="4236,13765" coordsize="11,2">
              <v:shape style="position:absolute;left:4236;top:13765;width:11;height:2" coordorigin="4236,13765" coordsize="11,0" path="m4236,13765l4247,13765e" filled="f" stroked="t" strokeweight=".72pt" strokecolor="#000000">
                <v:path arrowok="t"/>
              </v:shape>
            </v:group>
            <v:group style="position:absolute;left:4257;top:13765;width:11;height:2" coordorigin="4257,13765" coordsize="11,2">
              <v:shape style="position:absolute;left:4257;top:13765;width:11;height:2" coordorigin="4257,13765" coordsize="11,0" path="m4257,13765l4268,13765e" filled="f" stroked="t" strokeweight=".72pt" strokecolor="#000000">
                <v:path arrowok="t"/>
              </v:shape>
            </v:group>
            <v:group style="position:absolute;left:7924;top:13740;width:2;height:14" coordorigin="7924,13740" coordsize="2,14">
              <v:shape style="position:absolute;left:7924;top:13740;width:2;height:14" coordorigin="7924,13740" coordsize="0,14" path="m7924,13740l7924,13755e" filled="f" stroked="t" strokeweight=".18pt" strokecolor="#000000">
                <v:path arrowok="t"/>
              </v:shape>
            </v:group>
            <v:group style="position:absolute;left:7901;top:13747;width:7;height:2" coordorigin="7901,13747" coordsize="7,2">
              <v:shape style="position:absolute;left:7901;top:13747;width:7;height:2" coordorigin="7901,13747" coordsize="7,0" path="m7908,13747l7901,13747e" filled="f" stroked="t" strokeweight=".72pt" strokecolor="#000000">
                <v:path arrowok="t"/>
              </v:shape>
            </v:group>
            <v:group style="position:absolute;left:7883;top:13693;width:2;height:61" coordorigin="7883,13693" coordsize="2,61">
              <v:shape style="position:absolute;left:7883;top:13693;width:2;height:61" coordorigin="7883,13693" coordsize="0,61" path="m7883,13693l7883,13755e" filled="f" stroked="t" strokeweight=".36pt" strokecolor="#000000">
                <v:path arrowok="t"/>
              </v:shape>
            </v:group>
            <v:group style="position:absolute;left:4524;top:13711;width:2;height:36" coordorigin="4524,13711" coordsize="2,36">
              <v:shape style="position:absolute;left:4524;top:13711;width:2;height:36" coordorigin="4524,13711" coordsize="0,36" path="m4524,13711l4524,13747e" filled="f" stroked="t" strokeweight=".36pt" strokecolor="#000000">
                <v:path arrowok="t"/>
              </v:shape>
            </v:group>
            <v:group style="position:absolute;left:4495;top:13733;width:14;height:14" coordorigin="4495,13733" coordsize="14,14">
              <v:shape style="position:absolute;left:4495;top:13733;width:14;height:14" coordorigin="4495,13733" coordsize="14,14" path="m4502,13733l4498,13733,4495,13736,4495,13744,4498,13747,4506,13747,4509,13744,4509,13740,4502,13740,4502,13733xe" filled="t" fillcolor="#000000" stroked="f">
                <v:path arrowok="t"/>
                <v:fill type="solid"/>
              </v:shape>
              <v:shape style="position:absolute;left:4495;top:13733;width:14;height:14" coordorigin="4495,13733" coordsize="14,14" path="m4506,13733l4502,13733,4502,13740,4509,13740,4509,13736,4506,13733xe" filled="t" fillcolor="#000000" stroked="f">
                <v:path arrowok="t"/>
                <v:fill type="solid"/>
              </v:shape>
            </v:group>
            <v:group style="position:absolute;left:4473;top:13733;width:14;height:14" coordorigin="4473,13733" coordsize="14,14">
              <v:shape style="position:absolute;left:4473;top:13733;width:14;height:14" coordorigin="4473,13733" coordsize="14,14" path="m4481,13733l4477,13733,4473,13736,4473,13744,4477,13747,4485,13747,4488,13744,4488,13740,4481,13740,4481,13733xe" filled="t" fillcolor="#000000" stroked="f">
                <v:path arrowok="t"/>
                <v:fill type="solid"/>
              </v:shape>
              <v:shape style="position:absolute;left:4473;top:13733;width:14;height:14" coordorigin="4473,13733" coordsize="14,14" path="m4485,13733l4481,13733,4481,13740,4488,13740,4488,13736,4485,13733xe" filled="t" fillcolor="#000000" stroked="f">
                <v:path arrowok="t"/>
                <v:fill type="solid"/>
              </v:shape>
            </v:group>
            <v:group style="position:absolute;left:4457;top:13733;width:2;height:14" coordorigin="4457,13733" coordsize="2,14">
              <v:shape style="position:absolute;left:4457;top:13733;width:2;height:14" coordorigin="4457,13733" coordsize="0,14" path="m4457,13733l4457,13747e" filled="f" stroked="t" strokeweight=".18pt" strokecolor="#000000">
                <v:path arrowok="t"/>
              </v:shape>
            </v:group>
            <v:group style="position:absolute;left:4437;top:13711;width:2;height:36" coordorigin="4437,13711" coordsize="2,36">
              <v:shape style="position:absolute;left:4437;top:13711;width:2;height:36" coordorigin="4437,13711" coordsize="0,36" path="m4437,13711l4437,13747e" filled="f" stroked="t" strokeweight=".36pt" strokecolor="#000000">
                <v:path arrowok="t"/>
              </v:shape>
            </v:group>
            <v:group style="position:absolute;left:4414;top:13733;width:2;height:14" coordorigin="4414,13733" coordsize="2,14">
              <v:shape style="position:absolute;left:4414;top:13733;width:2;height:14" coordorigin="4414,13733" coordsize="0,14" path="m4414,13733l4414,13747e" filled="f" stroked="t" strokeweight=".18pt" strokecolor="#000000">
                <v:path arrowok="t"/>
              </v:shape>
            </v:group>
            <v:group style="position:absolute;left:4394;top:13711;width:2;height:36" coordorigin="4394,13711" coordsize="2,36">
              <v:shape style="position:absolute;left:4394;top:13711;width:2;height:36" coordorigin="4394,13711" coordsize="0,36" path="m4394,13711l4394,13747e" filled="f" stroked="t" strokeweight=".36pt" strokecolor="#000000">
                <v:path arrowok="t"/>
              </v:shape>
            </v:group>
            <v:group style="position:absolute;left:4371;top:13733;width:2;height:14" coordorigin="4371,13733" coordsize="2,14">
              <v:shape style="position:absolute;left:4371;top:13733;width:2;height:14" coordorigin="4371,13733" coordsize="0,14" path="m4371,13733l4371,13747e" filled="f" stroked="t" strokeweight=".18pt" strokecolor="#000000">
                <v:path arrowok="t"/>
              </v:shape>
            </v:group>
            <v:group style="position:absolute;left:4349;top:13733;width:2;height:14" coordorigin="4349,13733" coordsize="2,14">
              <v:shape style="position:absolute;left:4349;top:13733;width:2;height:14" coordorigin="4349,13733" coordsize="0,14" path="m4349,13733l4349,13747e" filled="f" stroked="t" strokeweight=".18pt" strokecolor="#000000">
                <v:path arrowok="t"/>
              </v:shape>
            </v:group>
            <v:group style="position:absolute;left:4329;top:13654;width:2;height:94" coordorigin="4329,13654" coordsize="2,94">
              <v:shape style="position:absolute;left:4329;top:13654;width:2;height:94" coordorigin="4329,13654" coordsize="0,94" path="m4329,13654l4329,13747e" filled="f" stroked="t" strokeweight=".36pt" strokecolor="#000000">
                <v:path arrowok="t"/>
              </v:shape>
            </v:group>
            <v:group style="position:absolute;left:4306;top:13733;width:2;height:14" coordorigin="4306,13733" coordsize="2,14">
              <v:shape style="position:absolute;left:4306;top:13733;width:2;height:14" coordorigin="4306,13733" coordsize="0,14" path="m4306,13733l4306,13747e" filled="f" stroked="t" strokeweight=".18pt" strokecolor="#000000">
                <v:path arrowok="t"/>
              </v:shape>
            </v:group>
            <v:group style="position:absolute;left:4286;top:13711;width:2;height:36" coordorigin="4286,13711" coordsize="2,36">
              <v:shape style="position:absolute;left:4286;top:13711;width:2;height:36" coordorigin="4286,13711" coordsize="0,36" path="m4286,13711l4286,13747e" filled="f" stroked="t" strokeweight=".36pt" strokecolor="#000000">
                <v:path arrowok="t"/>
              </v:shape>
            </v:group>
            <v:group style="position:absolute;left:4155;top:13711;width:2;height:36" coordorigin="4155,13711" coordsize="2,36">
              <v:shape style="position:absolute;left:4155;top:13711;width:2;height:36" coordorigin="4155,13711" coordsize="0,36" path="m4155,13711l4155,13747e" filled="f" stroked="t" strokeweight=".18pt" strokecolor="#000000">
                <v:path arrowok="t"/>
              </v:shape>
            </v:group>
            <v:group style="position:absolute;left:4133;top:13733;width:2;height:14" coordorigin="4133,13733" coordsize="2,14">
              <v:shape style="position:absolute;left:4133;top:13733;width:2;height:14" coordorigin="4133,13733" coordsize="0,14" path="m4133,13733l4133,13747e" filled="f" stroked="t" strokeweight=".18pt" strokecolor="#000000">
                <v:path arrowok="t"/>
              </v:shape>
            </v:group>
            <v:group style="position:absolute;left:4110;top:13711;width:2;height:36" coordorigin="4110,13711" coordsize="2,36">
              <v:shape style="position:absolute;left:4110;top:13711;width:2;height:36" coordorigin="4110,13711" coordsize="0,36" path="m4110,13711l4110,13747e" filled="f" stroked="t" strokeweight=".36pt" strokecolor="#000000">
                <v:path arrowok="t"/>
              </v:shape>
            </v:group>
            <v:group style="position:absolute;left:4090;top:13733;width:2;height:14" coordorigin="4090,13733" coordsize="2,14">
              <v:shape style="position:absolute;left:4090;top:13733;width:2;height:14" coordorigin="4090,13733" coordsize="0,14" path="m4090,13733l4090,13747e" filled="f" stroked="t" strokeweight=".18pt" strokecolor="#000000">
                <v:path arrowok="t"/>
              </v:shape>
            </v:group>
            <v:group style="position:absolute;left:4068;top:13733;width:2;height:14" coordorigin="4068,13733" coordsize="2,14">
              <v:shape style="position:absolute;left:4068;top:13733;width:2;height:14" coordorigin="4068,13733" coordsize="0,14" path="m4068,13733l4068,13747e" filled="f" stroked="t" strokeweight=".18pt" strokecolor="#000000">
                <v:path arrowok="t"/>
              </v:shape>
            </v:group>
            <v:group style="position:absolute;left:4045;top:13711;width:2;height:36" coordorigin="4045,13711" coordsize="2,36">
              <v:shape style="position:absolute;left:4045;top:13711;width:2;height:36" coordorigin="4045,13711" coordsize="0,36" path="m4045,13711l4045,13747e" filled="f" stroked="t" strokeweight=".36pt" strokecolor="#000000">
                <v:path arrowok="t"/>
              </v:shape>
            </v:group>
            <v:group style="position:absolute;left:4025;top:13733;width:2;height:14" coordorigin="4025,13733" coordsize="2,14">
              <v:shape style="position:absolute;left:4025;top:13733;width:2;height:14" coordorigin="4025,13733" coordsize="0,14" path="m4025,13733l4025,13747e" filled="f" stroked="t" strokeweight=".18pt" strokecolor="#000000">
                <v:path arrowok="t"/>
              </v:shape>
            </v:group>
            <v:group style="position:absolute;left:4002;top:13711;width:2;height:36" coordorigin="4002,13711" coordsize="2,36">
              <v:shape style="position:absolute;left:4002;top:13711;width:2;height:36" coordorigin="4002,13711" coordsize="0,36" path="m4002,13711l4002,13747e" filled="f" stroked="t" strokeweight=".36pt" strokecolor="#000000">
                <v:path arrowok="t"/>
              </v:shape>
            </v:group>
            <v:group style="position:absolute;left:3982;top:13733;width:2;height:14" coordorigin="3982,13733" coordsize="2,14">
              <v:shape style="position:absolute;left:3982;top:13733;width:2;height:14" coordorigin="3982,13733" coordsize="0,14" path="m3982,13733l3982,13747e" filled="f" stroked="t" strokeweight=".18pt" strokecolor="#000000">
                <v:path arrowok="t"/>
              </v:shape>
            </v:group>
            <v:group style="position:absolute;left:3959;top:13711;width:2;height:36" coordorigin="3959,13711" coordsize="2,36">
              <v:shape style="position:absolute;left:3959;top:13711;width:2;height:36" coordorigin="3959,13711" coordsize="0,36" path="m3959,13711l3959,13747e" filled="f" stroked="t" strokeweight=".36pt" strokecolor="#000000">
                <v:path arrowok="t"/>
              </v:shape>
            </v:group>
            <v:group style="position:absolute;left:3939;top:13733;width:2;height:14" coordorigin="3939,13733" coordsize="2,14">
              <v:shape style="position:absolute;left:3939;top:13733;width:2;height:14" coordorigin="3939,13733" coordsize="0,14" path="m3939,13733l3939,13747e" filled="f" stroked="t" strokeweight=".18pt" strokecolor="#000000">
                <v:path arrowok="t"/>
              </v:shape>
            </v:group>
            <v:group style="position:absolute;left:3915;top:13711;width:2;height:36" coordorigin="3915,13711" coordsize="2,36">
              <v:shape style="position:absolute;left:3915;top:13711;width:2;height:36" coordorigin="3915,13711" coordsize="0,36" path="m3915,13711l3915,13747e" filled="f" stroked="t" strokeweight=".36pt" strokecolor="#000000">
                <v:path arrowok="t"/>
              </v:shape>
            </v:group>
            <v:group style="position:absolute;left:3894;top:13711;width:2;height:36" coordorigin="3894,13711" coordsize="2,36">
              <v:shape style="position:absolute;left:3894;top:13711;width:2;height:36" coordorigin="3894,13711" coordsize="0,36" path="m3894,13711l3894,13747e" filled="f" stroked="t" strokeweight=".36pt" strokecolor="#000000">
                <v:path arrowok="t"/>
              </v:shape>
            </v:group>
            <v:group style="position:absolute;left:3874;top:13733;width:2;height:14" coordorigin="3874,13733" coordsize="2,14">
              <v:shape style="position:absolute;left:3874;top:13733;width:2;height:14" coordorigin="3874,13733" coordsize="0,14" path="m3874,13733l3874,13747e" filled="f" stroked="t" strokeweight=".18pt" strokecolor="#000000">
                <v:path arrowok="t"/>
              </v:shape>
            </v:group>
            <v:group style="position:absolute;left:3843;top:13733;width:14;height:14" coordorigin="3843,13733" coordsize="14,14">
              <v:shape style="position:absolute;left:3843;top:13733;width:14;height:14" coordorigin="3843,13733" coordsize="14,14" path="m3851,13733l3847,13733,3843,13736,3843,13744,3847,13747,3855,13747,3858,13744,3858,13740,3851,13740,3851,13733xe" filled="t" fillcolor="#000000" stroked="f">
                <v:path arrowok="t"/>
                <v:fill type="solid"/>
              </v:shape>
              <v:shape style="position:absolute;left:3843;top:13733;width:14;height:14" coordorigin="3843,13733" coordsize="14,14" path="m3855,13733l3851,13733,3851,13740,3858,13740,3858,13736,3855,13733xe" filled="t" fillcolor="#000000" stroked="f">
                <v:path arrowok="t"/>
                <v:fill type="solid"/>
              </v:shape>
            </v:group>
            <v:group style="position:absolute;left:3822;top:13733;width:14;height:14" coordorigin="3822,13733" coordsize="14,14">
              <v:shape style="position:absolute;left:3822;top:13733;width:14;height:14" coordorigin="3822,13733" coordsize="14,14" path="m3829,13733l3825,13733,3822,13736,3822,13744,3825,13747,3833,13747,3836,13744,3836,13740,3829,13740,3829,13733xe" filled="t" fillcolor="#000000" stroked="f">
                <v:path arrowok="t"/>
                <v:fill type="solid"/>
              </v:shape>
              <v:shape style="position:absolute;left:3822;top:13733;width:14;height:14" coordorigin="3822,13733" coordsize="14,14" path="m3833,13733l3829,13733,3829,13740,3836,13740,3836,13736,3833,13733xe" filled="t" fillcolor="#000000" stroked="f">
                <v:path arrowok="t"/>
                <v:fill type="solid"/>
              </v:shape>
            </v:group>
            <v:group style="position:absolute;left:3807;top:13711;width:2;height:36" coordorigin="3807,13711" coordsize="2,36">
              <v:shape style="position:absolute;left:3807;top:13711;width:2;height:36" coordorigin="3807,13711" coordsize="0,36" path="m3807,13711l3807,13747e" filled="f" stroked="t" strokeweight=".36pt" strokecolor="#000000">
                <v:path arrowok="t"/>
              </v:shape>
            </v:group>
            <v:group style="position:absolute;left:3784;top:13733;width:2;height:14" coordorigin="3784,13733" coordsize="2,14">
              <v:shape style="position:absolute;left:3784;top:13733;width:2;height:14" coordorigin="3784,13733" coordsize="0,14" path="m3784,13733l3784,13747e" filled="f" stroked="t" strokeweight=".18pt" strokecolor="#000000">
                <v:path arrowok="t"/>
              </v:shape>
            </v:group>
            <v:group style="position:absolute;left:7188;top:13715;width:2;height:14" coordorigin="7188,13715" coordsize="2,14">
              <v:shape style="position:absolute;left:7188;top:13715;width:2;height:14" coordorigin="7188,13715" coordsize="0,14" path="m7188,13715l7188,13729e" filled="f" stroked="t" strokeweight=".36pt" strokecolor="#000000">
                <v:path arrowok="t"/>
              </v:shape>
            </v:group>
            <v:group style="position:absolute;left:7206;top:13722;width:7;height:2" coordorigin="7206,13722" coordsize="7,2">
              <v:shape style="position:absolute;left:7206;top:13722;width:7;height:2" coordorigin="7206,13722" coordsize="7,0" path="m7206,13722l7213,13722e" filled="f" stroked="t" strokeweight=".72pt" strokecolor="#000000">
                <v:path arrowok="t"/>
              </v:shape>
            </v:group>
            <v:group style="position:absolute;left:7227;top:13722;width:7;height:2" coordorigin="7227,13722" coordsize="7,2">
              <v:shape style="position:absolute;left:7227;top:13722;width:7;height:2" coordorigin="7227,13722" coordsize="7,0" path="m7227,13722l7235,13722e" filled="f" stroked="t" strokeweight=".72pt" strokecolor="#000000">
                <v:path arrowok="t"/>
              </v:shape>
            </v:group>
            <v:group style="position:absolute;left:7253;top:13715;width:2;height:14" coordorigin="7253,13715" coordsize="2,14">
              <v:shape style="position:absolute;left:7253;top:13715;width:2;height:14" coordorigin="7253,13715" coordsize="0,14" path="m7253,13715l7253,13729e" filled="f" stroked="t" strokeweight=".36pt" strokecolor="#000000">
                <v:path arrowok="t"/>
              </v:shape>
            </v:group>
            <v:group style="position:absolute;left:7271;top:13722;width:7;height:2" coordorigin="7271,13722" coordsize="7,2">
              <v:shape style="position:absolute;left:7271;top:13722;width:7;height:2" coordorigin="7271,13722" coordsize="7,0" path="m7271,13722l7278,13722e" filled="f" stroked="t" strokeweight=".72pt" strokecolor="#000000">
                <v:path arrowok="t"/>
              </v:shape>
            </v:group>
            <v:group style="position:absolute;left:7292;top:13722;width:7;height:2" coordorigin="7292,13722" coordsize="7,2">
              <v:shape style="position:absolute;left:7292;top:13722;width:7;height:2" coordorigin="7292,13722" coordsize="7,0" path="m7292,13722l7299,13722e" filled="f" stroked="t" strokeweight=".72pt" strokecolor="#000000">
                <v:path arrowok="t"/>
              </v:shape>
            </v:group>
            <v:group style="position:absolute;left:7314;top:13722;width:7;height:2" coordorigin="7314,13722" coordsize="7,2">
              <v:shape style="position:absolute;left:7314;top:13722;width:7;height:2" coordorigin="7314,13722" coordsize="7,0" path="m7314,13722l7321,13722e" filled="f" stroked="t" strokeweight=".72pt" strokecolor="#000000">
                <v:path arrowok="t"/>
              </v:shape>
            </v:group>
            <v:group style="position:absolute;left:7339;top:13715;width:2;height:14" coordorigin="7339,13715" coordsize="2,14">
              <v:shape style="position:absolute;left:7339;top:13715;width:2;height:14" coordorigin="7339,13715" coordsize="0,14" path="m7339,13715l7339,13729e" filled="f" stroked="t" strokeweight=".36pt" strokecolor="#000000">
                <v:path arrowok="t"/>
              </v:shape>
            </v:group>
            <v:group style="position:absolute;left:7357;top:13722;width:7;height:2" coordorigin="7357,13722" coordsize="7,2">
              <v:shape style="position:absolute;left:7357;top:13722;width:7;height:2" coordorigin="7357,13722" coordsize="7,0" path="m7357,13722l7364,13722e" filled="f" stroked="t" strokeweight=".72pt" strokecolor="#000000">
                <v:path arrowok="t"/>
              </v:shape>
            </v:group>
            <v:group style="position:absolute;left:7379;top:13722;width:7;height:2" coordorigin="7379,13722" coordsize="7,2">
              <v:shape style="position:absolute;left:7379;top:13722;width:7;height:2" coordorigin="7379,13722" coordsize="7,0" path="m7379,13722l7386,13722e" filled="f" stroked="t" strokeweight=".72pt" strokecolor="#000000">
                <v:path arrowok="t"/>
              </v:shape>
            </v:group>
            <v:group style="position:absolute;left:7400;top:13722;width:7;height:2" coordorigin="7400,13722" coordsize="7,2">
              <v:shape style="position:absolute;left:7400;top:13722;width:7;height:2" coordorigin="7400,13722" coordsize="7,0" path="m7400,13722l7407,13722e" filled="f" stroked="t" strokeweight=".72pt" strokecolor="#000000">
                <v:path arrowok="t"/>
              </v:shape>
            </v:group>
            <v:group style="position:absolute;left:7422;top:13722;width:7;height:2" coordorigin="7422,13722" coordsize="7,2">
              <v:shape style="position:absolute;left:7422;top:13722;width:7;height:2" coordorigin="7422,13722" coordsize="7,0" path="m7422,13722l7429,13722e" filled="f" stroked="t" strokeweight=".72pt" strokecolor="#000000">
                <v:path arrowok="t"/>
              </v:shape>
            </v:group>
            <v:group style="position:absolute;left:7443;top:13722;width:7;height:2" coordorigin="7443,13722" coordsize="7,2">
              <v:shape style="position:absolute;left:7443;top:13722;width:7;height:2" coordorigin="7443,13722" coordsize="7,0" path="m7443,13722l7451,13722e" filled="f" stroked="t" strokeweight=".72pt" strokecolor="#000000">
                <v:path arrowok="t"/>
              </v:shape>
            </v:group>
            <v:group style="position:absolute;left:7465;top:13722;width:7;height:2" coordorigin="7465,13722" coordsize="7,2">
              <v:shape style="position:absolute;left:7465;top:13722;width:7;height:2" coordorigin="7465,13722" coordsize="7,0" path="m7465,13722l7472,13722e" filled="f" stroked="t" strokeweight=".72pt" strokecolor="#000000">
                <v:path arrowok="t"/>
              </v:shape>
            </v:group>
            <v:group style="position:absolute;left:7490;top:13715;width:2;height:14" coordorigin="7490,13715" coordsize="2,14">
              <v:shape style="position:absolute;left:7490;top:13715;width:2;height:14" coordorigin="7490,13715" coordsize="0,14" path="m7490,13715l7490,13729e" filled="f" stroked="t" strokeweight=".36pt" strokecolor="#000000">
                <v:path arrowok="t"/>
              </v:shape>
            </v:group>
            <v:group style="position:absolute;left:7508;top:13722;width:7;height:2" coordorigin="7508,13722" coordsize="7,2">
              <v:shape style="position:absolute;left:7508;top:13722;width:7;height:2" coordorigin="7508,13722" coordsize="7,0" path="m7508,13722l7515,13722e" filled="f" stroked="t" strokeweight=".72pt" strokecolor="#000000">
                <v:path arrowok="t"/>
              </v:shape>
            </v:group>
            <v:group style="position:absolute;left:7530;top:13722;width:7;height:2" coordorigin="7530,13722" coordsize="7,2">
              <v:shape style="position:absolute;left:7530;top:13722;width:7;height:2" coordorigin="7530,13722" coordsize="7,0" path="m7530,13722l7537,13722e" filled="f" stroked="t" strokeweight=".72pt" strokecolor="#000000">
                <v:path arrowok="t"/>
              </v:shape>
            </v:group>
            <v:group style="position:absolute;left:7557;top:13715;width:2;height:14" coordorigin="7557,13715" coordsize="2,14">
              <v:shape style="position:absolute;left:7557;top:13715;width:2;height:14" coordorigin="7557,13715" coordsize="0,14" path="m7557,13715l7557,13729e" filled="f" stroked="t" strokeweight=".18pt" strokecolor="#000000">
                <v:path arrowok="t"/>
              </v:shape>
            </v:group>
            <v:group style="position:absolute;left:7580;top:13654;width:2;height:76" coordorigin="7580,13654" coordsize="2,76">
              <v:shape style="position:absolute;left:7580;top:13654;width:2;height:76" coordorigin="7580,13654" coordsize="0,76" path="m7580,13654l7580,13729e" filled="f" stroked="t" strokeweight=".36pt" strokecolor="#000000">
                <v:path arrowok="t"/>
              </v:shape>
            </v:group>
            <v:group style="position:absolute;left:7598;top:13722;width:7;height:2" coordorigin="7598,13722" coordsize="7,2">
              <v:shape style="position:absolute;left:7598;top:13722;width:7;height:2" coordorigin="7598,13722" coordsize="7,0" path="m7598,13722l7605,13722e" filled="f" stroked="t" strokeweight=".72pt" strokecolor="#000000">
                <v:path arrowok="t"/>
              </v:shape>
            </v:group>
            <v:group style="position:absolute;left:7620;top:13722;width:7;height:2" coordorigin="7620,13722" coordsize="7,2">
              <v:shape style="position:absolute;left:7620;top:13722;width:7;height:2" coordorigin="7620,13722" coordsize="7,0" path="m7620,13722l7627,13722e" filled="f" stroked="t" strokeweight=".72pt" strokecolor="#000000">
                <v:path arrowok="t"/>
              </v:shape>
            </v:group>
            <v:group style="position:absolute;left:7641;top:13722;width:7;height:2" coordorigin="7641,13722" coordsize="7,2">
              <v:shape style="position:absolute;left:7641;top:13722;width:7;height:2" coordorigin="7641,13722" coordsize="7,0" path="m7641,13722l7649,13722e" filled="f" stroked="t" strokeweight=".72pt" strokecolor="#000000">
                <v:path arrowok="t"/>
              </v:shape>
            </v:group>
            <v:group style="position:absolute;left:7667;top:13715;width:2;height:14" coordorigin="7667,13715" coordsize="2,14">
              <v:shape style="position:absolute;left:7667;top:13715;width:2;height:14" coordorigin="7667,13715" coordsize="0,14" path="m7667,13715l7667,13729e" filled="f" stroked="t" strokeweight=".36pt" strokecolor="#000000">
                <v:path arrowok="t"/>
              </v:shape>
            </v:group>
            <v:group style="position:absolute;left:7685;top:13722;width:7;height:2" coordorigin="7685,13722" coordsize="7,2">
              <v:shape style="position:absolute;left:7685;top:13722;width:7;height:2" coordorigin="7685,13722" coordsize="7,0" path="m7685,13722l7692,13722e" filled="f" stroked="t" strokeweight=".72pt" strokecolor="#000000">
                <v:path arrowok="t"/>
              </v:shape>
            </v:group>
            <v:group style="position:absolute;left:7706;top:13722;width:7;height:2" coordorigin="7706,13722" coordsize="7,2">
              <v:shape style="position:absolute;left:7706;top:13722;width:7;height:2" coordorigin="7706,13722" coordsize="7,0" path="m7706,13722l7713,13722e" filled="f" stroked="t" strokeweight=".72pt" strokecolor="#000000">
                <v:path arrowok="t"/>
              </v:shape>
            </v:group>
            <v:group style="position:absolute;left:7731;top:13715;width:2;height:14" coordorigin="7731,13715" coordsize="2,14">
              <v:shape style="position:absolute;left:7731;top:13715;width:2;height:14" coordorigin="7731,13715" coordsize="0,14" path="m7731,13715l7731,13729e" filled="f" stroked="t" strokeweight=".36pt" strokecolor="#000000">
                <v:path arrowok="t"/>
              </v:shape>
            </v:group>
            <v:group style="position:absolute;left:7749;top:13722;width:7;height:2" coordorigin="7749,13722" coordsize="7,2">
              <v:shape style="position:absolute;left:7749;top:13722;width:7;height:2" coordorigin="7749,13722" coordsize="7,0" path="m7749,13722l7757,13722e" filled="f" stroked="t" strokeweight=".72pt" strokecolor="#000000">
                <v:path arrowok="t"/>
              </v:shape>
            </v:group>
            <v:group style="position:absolute;left:7771;top:13722;width:7;height:2" coordorigin="7771,13722" coordsize="7,2">
              <v:shape style="position:absolute;left:7771;top:13722;width:7;height:2" coordorigin="7771,13722" coordsize="7,0" path="m7771,13722l7778,13722e" filled="f" stroked="t" strokeweight=".72pt" strokecolor="#000000">
                <v:path arrowok="t"/>
              </v:shape>
            </v:group>
            <v:group style="position:absolute;left:7793;top:13722;width:7;height:2" coordorigin="7793,13722" coordsize="7,2">
              <v:shape style="position:absolute;left:7793;top:13722;width:7;height:2" coordorigin="7793,13722" coordsize="7,0" path="m7793,13722l7800,13722e" filled="f" stroked="t" strokeweight=".72pt" strokecolor="#000000">
                <v:path arrowok="t"/>
              </v:shape>
            </v:group>
            <v:group style="position:absolute;left:7818;top:13715;width:2;height:14" coordorigin="7818,13715" coordsize="2,14">
              <v:shape style="position:absolute;left:7818;top:13715;width:2;height:14" coordorigin="7818,13715" coordsize="0,14" path="m7818,13715l7818,13729e" filled="f" stroked="t" strokeweight=".36pt" strokecolor="#000000">
                <v:path arrowok="t"/>
              </v:shape>
            </v:group>
            <v:group style="position:absolute;left:7836;top:13722;width:7;height:2" coordorigin="7836,13722" coordsize="7,2">
              <v:shape style="position:absolute;left:7836;top:13722;width:7;height:2" coordorigin="7836,13722" coordsize="7,0" path="m7836,13722l7843,13722e" filled="f" stroked="t" strokeweight=".72pt" strokecolor="#000000">
                <v:path arrowok="t"/>
              </v:shape>
            </v:group>
            <v:group style="position:absolute;left:7857;top:13722;width:7;height:2" coordorigin="7857,13722" coordsize="7,2">
              <v:shape style="position:absolute;left:7857;top:13722;width:7;height:2" coordorigin="7857,13722" coordsize="7,0" path="m7857,13722l7865,13722e" filled="f" stroked="t" strokeweight=".72pt" strokecolor="#000000">
                <v:path arrowok="t"/>
              </v:shape>
            </v:group>
            <v:group style="position:absolute;left:7901;top:13722;width:7;height:2" coordorigin="7901,13722" coordsize="7,2">
              <v:shape style="position:absolute;left:7901;top:13722;width:7;height:2" coordorigin="7901,13722" coordsize="7,0" path="m7901,13722l7908,13722e" filled="f" stroked="t" strokeweight=".72pt" strokecolor="#000000">
                <v:path arrowok="t"/>
              </v:shape>
            </v:group>
            <v:group style="position:absolute;left:7922;top:13722;width:7;height:2" coordorigin="7922,13722" coordsize="7,2">
              <v:shape style="position:absolute;left:7922;top:13722;width:7;height:2" coordorigin="7922,13722" coordsize="7,0" path="m7922,13722l7929,13722e" filled="f" stroked="t" strokeweight=".72pt" strokecolor="#000000">
                <v:path arrowok="t"/>
              </v:shape>
            </v:group>
            <v:group style="position:absolute;left:3779;top:13722;width:11;height:2" coordorigin="3779,13722" coordsize="11,2">
              <v:shape style="position:absolute;left:3779;top:13722;width:11;height:2" coordorigin="3779,13722" coordsize="11,0" path="m3779,13722l3789,13722e" filled="f" stroked="t" strokeweight=".72pt" strokecolor="#000000">
                <v:path arrowok="t"/>
              </v:shape>
            </v:group>
            <v:group style="position:absolute;left:3800;top:13722;width:11;height:2" coordorigin="3800,13722" coordsize="11,2">
              <v:shape style="position:absolute;left:3800;top:13722;width:11;height:2" coordorigin="3800,13722" coordsize="11,0" path="m3800,13722l3811,13722e" filled="f" stroked="t" strokeweight=".72pt" strokecolor="#000000">
                <v:path arrowok="t"/>
              </v:shape>
            </v:group>
            <v:group style="position:absolute;left:3822;top:13722;width:11;height:2" coordorigin="3822,13722" coordsize="11,2">
              <v:shape style="position:absolute;left:3822;top:13722;width:11;height:2" coordorigin="3822,13722" coordsize="11,0" path="m3822,13722l3833,13722e" filled="f" stroked="t" strokeweight=".72pt" strokecolor="#000000">
                <v:path arrowok="t"/>
              </v:shape>
            </v:group>
            <v:group style="position:absolute;left:3847;top:13722;width:11;height:2" coordorigin="3847,13722" coordsize="11,2">
              <v:shape style="position:absolute;left:3847;top:13722;width:11;height:2" coordorigin="3847,13722" coordsize="11,0" path="m3847,13722l3858,13722e" filled="f" stroked="t" strokeweight=".72pt" strokecolor="#000000">
                <v:path arrowok="t"/>
              </v:shape>
            </v:group>
            <v:group style="position:absolute;left:3869;top:13722;width:11;height:2" coordorigin="3869,13722" coordsize="11,2">
              <v:shape style="position:absolute;left:3869;top:13722;width:11;height:2" coordorigin="3869,13722" coordsize="11,0" path="m3869,13722l3879,13722e" filled="f" stroked="t" strokeweight=".72pt" strokecolor="#000000">
                <v:path arrowok="t"/>
              </v:shape>
            </v:group>
            <v:group style="position:absolute;left:3890;top:13722;width:11;height:2" coordorigin="3890,13722" coordsize="11,2">
              <v:shape style="position:absolute;left:3890;top:13722;width:11;height:2" coordorigin="3890,13722" coordsize="11,0" path="m3890,13722l3901,13722e" filled="f" stroked="t" strokeweight=".72pt" strokecolor="#000000">
                <v:path arrowok="t"/>
              </v:shape>
            </v:group>
            <v:group style="position:absolute;left:3912;top:13722;width:11;height:2" coordorigin="3912,13722" coordsize="11,2">
              <v:shape style="position:absolute;left:3912;top:13722;width:11;height:2" coordorigin="3912,13722" coordsize="11,0" path="m3912,13722l3923,13722e" filled="f" stroked="t" strokeweight=".72pt" strokecolor="#000000">
                <v:path arrowok="t"/>
              </v:shape>
            </v:group>
            <v:group style="position:absolute;left:3933;top:13722;width:11;height:2" coordorigin="3933,13722" coordsize="11,2">
              <v:shape style="position:absolute;left:3933;top:13722;width:11;height:2" coordorigin="3933,13722" coordsize="11,0" path="m3933,13722l3944,13722e" filled="f" stroked="t" strokeweight=".72pt" strokecolor="#000000">
                <v:path arrowok="t"/>
              </v:shape>
            </v:group>
            <v:group style="position:absolute;left:3955;top:13722;width:11;height:2" coordorigin="3955,13722" coordsize="11,2">
              <v:shape style="position:absolute;left:3955;top:13722;width:11;height:2" coordorigin="3955,13722" coordsize="11,0" path="m3955,13722l3966,13722e" filled="f" stroked="t" strokeweight=".72pt" strokecolor="#000000">
                <v:path arrowok="t"/>
              </v:shape>
            </v:group>
            <v:group style="position:absolute;left:3977;top:13722;width:11;height:2" coordorigin="3977,13722" coordsize="11,2">
              <v:shape style="position:absolute;left:3977;top:13722;width:11;height:2" coordorigin="3977,13722" coordsize="11,0" path="m3977,13722l3987,13722e" filled="f" stroked="t" strokeweight=".72pt" strokecolor="#000000">
                <v:path arrowok="t"/>
              </v:shape>
            </v:group>
            <v:group style="position:absolute;left:3998;top:13722;width:11;height:2" coordorigin="3998,13722" coordsize="11,2">
              <v:shape style="position:absolute;left:3998;top:13722;width:11;height:2" coordorigin="3998,13722" coordsize="11,0" path="m3998,13722l4009,13722e" filled="f" stroked="t" strokeweight=".72pt" strokecolor="#000000">
                <v:path arrowok="t"/>
              </v:shape>
            </v:group>
            <v:group style="position:absolute;left:4020;top:13722;width:11;height:2" coordorigin="4020,13722" coordsize="11,2">
              <v:shape style="position:absolute;left:4020;top:13722;width:11;height:2" coordorigin="4020,13722" coordsize="11,0" path="m4020,13722l4031,13722e" filled="f" stroked="t" strokeweight=".72pt" strokecolor="#000000">
                <v:path arrowok="t"/>
              </v:shape>
            </v:group>
            <v:group style="position:absolute;left:4041;top:13722;width:11;height:2" coordorigin="4041,13722" coordsize="11,2">
              <v:shape style="position:absolute;left:4041;top:13722;width:11;height:2" coordorigin="4041,13722" coordsize="11,0" path="m4041,13722l4052,13722e" filled="f" stroked="t" strokeweight=".72pt" strokecolor="#000000">
                <v:path arrowok="t"/>
              </v:shape>
            </v:group>
            <v:group style="position:absolute;left:4063;top:13722;width:11;height:2" coordorigin="4063,13722" coordsize="11,2">
              <v:shape style="position:absolute;left:4063;top:13722;width:11;height:2" coordorigin="4063,13722" coordsize="11,0" path="m4063,13722l4074,13722e" filled="f" stroked="t" strokeweight=".72pt" strokecolor="#000000">
                <v:path arrowok="t"/>
              </v:shape>
            </v:group>
            <v:group style="position:absolute;left:4085;top:13722;width:11;height:2" coordorigin="4085,13722" coordsize="11,2">
              <v:shape style="position:absolute;left:4085;top:13722;width:11;height:2" coordorigin="4085,13722" coordsize="11,0" path="m4085,13722l4095,13722e" filled="f" stroked="t" strokeweight=".72pt" strokecolor="#000000">
                <v:path arrowok="t"/>
              </v:shape>
            </v:group>
            <v:group style="position:absolute;left:4106;top:13722;width:11;height:2" coordorigin="4106,13722" coordsize="11,2">
              <v:shape style="position:absolute;left:4106;top:13722;width:11;height:2" coordorigin="4106,13722" coordsize="11,0" path="m4106,13722l4117,13722e" filled="f" stroked="t" strokeweight=".72pt" strokecolor="#000000">
                <v:path arrowok="t"/>
              </v:shape>
            </v:group>
            <v:group style="position:absolute;left:4128;top:13722;width:11;height:2" coordorigin="4128,13722" coordsize="11,2">
              <v:shape style="position:absolute;left:4128;top:13722;width:11;height:2" coordorigin="4128,13722" coordsize="11,0" path="m4128,13722l4139,13722e" filled="f" stroked="t" strokeweight=".72pt" strokecolor="#000000">
                <v:path arrowok="t"/>
              </v:shape>
            </v:group>
            <v:group style="position:absolute;left:4149;top:13722;width:11;height:2" coordorigin="4149,13722" coordsize="11,2">
              <v:shape style="position:absolute;left:4149;top:13722;width:11;height:2" coordorigin="4149,13722" coordsize="11,0" path="m4149,13722l4160,13722e" filled="f" stroked="t" strokeweight=".72pt" strokecolor="#000000">
                <v:path arrowok="t"/>
              </v:shape>
            </v:group>
            <v:group style="position:absolute;left:4171;top:13722;width:11;height:2" coordorigin="4171,13722" coordsize="11,2">
              <v:shape style="position:absolute;left:4171;top:13722;width:11;height:2" coordorigin="4171,13722" coordsize="11,0" path="m4171,13722l4182,13722e" filled="f" stroked="t" strokeweight=".72pt" strokecolor="#000000">
                <v:path arrowok="t"/>
              </v:shape>
            </v:group>
            <v:group style="position:absolute;left:4193;top:13722;width:11;height:2" coordorigin="4193,13722" coordsize="11,2">
              <v:shape style="position:absolute;left:4193;top:13722;width:11;height:2" coordorigin="4193,13722" coordsize="11,0" path="m4193,13722l4203,13722e" filled="f" stroked="t" strokeweight=".72pt" strokecolor="#000000">
                <v:path arrowok="t"/>
              </v:shape>
            </v:group>
            <v:group style="position:absolute;left:4214;top:13722;width:11;height:2" coordorigin="4214,13722" coordsize="11,2">
              <v:shape style="position:absolute;left:4214;top:13722;width:11;height:2" coordorigin="4214,13722" coordsize="11,0" path="m4214,13722l4225,13722e" filled="f" stroked="t" strokeweight=".72pt" strokecolor="#000000">
                <v:path arrowok="t"/>
              </v:shape>
            </v:group>
            <v:group style="position:absolute;left:4236;top:13722;width:11;height:2" coordorigin="4236,13722" coordsize="11,2">
              <v:shape style="position:absolute;left:4236;top:13722;width:11;height:2" coordorigin="4236,13722" coordsize="11,0" path="m4236,13722l4247,13722e" filled="f" stroked="t" strokeweight=".72pt" strokecolor="#000000">
                <v:path arrowok="t"/>
              </v:shape>
            </v:group>
            <v:group style="position:absolute;left:4257;top:13722;width:11;height:2" coordorigin="4257,13722" coordsize="11,2">
              <v:shape style="position:absolute;left:4257;top:13722;width:11;height:2" coordorigin="4257,13722" coordsize="11,0" path="m4257,13722l4268,13722e" filled="f" stroked="t" strokeweight=".72pt" strokecolor="#000000">
                <v:path arrowok="t"/>
              </v:shape>
            </v:group>
            <v:group style="position:absolute;left:4279;top:13722;width:11;height:2" coordorigin="4279,13722" coordsize="11,2">
              <v:shape style="position:absolute;left:4279;top:13722;width:11;height:2" coordorigin="4279,13722" coordsize="11,0" path="m4279,13722l4290,13722e" filled="f" stroked="t" strokeweight=".72pt" strokecolor="#000000">
                <v:path arrowok="t"/>
              </v:shape>
            </v:group>
            <v:group style="position:absolute;left:4301;top:13722;width:11;height:2" coordorigin="4301,13722" coordsize="11,2">
              <v:shape style="position:absolute;left:4301;top:13722;width:11;height:2" coordorigin="4301,13722" coordsize="11,0" path="m4301,13722l4311,13722e" filled="f" stroked="t" strokeweight=".72pt" strokecolor="#000000">
                <v:path arrowok="t"/>
              </v:shape>
            </v:group>
            <v:group style="position:absolute;left:4322;top:13722;width:11;height:2" coordorigin="4322,13722" coordsize="11,2">
              <v:shape style="position:absolute;left:4322;top:13722;width:11;height:2" coordorigin="4322,13722" coordsize="11,0" path="m4322,13722l4333,13722e" filled="f" stroked="t" strokeweight=".72pt" strokecolor="#000000">
                <v:path arrowok="t"/>
              </v:shape>
            </v:group>
            <v:group style="position:absolute;left:4344;top:13722;width:11;height:2" coordorigin="4344,13722" coordsize="11,2">
              <v:shape style="position:absolute;left:4344;top:13722;width:11;height:2" coordorigin="4344,13722" coordsize="11,0" path="m4344,13722l4355,13722e" filled="f" stroked="t" strokeweight=".72pt" strokecolor="#000000">
                <v:path arrowok="t"/>
              </v:shape>
            </v:group>
            <v:group style="position:absolute;left:4365;top:13722;width:11;height:2" coordorigin="4365,13722" coordsize="11,2">
              <v:shape style="position:absolute;left:4365;top:13722;width:11;height:2" coordorigin="4365,13722" coordsize="11,0" path="m4365,13722l4376,13722e" filled="f" stroked="t" strokeweight=".72pt" strokecolor="#000000">
                <v:path arrowok="t"/>
              </v:shape>
            </v:group>
            <v:group style="position:absolute;left:4387;top:13722;width:11;height:2" coordorigin="4387,13722" coordsize="11,2">
              <v:shape style="position:absolute;left:4387;top:13722;width:11;height:2" coordorigin="4387,13722" coordsize="11,0" path="m4387,13722l4398,13722e" filled="f" stroked="t" strokeweight=".72pt" strokecolor="#000000">
                <v:path arrowok="t"/>
              </v:shape>
            </v:group>
            <v:group style="position:absolute;left:4409;top:13722;width:11;height:2" coordorigin="4409,13722" coordsize="11,2">
              <v:shape style="position:absolute;left:4409;top:13722;width:11;height:2" coordorigin="4409,13722" coordsize="11,0" path="m4409,13722l4419,13722e" filled="f" stroked="t" strokeweight=".72pt" strokecolor="#000000">
                <v:path arrowok="t"/>
              </v:shape>
            </v:group>
            <v:group style="position:absolute;left:4430;top:13722;width:11;height:2" coordorigin="4430,13722" coordsize="11,2">
              <v:shape style="position:absolute;left:4430;top:13722;width:11;height:2" coordorigin="4430,13722" coordsize="11,0" path="m4430,13722l4441,13722e" filled="f" stroked="t" strokeweight=".72pt" strokecolor="#000000">
                <v:path arrowok="t"/>
              </v:shape>
            </v:group>
            <v:group style="position:absolute;left:4452;top:13722;width:11;height:2" coordorigin="4452,13722" coordsize="11,2">
              <v:shape style="position:absolute;left:4452;top:13722;width:11;height:2" coordorigin="4452,13722" coordsize="11,0" path="m4452,13722l4463,13722e" filled="f" stroked="t" strokeweight=".72pt" strokecolor="#000000">
                <v:path arrowok="t"/>
              </v:shape>
            </v:group>
            <v:group style="position:absolute;left:4473;top:13722;width:14;height:2" coordorigin="4473,13722" coordsize="14,2">
              <v:shape style="position:absolute;left:4473;top:13722;width:14;height:2" coordorigin="4473,13722" coordsize="14,0" path="m4473,13722l4488,13722e" filled="f" stroked="t" strokeweight=".72pt" strokecolor="#000000">
                <v:path arrowok="t"/>
              </v:shape>
            </v:group>
            <v:group style="position:absolute;left:4499;top:13722;width:11;height:2" coordorigin="4499,13722" coordsize="11,2">
              <v:shape style="position:absolute;left:4499;top:13722;width:11;height:2" coordorigin="4499,13722" coordsize="11,0" path="m4499,13722l4509,13722e" filled="f" stroked="t" strokeweight=".72pt" strokecolor="#000000">
                <v:path arrowok="t"/>
              </v:shape>
            </v:group>
            <v:group style="position:absolute;left:4520;top:13722;width:11;height:2" coordorigin="4520,13722" coordsize="11,2">
              <v:shape style="position:absolute;left:4520;top:13722;width:11;height:2" coordorigin="4520,13722" coordsize="11,0" path="m4520,13722l4531,13722e" filled="f" stroked="t" strokeweight=".72pt" strokecolor="#000000">
                <v:path arrowok="t"/>
              </v:shape>
            </v:group>
            <v:group style="position:absolute;left:3782;top:13719;width:7;height:2" coordorigin="3782,13719" coordsize="7,2">
              <v:shape style="position:absolute;left:3782;top:13719;width:7;height:2" coordorigin="3782,13719" coordsize="7,0" path="m3782,13719l3789,13719e" filled="f" stroked="t" strokeweight=".72pt" strokecolor="#000000">
                <v:path arrowok="t"/>
              </v:shape>
            </v:group>
            <v:group style="position:absolute;left:3825;top:13719;width:7;height:2" coordorigin="3825,13719" coordsize="7,2">
              <v:shape style="position:absolute;left:3825;top:13719;width:7;height:2" coordorigin="3825,13719" coordsize="7,0" path="m3825,13719l3833,13719e" filled="f" stroked="t" strokeweight=".72pt" strokecolor="#000000">
                <v:path arrowok="t"/>
              </v:shape>
            </v:group>
            <v:group style="position:absolute;left:3851;top:13711;width:2;height:14" coordorigin="3851,13711" coordsize="2,14">
              <v:shape style="position:absolute;left:3851;top:13711;width:2;height:14" coordorigin="3851,13711" coordsize="0,14" path="m3851,13711l3851,13726e" filled="f" stroked="t" strokeweight=".36pt" strokecolor="#000000">
                <v:path arrowok="t"/>
              </v:shape>
            </v:group>
            <v:group style="position:absolute;left:3869;top:13719;width:7;height:2" coordorigin="3869,13719" coordsize="7,2">
              <v:shape style="position:absolute;left:3869;top:13719;width:7;height:2" coordorigin="3869,13719" coordsize="7,0" path="m3869,13719l3876,13719e" filled="f" stroked="t" strokeweight=".72pt" strokecolor="#000000">
                <v:path arrowok="t"/>
              </v:shape>
            </v:group>
            <v:group style="position:absolute;left:3933;top:13719;width:7;height:2" coordorigin="3933,13719" coordsize="7,2">
              <v:shape style="position:absolute;left:3933;top:13719;width:7;height:2" coordorigin="3933,13719" coordsize="7,0" path="m3933,13719l3941,13719e" filled="f" stroked="t" strokeweight=".72pt" strokecolor="#000000">
                <v:path arrowok="t"/>
              </v:shape>
            </v:group>
            <v:group style="position:absolute;left:3977;top:13719;width:7;height:2" coordorigin="3977,13719" coordsize="7,2">
              <v:shape style="position:absolute;left:3977;top:13719;width:7;height:2" coordorigin="3977,13719" coordsize="7,0" path="m3977,13719l3984,13719e" filled="f" stroked="t" strokeweight=".72pt" strokecolor="#000000">
                <v:path arrowok="t"/>
              </v:shape>
            </v:group>
            <v:group style="position:absolute;left:4020;top:13719;width:7;height:2" coordorigin="4020,13719" coordsize="7,2">
              <v:shape style="position:absolute;left:4020;top:13719;width:7;height:2" coordorigin="4020,13719" coordsize="7,0" path="m4020,13719l4027,13719e" filled="f" stroked="t" strokeweight=".72pt" strokecolor="#000000">
                <v:path arrowok="t"/>
              </v:shape>
            </v:group>
            <v:group style="position:absolute;left:4063;top:13719;width:7;height:2" coordorigin="4063,13719" coordsize="7,2">
              <v:shape style="position:absolute;left:4063;top:13719;width:7;height:2" coordorigin="4063,13719" coordsize="7,0" path="m4063,13719l4070,13719e" filled="f" stroked="t" strokeweight=".72pt" strokecolor="#000000">
                <v:path arrowok="t"/>
              </v:shape>
            </v:group>
            <v:group style="position:absolute;left:4085;top:13719;width:7;height:2" coordorigin="4085,13719" coordsize="7,2">
              <v:shape style="position:absolute;left:4085;top:13719;width:7;height:2" coordorigin="4085,13719" coordsize="7,0" path="m4085,13719l4092,13719e" filled="f" stroked="t" strokeweight=".72pt" strokecolor="#000000">
                <v:path arrowok="t"/>
              </v:shape>
            </v:group>
            <v:group style="position:absolute;left:4128;top:13719;width:7;height:2" coordorigin="4128,13719" coordsize="7,2">
              <v:shape style="position:absolute;left:4128;top:13719;width:7;height:2" coordorigin="4128,13719" coordsize="7,0" path="m4128,13719l4135,13719e" filled="f" stroked="t" strokeweight=".72pt" strokecolor="#000000">
                <v:path arrowok="t"/>
              </v:shape>
            </v:group>
            <v:group style="position:absolute;left:4175;top:13719;width:7;height:2" coordorigin="4175,13719" coordsize="7,2">
              <v:shape style="position:absolute;left:4175;top:13719;width:7;height:2" coordorigin="4175,13719" coordsize="7,0" path="m4175,13719l4182,13719e" filled="f" stroked="t" strokeweight=".72pt" strokecolor="#000000">
                <v:path arrowok="t"/>
              </v:shape>
            </v:group>
            <v:group style="position:absolute;left:4200;top:13711;width:2;height:14" coordorigin="4200,13711" coordsize="2,14">
              <v:shape style="position:absolute;left:4200;top:13711;width:2;height:14" coordorigin="4200,13711" coordsize="0,14" path="m4200,13711l4200,13726e" filled="f" stroked="t" strokeweight=".36pt" strokecolor="#000000">
                <v:path arrowok="t"/>
              </v:shape>
            </v:group>
            <v:group style="position:absolute;left:4218;top:13719;width:7;height:2" coordorigin="4218,13719" coordsize="7,2">
              <v:shape style="position:absolute;left:4218;top:13719;width:7;height:2" coordorigin="4218,13719" coordsize="7,0" path="m4218,13719l4225,13719e" filled="f" stroked="t" strokeweight=".72pt" strokecolor="#000000">
                <v:path arrowok="t"/>
              </v:shape>
            </v:group>
            <v:group style="position:absolute;left:4243;top:13711;width:2;height:14" coordorigin="4243,13711" coordsize="2,14">
              <v:shape style="position:absolute;left:4243;top:13711;width:2;height:14" coordorigin="4243,13711" coordsize="0,14" path="m4243,13711l4243,13726e" filled="f" stroked="t" strokeweight=".36pt" strokecolor="#000000">
                <v:path arrowok="t"/>
              </v:shape>
            </v:group>
            <v:group style="position:absolute;left:4261;top:13719;width:7;height:2" coordorigin="4261,13719" coordsize="7,2">
              <v:shape style="position:absolute;left:4261;top:13719;width:7;height:2" coordorigin="4261,13719" coordsize="7,0" path="m4261,13719l4268,13719e" filled="f" stroked="t" strokeweight=".72pt" strokecolor="#000000">
                <v:path arrowok="t"/>
              </v:shape>
            </v:group>
            <v:group style="position:absolute;left:4304;top:13719;width:7;height:2" coordorigin="4304,13719" coordsize="7,2">
              <v:shape style="position:absolute;left:4304;top:13719;width:7;height:2" coordorigin="4304,13719" coordsize="7,0" path="m4304,13719l4311,13719e" filled="f" stroked="t" strokeweight=".72pt" strokecolor="#000000">
                <v:path arrowok="t"/>
              </v:shape>
            </v:group>
            <v:group style="position:absolute;left:4347;top:13719;width:7;height:2" coordorigin="4347,13719" coordsize="7,2">
              <v:shape style="position:absolute;left:4347;top:13719;width:7;height:2" coordorigin="4347,13719" coordsize="7,0" path="m4347,13719l4355,13719e" filled="f" stroked="t" strokeweight=".72pt" strokecolor="#000000">
                <v:path arrowok="t"/>
              </v:shape>
            </v:group>
            <v:group style="position:absolute;left:4369;top:13719;width:7;height:2" coordorigin="4369,13719" coordsize="7,2">
              <v:shape style="position:absolute;left:4369;top:13719;width:7;height:2" coordorigin="4369,13719" coordsize="7,0" path="m4369,13719l4376,13719e" filled="f" stroked="t" strokeweight=".72pt" strokecolor="#000000">
                <v:path arrowok="t"/>
              </v:shape>
            </v:group>
            <v:group style="position:absolute;left:4412;top:13719;width:7;height:2" coordorigin="4412,13719" coordsize="7,2">
              <v:shape style="position:absolute;left:4412;top:13719;width:7;height:2" coordorigin="4412,13719" coordsize="7,0" path="m4412,13719l4419,13719e" filled="f" stroked="t" strokeweight=".72pt" strokecolor="#000000">
                <v:path arrowok="t"/>
              </v:shape>
            </v:group>
            <v:group style="position:absolute;left:4455;top:13719;width:7;height:2" coordorigin="4455,13719" coordsize="7,2">
              <v:shape style="position:absolute;left:4455;top:13719;width:7;height:2" coordorigin="4455,13719" coordsize="7,0" path="m4455,13719l4463,13719e" filled="f" stroked="t" strokeweight=".72pt" strokecolor="#000000">
                <v:path arrowok="t"/>
              </v:shape>
            </v:group>
            <v:group style="position:absolute;left:4481;top:13711;width:2;height:14" coordorigin="4481,13711" coordsize="2,14">
              <v:shape style="position:absolute;left:4481;top:13711;width:2;height:14" coordorigin="4481,13711" coordsize="0,14" path="m4481,13711l4481,13726e" filled="f" stroked="t" strokeweight=".36pt" strokecolor="#000000">
                <v:path arrowok="t"/>
              </v:shape>
            </v:group>
            <v:group style="position:absolute;left:4499;top:13719;width:7;height:2" coordorigin="4499,13719" coordsize="7,2">
              <v:shape style="position:absolute;left:4499;top:13719;width:7;height:2" coordorigin="4499,13719" coordsize="7,0" path="m4499,13719l4506,13719e" filled="f" stroked="t" strokeweight=".72pt" strokecolor="#000000">
                <v:path arrowok="t"/>
              </v:shape>
            </v:group>
            <v:group style="position:absolute;left:3800;top:13701;width:11;height:2" coordorigin="3800,13701" coordsize="11,2">
              <v:shape style="position:absolute;left:3800;top:13701;width:11;height:2" coordorigin="3800,13701" coordsize="11,0" path="m3800,13701l3811,13701e" filled="f" stroked="t" strokeweight=".72pt" strokecolor="#000000">
                <v:path arrowok="t"/>
              </v:shape>
            </v:group>
            <v:group style="position:absolute;left:3822;top:13701;width:11;height:2" coordorigin="3822,13701" coordsize="11,2">
              <v:shape style="position:absolute;left:3822;top:13701;width:11;height:2" coordorigin="3822,13701" coordsize="11,0" path="m3822,13701l3833,13701e" filled="f" stroked="t" strokeweight=".72pt" strokecolor="#000000">
                <v:path arrowok="t"/>
              </v:shape>
            </v:group>
            <v:group style="position:absolute;left:3847;top:13701;width:11;height:2" coordorigin="3847,13701" coordsize="11,2">
              <v:shape style="position:absolute;left:3847;top:13701;width:11;height:2" coordorigin="3847,13701" coordsize="11,0" path="m3847,13701l3858,13701e" filled="f" stroked="t" strokeweight=".72pt" strokecolor="#000000">
                <v:path arrowok="t"/>
              </v:shape>
            </v:group>
            <v:group style="position:absolute;left:3869;top:13701;width:11;height:2" coordorigin="3869,13701" coordsize="11,2">
              <v:shape style="position:absolute;left:3869;top:13701;width:11;height:2" coordorigin="3869,13701" coordsize="11,0" path="m3869,13701l3879,13701e" filled="f" stroked="t" strokeweight=".72pt" strokecolor="#000000">
                <v:path arrowok="t"/>
              </v:shape>
            </v:group>
            <v:group style="position:absolute;left:4171;top:13701;width:11;height:2" coordorigin="4171,13701" coordsize="11,2">
              <v:shape style="position:absolute;left:4171;top:13701;width:11;height:2" coordorigin="4171,13701" coordsize="11,0" path="m4171,13701l4182,13701e" filled="f" stroked="t" strokeweight=".72pt" strokecolor="#000000">
                <v:path arrowok="t"/>
              </v:shape>
            </v:group>
            <v:group style="position:absolute;left:4193;top:13701;width:11;height:2" coordorigin="4193,13701" coordsize="11,2">
              <v:shape style="position:absolute;left:4193;top:13701;width:11;height:2" coordorigin="4193,13701" coordsize="11,0" path="m4193,13701l4203,13701e" filled="f" stroked="t" strokeweight=".72pt" strokecolor="#000000">
                <v:path arrowok="t"/>
              </v:shape>
            </v:group>
            <v:group style="position:absolute;left:4214;top:13701;width:11;height:2" coordorigin="4214,13701" coordsize="11,2">
              <v:shape style="position:absolute;left:4214;top:13701;width:11;height:2" coordorigin="4214,13701" coordsize="11,0" path="m4214,13701l4225,13701e" filled="f" stroked="t" strokeweight=".72pt" strokecolor="#000000">
                <v:path arrowok="t"/>
              </v:shape>
            </v:group>
            <v:group style="position:absolute;left:4236;top:13701;width:11;height:2" coordorigin="4236,13701" coordsize="11,2">
              <v:shape style="position:absolute;left:4236;top:13701;width:11;height:2" coordorigin="4236,13701" coordsize="11,0" path="m4236,13701l4247,13701e" filled="f" stroked="t" strokeweight=".72pt" strokecolor="#000000">
                <v:path arrowok="t"/>
              </v:shape>
            </v:group>
            <v:group style="position:absolute;left:7836;top:13701;width:7;height:2" coordorigin="7836,13701" coordsize="7,2">
              <v:shape style="position:absolute;left:7836;top:13701;width:7;height:2" coordorigin="7836,13701" coordsize="7,0" path="m7836,13701l7843,13701e" filled="f" stroked="t" strokeweight=".72pt" strokecolor="#000000">
                <v:path arrowok="t"/>
              </v:shape>
            </v:group>
            <v:group style="position:absolute;left:7857;top:13701;width:7;height:2" coordorigin="7857,13701" coordsize="7,2">
              <v:shape style="position:absolute;left:7857;top:13701;width:7;height:2" coordorigin="7857,13701" coordsize="7,0" path="m7857,13701l7865,13701e" filled="f" stroked="t" strokeweight=".72pt" strokecolor="#000000">
                <v:path arrowok="t"/>
              </v:shape>
            </v:group>
            <v:group style="position:absolute;left:7901;top:13701;width:7;height:2" coordorigin="7901,13701" coordsize="7,2">
              <v:shape style="position:absolute;left:7901;top:13701;width:7;height:2" coordorigin="7901,13701" coordsize="7,0" path="m7901,13701l7908,13701e" filled="f" stroked="t" strokeweight=".72pt" strokecolor="#000000">
                <v:path arrowok="t"/>
              </v:shape>
            </v:group>
            <v:group style="position:absolute;left:7465;top:13701;width:11;height:2" coordorigin="7465,13701" coordsize="11,2">
              <v:shape style="position:absolute;left:7465;top:13701;width:11;height:2" coordorigin="7465,13701" coordsize="11,0" path="m7465,13701l7476,13701e" filled="f" stroked="t" strokeweight=".72pt" strokecolor="#000000">
                <v:path arrowok="t"/>
              </v:shape>
            </v:group>
            <v:group style="position:absolute;left:7487;top:13701;width:11;height:2" coordorigin="7487,13701" coordsize="11,2">
              <v:shape style="position:absolute;left:7487;top:13701;width:11;height:2" coordorigin="7487,13701" coordsize="11,0" path="m7487,13701l7497,13701e" filled="f" stroked="t" strokeweight=".72pt" strokecolor="#000000">
                <v:path arrowok="t"/>
              </v:shape>
            </v:group>
            <v:group style="position:absolute;left:7508;top:13701;width:11;height:2" coordorigin="7508,13701" coordsize="11,2">
              <v:shape style="position:absolute;left:7508;top:13701;width:11;height:2" coordorigin="7508,13701" coordsize="11,0" path="m7508,13701l7519,13701e" filled="f" stroked="t" strokeweight=".72pt" strokecolor="#000000">
                <v:path arrowok="t"/>
              </v:shape>
            </v:group>
            <v:group style="position:absolute;left:7530;top:13701;width:11;height:2" coordorigin="7530,13701" coordsize="11,2">
              <v:shape style="position:absolute;left:7530;top:13701;width:11;height:2" coordorigin="7530,13701" coordsize="11,0" path="m7530,13701l7541,13701e" filled="f" stroked="t" strokeweight=".72pt" strokecolor="#000000">
                <v:path arrowok="t"/>
              </v:shape>
            </v:group>
            <v:group style="position:absolute;left:3800;top:13683;width:11;height:2" coordorigin="3800,13683" coordsize="11,2">
              <v:shape style="position:absolute;left:3800;top:13683;width:11;height:2" coordorigin="3800,13683" coordsize="11,0" path="m3800,13683l3811,13683e" filled="f" stroked="t" strokeweight=".72pt" strokecolor="#000000">
                <v:path arrowok="t"/>
              </v:shape>
            </v:group>
            <v:group style="position:absolute;left:3822;top:13683;width:11;height:2" coordorigin="3822,13683" coordsize="11,2">
              <v:shape style="position:absolute;left:3822;top:13683;width:11;height:2" coordorigin="3822,13683" coordsize="11,0" path="m3822,13683l3833,13683e" filled="f" stroked="t" strokeweight=".72pt" strokecolor="#000000">
                <v:path arrowok="t"/>
              </v:shape>
            </v:group>
            <v:group style="position:absolute;left:3847;top:13683;width:11;height:2" coordorigin="3847,13683" coordsize="11,2">
              <v:shape style="position:absolute;left:3847;top:13683;width:11;height:2" coordorigin="3847,13683" coordsize="11,0" path="m3847,13683l3858,13683e" filled="f" stroked="t" strokeweight=".72pt" strokecolor="#000000">
                <v:path arrowok="t"/>
              </v:shape>
            </v:group>
            <v:group style="position:absolute;left:3869;top:13683;width:11;height:2" coordorigin="3869,13683" coordsize="11,2">
              <v:shape style="position:absolute;left:3869;top:13683;width:11;height:2" coordorigin="3869,13683" coordsize="11,0" path="m3869,13683l3879,13683e" filled="f" stroked="t" strokeweight=".72pt" strokecolor="#000000">
                <v:path arrowok="t"/>
              </v:shape>
            </v:group>
            <v:group style="position:absolute;left:4171;top:13683;width:11;height:2" coordorigin="4171,13683" coordsize="11,2">
              <v:shape style="position:absolute;left:4171;top:13683;width:11;height:2" coordorigin="4171,13683" coordsize="11,0" path="m4171,13683l4182,13683e" filled="f" stroked="t" strokeweight=".72pt" strokecolor="#000000">
                <v:path arrowok="t"/>
              </v:shape>
            </v:group>
            <v:group style="position:absolute;left:4193;top:13683;width:11;height:2" coordorigin="4193,13683" coordsize="11,2">
              <v:shape style="position:absolute;left:4193;top:13683;width:11;height:2" coordorigin="4193,13683" coordsize="11,0" path="m4193,13683l4203,13683e" filled="f" stroked="t" strokeweight=".72pt" strokecolor="#000000">
                <v:path arrowok="t"/>
              </v:shape>
            </v:group>
            <v:group style="position:absolute;left:4214;top:13683;width:11;height:2" coordorigin="4214,13683" coordsize="11,2">
              <v:shape style="position:absolute;left:4214;top:13683;width:11;height:2" coordorigin="4214,13683" coordsize="11,0" path="m4214,13683l4225,13683e" filled="f" stroked="t" strokeweight=".72pt" strokecolor="#000000">
                <v:path arrowok="t"/>
              </v:shape>
            </v:group>
            <v:group style="position:absolute;left:4236;top:13683;width:11;height:2" coordorigin="4236,13683" coordsize="11,2">
              <v:shape style="position:absolute;left:4236;top:13683;width:11;height:2" coordorigin="4236,13683" coordsize="11,0" path="m4236,13683l4247,13683e" filled="f" stroked="t" strokeweight=".72pt" strokecolor="#000000">
                <v:path arrowok="t"/>
              </v:shape>
            </v:group>
            <v:group style="position:absolute;left:7832;top:13683;width:11;height:2" coordorigin="7832,13683" coordsize="11,2">
              <v:shape style="position:absolute;left:7832;top:13683;width:11;height:2" coordorigin="7832,13683" coordsize="11,0" path="m7832,13683l7843,13683e" filled="f" stroked="t" strokeweight=".72pt" strokecolor="#000000">
                <v:path arrowok="t"/>
              </v:shape>
            </v:group>
            <v:group style="position:absolute;left:7854;top:13683;width:11;height:2" coordorigin="7854,13683" coordsize="11,2">
              <v:shape style="position:absolute;left:7854;top:13683;width:11;height:2" coordorigin="7854,13683" coordsize="11,0" path="m7854,13683l7865,13683e" filled="f" stroked="t" strokeweight=".72pt" strokecolor="#000000">
                <v:path arrowok="t"/>
              </v:shape>
            </v:group>
            <v:group style="position:absolute;left:7879;top:13683;width:11;height:2" coordorigin="7879,13683" coordsize="11,2">
              <v:shape style="position:absolute;left:7879;top:13683;width:11;height:2" coordorigin="7879,13683" coordsize="11,0" path="m7879,13683l7890,13683e" filled="f" stroked="t" strokeweight=".72pt" strokecolor="#000000">
                <v:path arrowok="t"/>
              </v:shape>
            </v:group>
            <v:group style="position:absolute;left:7901;top:13683;width:11;height:2" coordorigin="7901,13683" coordsize="11,2">
              <v:shape style="position:absolute;left:7901;top:13683;width:11;height:2" coordorigin="7901,13683" coordsize="11,0" path="m7901,13683l7911,13683e" filled="f" stroked="t" strokeweight=".72pt" strokecolor="#000000">
                <v:path arrowok="t"/>
              </v:shape>
            </v:group>
            <v:group style="position:absolute;left:7465;top:13683;width:11;height:2" coordorigin="7465,13683" coordsize="11,2">
              <v:shape style="position:absolute;left:7465;top:13683;width:11;height:2" coordorigin="7465,13683" coordsize="11,0" path="m7465,13683l7476,13683e" filled="f" stroked="t" strokeweight=".72pt" strokecolor="#000000">
                <v:path arrowok="t"/>
              </v:shape>
            </v:group>
            <v:group style="position:absolute;left:7487;top:13683;width:11;height:2" coordorigin="7487,13683" coordsize="11,2">
              <v:shape style="position:absolute;left:7487;top:13683;width:11;height:2" coordorigin="7487,13683" coordsize="11,0" path="m7487,13683l7497,13683e" filled="f" stroked="t" strokeweight=".72pt" strokecolor="#000000">
                <v:path arrowok="t"/>
              </v:shape>
            </v:group>
            <v:group style="position:absolute;left:7508;top:13683;width:11;height:2" coordorigin="7508,13683" coordsize="11,2">
              <v:shape style="position:absolute;left:7508;top:13683;width:11;height:2" coordorigin="7508,13683" coordsize="11,0" path="m7508,13683l7519,13683e" filled="f" stroked="t" strokeweight=".72pt" strokecolor="#000000">
                <v:path arrowok="t"/>
              </v:shape>
            </v:group>
            <v:group style="position:absolute;left:7530;top:13683;width:11;height:2" coordorigin="7530,13683" coordsize="11,2">
              <v:shape style="position:absolute;left:7530;top:13683;width:11;height:2" coordorigin="7530,13683" coordsize="11,0" path="m7530,13683l7541,13683e" filled="f" stroked="t" strokeweight=".72pt" strokecolor="#000000">
                <v:path arrowok="t"/>
              </v:shape>
            </v:group>
            <v:group style="position:absolute;left:4236;top:13679;width:11;height:2" coordorigin="4236,13679" coordsize="11,2">
              <v:shape style="position:absolute;left:4236;top:13679;width:11;height:2" coordorigin="4236,13679" coordsize="11,0" path="m4247,13679l4236,13679e" filled="f" stroked="t" strokeweight=".72pt" strokecolor="#000000">
                <v:path arrowok="t"/>
              </v:shape>
            </v:group>
            <v:group style="position:absolute;left:4214;top:13679;width:11;height:2" coordorigin="4214,13679" coordsize="11,2">
              <v:shape style="position:absolute;left:4214;top:13679;width:11;height:2" coordorigin="4214,13679" coordsize="11,0" path="m4225,13679l4214,13679e" filled="f" stroked="t" strokeweight=".72pt" strokecolor="#000000">
                <v:path arrowok="t"/>
              </v:shape>
            </v:group>
            <v:group style="position:absolute;left:4193;top:13679;width:11;height:2" coordorigin="4193,13679" coordsize="11,2">
              <v:shape style="position:absolute;left:4193;top:13679;width:11;height:2" coordorigin="4193,13679" coordsize="11,0" path="m4203,13679l4193,13679e" filled="f" stroked="t" strokeweight=".72pt" strokecolor="#000000">
                <v:path arrowok="t"/>
              </v:shape>
            </v:group>
            <v:group style="position:absolute;left:4171;top:13679;width:11;height:2" coordorigin="4171,13679" coordsize="11,2">
              <v:shape style="position:absolute;left:4171;top:13679;width:11;height:2" coordorigin="4171,13679" coordsize="11,0" path="m4182,13679l4171,13679e" filled="f" stroked="t" strokeweight=".72pt" strokecolor="#000000">
                <v:path arrowok="t"/>
              </v:shape>
            </v:group>
            <v:group style="position:absolute;left:3869;top:13679;width:11;height:2" coordorigin="3869,13679" coordsize="11,2">
              <v:shape style="position:absolute;left:3869;top:13679;width:11;height:2" coordorigin="3869,13679" coordsize="11,0" path="m3879,13679l3869,13679e" filled="f" stroked="t" strokeweight=".72pt" strokecolor="#000000">
                <v:path arrowok="t"/>
              </v:shape>
            </v:group>
            <v:group style="position:absolute;left:3847;top:13679;width:11;height:2" coordorigin="3847,13679" coordsize="11,2">
              <v:shape style="position:absolute;left:3847;top:13679;width:11;height:2" coordorigin="3847,13679" coordsize="11,0" path="m3858,13679l3847,13679e" filled="f" stroked="t" strokeweight=".72pt" strokecolor="#000000">
                <v:path arrowok="t"/>
              </v:shape>
            </v:group>
            <v:group style="position:absolute;left:3822;top:13679;width:11;height:2" coordorigin="3822,13679" coordsize="11,2">
              <v:shape style="position:absolute;left:3822;top:13679;width:11;height:2" coordorigin="3822,13679" coordsize="11,0" path="m3833,13679l3822,13679e" filled="f" stroked="t" strokeweight=".72pt" strokecolor="#000000">
                <v:path arrowok="t"/>
              </v:shape>
            </v:group>
            <v:group style="position:absolute;left:3800;top:13679;width:11;height:2" coordorigin="3800,13679" coordsize="11,2">
              <v:shape style="position:absolute;left:3800;top:13679;width:11;height:2" coordorigin="3800,13679" coordsize="11,0" path="m3811,13679l3800,13679e" filled="f" stroked="t" strokeweight=".72pt" strokecolor="#000000">
                <v:path arrowok="t"/>
              </v:shape>
            </v:group>
            <v:group style="position:absolute;left:7530;top:13679;width:11;height:2" coordorigin="7530,13679" coordsize="11,2">
              <v:shape style="position:absolute;left:7530;top:13679;width:11;height:2" coordorigin="7530,13679" coordsize="11,0" path="m7541,13679l7530,13679e" filled="f" stroked="t" strokeweight=".72pt" strokecolor="#000000">
                <v:path arrowok="t"/>
              </v:shape>
            </v:group>
            <v:group style="position:absolute;left:7508;top:13679;width:11;height:2" coordorigin="7508,13679" coordsize="11,2">
              <v:shape style="position:absolute;left:7508;top:13679;width:11;height:2" coordorigin="7508,13679" coordsize="11,0" path="m7519,13679l7508,13679e" filled="f" stroked="t" strokeweight=".72pt" strokecolor="#000000">
                <v:path arrowok="t"/>
              </v:shape>
            </v:group>
            <v:group style="position:absolute;left:7487;top:13679;width:11;height:2" coordorigin="7487,13679" coordsize="11,2">
              <v:shape style="position:absolute;left:7487;top:13679;width:11;height:2" coordorigin="7487,13679" coordsize="11,0" path="m7497,13679l7487,13679e" filled="f" stroked="t" strokeweight=".72pt" strokecolor="#000000">
                <v:path arrowok="t"/>
              </v:shape>
            </v:group>
            <v:group style="position:absolute;left:7465;top:13679;width:11;height:2" coordorigin="7465,13679" coordsize="11,2">
              <v:shape style="position:absolute;left:7465;top:13679;width:11;height:2" coordorigin="7465,13679" coordsize="11,0" path="m7476,13679l7465,13679e" filled="f" stroked="t" strokeweight=".72pt" strokecolor="#000000">
                <v:path arrowok="t"/>
              </v:shape>
            </v:group>
            <v:group style="position:absolute;left:7901;top:13679;width:11;height:2" coordorigin="7901,13679" coordsize="11,2">
              <v:shape style="position:absolute;left:7901;top:13679;width:11;height:2" coordorigin="7901,13679" coordsize="11,0" path="m7911,13679l7901,13679e" filled="f" stroked="t" strokeweight=".72pt" strokecolor="#000000">
                <v:path arrowok="t"/>
              </v:shape>
            </v:group>
            <v:group style="position:absolute;left:7879;top:13679;width:11;height:2" coordorigin="7879,13679" coordsize="11,2">
              <v:shape style="position:absolute;left:7879;top:13679;width:11;height:2" coordorigin="7879,13679" coordsize="11,0" path="m7890,13679l7879,13679e" filled="f" stroked="t" strokeweight=".72pt" strokecolor="#000000">
                <v:path arrowok="t"/>
              </v:shape>
            </v:group>
            <v:group style="position:absolute;left:7854;top:13679;width:11;height:2" coordorigin="7854,13679" coordsize="11,2">
              <v:shape style="position:absolute;left:7854;top:13679;width:11;height:2" coordorigin="7854,13679" coordsize="11,0" path="m7865,13679l7854,13679e" filled="f" stroked="t" strokeweight=".72pt" strokecolor="#000000">
                <v:path arrowok="t"/>
              </v:shape>
            </v:group>
            <v:group style="position:absolute;left:7832;top:13679;width:11;height:2" coordorigin="7832,13679" coordsize="11,2">
              <v:shape style="position:absolute;left:7832;top:13679;width:11;height:2" coordorigin="7832,13679" coordsize="11,0" path="m7843,13679l7832,13679e" filled="f" stroked="t" strokeweight=".72pt" strokecolor="#000000">
                <v:path arrowok="t"/>
              </v:shape>
            </v:group>
            <v:group style="position:absolute;left:4297;top:10565;width:14;height:2" coordorigin="4297,10565" coordsize="14,2">
              <v:shape style="position:absolute;left:4297;top:10565;width:14;height:2" coordorigin="4297,10565" coordsize="14,0" path="m4297,10565l4311,10565e" filled="f" stroked="t" strokeweight=".36pt" strokecolor="#000000">
                <v:path arrowok="t"/>
              </v:shape>
            </v:group>
            <v:group style="position:absolute;left:4326;top:13654;width:14;height:14" coordorigin="4326,13654" coordsize="14,14">
              <v:shape style="position:absolute;left:4326;top:13654;width:14;height:14" coordorigin="4326,13654" coordsize="14,14" path="m4333,13654l4329,13654,4326,13657,4326,13665,4329,13668,4337,13668,4340,13665,4340,13661,4333,13661,4333,13654xe" filled="t" fillcolor="#000000" stroked="f">
                <v:path arrowok="t"/>
                <v:fill type="solid"/>
              </v:shape>
              <v:shape style="position:absolute;left:4326;top:13654;width:14;height:14" coordorigin="4326,13654" coordsize="14,14" path="m4337,13654l4333,13654,4333,13661,4340,13661,4340,13657,4337,13654xe" filled="t" fillcolor="#000000" stroked="f">
                <v:path arrowok="t"/>
                <v:fill type="solid"/>
              </v:shape>
            </v:group>
            <v:group style="position:absolute;left:4344;top:13702;width:76;height:2" coordorigin="4344,13702" coordsize="76,2">
              <v:shape style="position:absolute;left:4344;top:13702;width:76;height:2" coordorigin="4344,13702" coordsize="76,0" path="m4344,13702l4419,13702e" filled="f" stroked="t" strokeweight=".54pt" strokecolor="#000000">
                <v:path arrowok="t"/>
              </v:shape>
            </v:group>
            <v:group style="position:absolute;left:4387;top:13699;width:14;height:2" coordorigin="4387,13699" coordsize="14,2">
              <v:shape style="position:absolute;left:4387;top:13699;width:14;height:2" coordorigin="4387,13699" coordsize="14,0" path="m4387,13699l4401,13699e" filled="f" stroked="t" strokeweight=".18pt" strokecolor="#000000">
                <v:path arrowok="t"/>
              </v:shape>
            </v:group>
            <v:group style="position:absolute;left:7082;top:13409;width:2;height:14" coordorigin="7082,13409" coordsize="2,14">
              <v:shape style="position:absolute;left:7082;top:13409;width:2;height:14" coordorigin="7082,13409" coordsize="0,14" path="m7082,13409l7082,13423e" filled="f" stroked="t" strokeweight=".18pt" strokecolor="#000000">
                <v:path arrowok="t"/>
              </v:shape>
            </v:group>
            <v:group style="position:absolute;left:4326;top:13654;width:14;height:14" coordorigin="4326,13654" coordsize="14,14">
              <v:shape style="position:absolute;left:4326;top:13654;width:14;height:14" coordorigin="4326,13654" coordsize="14,14" path="m4333,13654l4329,13654,4326,13657,4326,13665,4329,13668,4337,13668,4340,13665,4340,13661,4333,13661,4333,13654xe" filled="t" fillcolor="#000000" stroked="f">
                <v:path arrowok="t"/>
                <v:fill type="solid"/>
              </v:shape>
              <v:shape style="position:absolute;left:4326;top:13654;width:14;height:14" coordorigin="4326,13654" coordsize="14,14" path="m4337,13654l4333,13654,4333,13661,4340,13661,4340,13657,4337,13654xe" filled="t" fillcolor="#000000" stroked="f">
                <v:path arrowok="t"/>
                <v:fill type="solid"/>
              </v:shape>
            </v:group>
            <v:group style="position:absolute;left:7371;top:13654;width:14;height:14" coordorigin="7371,13654" coordsize="14,14">
              <v:shape style="position:absolute;left:7371;top:13654;width:14;height:14" coordorigin="7371,13654" coordsize="14,14" path="m7379,13654l7375,13654,7371,13657,7371,13665,7375,13668,7383,13668,7386,13665,7386,13661,7379,13661,7379,13654xe" filled="t" fillcolor="#000000" stroked="f">
                <v:path arrowok="t"/>
                <v:fill type="solid"/>
              </v:shape>
              <v:shape style="position:absolute;left:7371;top:13654;width:14;height:14" coordorigin="7371,13654" coordsize="14,14" path="m7383,13654l7379,13654,7379,13661,7386,13661,7386,13657,7383,13654xe" filled="t" fillcolor="#000000" stroked="f">
                <v:path arrowok="t"/>
                <v:fill type="solid"/>
              </v:shape>
            </v:group>
            <v:group style="position:absolute;left:4326;top:13654;width:14;height:14" coordorigin="4326,13654" coordsize="14,14">
              <v:shape style="position:absolute;left:4326;top:13654;width:14;height:14" coordorigin="4326,13654" coordsize="14,14" path="m4333,13654l4329,13654,4326,13657,4326,13665,4329,13668,4337,13668,4340,13665,4340,13661,4333,13661,4333,13654xe" filled="t" fillcolor="#000000" stroked="f">
                <v:path arrowok="t"/>
                <v:fill type="solid"/>
              </v:shape>
              <v:shape style="position:absolute;left:4326;top:13654;width:14;height:14" coordorigin="4326,13654" coordsize="14,14" path="m4337,13654l4333,13654,4333,13661,4340,13661,4340,13657,4337,13654xe" filled="t" fillcolor="#000000" stroked="f">
                <v:path arrowok="t"/>
                <v:fill type="solid"/>
              </v:shape>
            </v:group>
            <v:group style="position:absolute;left:4130;top:13654;width:2;height:14" coordorigin="4130,13654" coordsize="2,14">
              <v:shape style="position:absolute;left:4130;top:13654;width:2;height:14" coordorigin="4130,13654" coordsize="0,14" path="m4130,13654l4130,13668e" filled="f" stroked="t" strokeweight=".18pt" strokecolor="#000000">
                <v:path arrowok="t"/>
              </v:shape>
            </v:group>
            <v:group style="position:absolute;left:4434;top:13654;width:14;height:14" coordorigin="4434,13654" coordsize="14,14">
              <v:shape style="position:absolute;left:4434;top:13654;width:14;height:14" coordorigin="4434,13654" coordsize="14,14" path="m4441,13654l4437,13654,4434,13657,4434,13665,4437,13668,4445,13668,4448,13665,4448,13661,4441,13661,4441,13654xe" filled="t" fillcolor="#000000" stroked="f">
                <v:path arrowok="t"/>
                <v:fill type="solid"/>
              </v:shape>
              <v:shape style="position:absolute;left:4434;top:13654;width:14;height:14" coordorigin="4434,13654" coordsize="14,14" path="m4445,13654l4441,13654,4441,13661,4448,13661,4448,13657,4445,13654xe" filled="t" fillcolor="#000000" stroked="f">
                <v:path arrowok="t"/>
                <v:fill type="solid"/>
              </v:shape>
            </v:group>
            <v:group style="position:absolute;left:7263;top:13654;width:14;height:14" coordorigin="7263,13654" coordsize="14,14">
              <v:shape style="position:absolute;left:7263;top:13654;width:14;height:14" coordorigin="7263,13654" coordsize="14,14" path="m7271,13654l7267,13654,7263,13657,7263,13665,7267,13668,7275,13668,7278,13665,7278,13661,7271,13661,7271,13654xe" filled="t" fillcolor="#000000" stroked="f">
                <v:path arrowok="t"/>
                <v:fill type="solid"/>
              </v:shape>
              <v:shape style="position:absolute;left:7263;top:13654;width:14;height:14" coordorigin="7263,13654" coordsize="14,14" path="m7275,13654l7271,13654,7271,13661,7278,13661,7278,13657,7275,13654xe" filled="t" fillcolor="#000000" stroked="f">
                <v:path arrowok="t"/>
                <v:fill type="solid"/>
              </v:shape>
            </v:group>
            <v:group style="position:absolute;left:7371;top:13654;width:14;height:14" coordorigin="7371,13654" coordsize="14,14">
              <v:shape style="position:absolute;left:7371;top:13654;width:14;height:14" coordorigin="7371,13654" coordsize="14,14" path="m7379,13654l7375,13654,7371,13657,7371,13665,7375,13668,7383,13668,7386,13665,7386,13661,7379,13661,7379,13654xe" filled="t" fillcolor="#000000" stroked="f">
                <v:path arrowok="t"/>
                <v:fill type="solid"/>
              </v:shape>
              <v:shape style="position:absolute;left:7371;top:13654;width:14;height:14" coordorigin="7371,13654" coordsize="14,14" path="m7383,13654l7379,13654,7379,13661,7386,13661,7386,13657,7383,13654xe" filled="t" fillcolor="#000000" stroked="f">
                <v:path arrowok="t"/>
                <v:fill type="solid"/>
              </v:shape>
            </v:group>
            <v:group style="position:absolute;left:4634;top:13546;width:2;height:86" coordorigin="4634,13546" coordsize="2,86">
              <v:shape style="position:absolute;left:4634;top:13546;width:2;height:86" coordorigin="4634,13546" coordsize="0,86" path="m4634,13546l4634,13632e" filled="f" stroked="t" strokeweight=".18pt" strokecolor="#000000">
                <v:path arrowok="t"/>
              </v:shape>
            </v:group>
            <v:group style="position:absolute;left:7078;top:13546;width:2;height:86" coordorigin="7078,13546" coordsize="2,86">
              <v:shape style="position:absolute;left:7078;top:13546;width:2;height:86" coordorigin="7078,13546" coordsize="0,86" path="m7078,13546l7078,13632e" filled="f" stroked="t" strokeweight=".18pt" strokecolor="#000000">
                <v:path arrowok="t"/>
              </v:shape>
            </v:group>
            <v:group style="position:absolute;left:7206;top:13600;width:7;height:2" coordorigin="7206,13600" coordsize="7,2">
              <v:shape style="position:absolute;left:7206;top:13600;width:7;height:2" coordorigin="7206,13600" coordsize="7,0" path="m7213,13600l7206,13600e" filled="f" stroked="t" strokeweight=".72pt" strokecolor="#000000">
                <v:path arrowok="t"/>
              </v:shape>
            </v:group>
            <v:group style="position:absolute;left:7188;top:13593;width:2;height:14" coordorigin="7188,13593" coordsize="2,14">
              <v:shape style="position:absolute;left:7188;top:13593;width:2;height:14" coordorigin="7188,13593" coordsize="0,14" path="m7188,13593l7188,13607e" filled="f" stroked="t" strokeweight=".36pt" strokecolor="#000000">
                <v:path arrowok="t"/>
              </v:shape>
            </v:group>
            <v:group style="position:absolute;left:7470;top:13593;width:2;height:14" coordorigin="7470,13593" coordsize="2,14">
              <v:shape style="position:absolute;left:7470;top:13593;width:2;height:14" coordorigin="7470,13593" coordsize="0,14" path="m7470,13593l7470,13607e" filled="f" stroked="t" strokeweight=".18pt" strokecolor="#000000">
                <v:path arrowok="t"/>
              </v:shape>
            </v:group>
            <v:group style="position:absolute;left:7449;top:13593;width:2;height:14" coordorigin="7449,13593" coordsize="2,14">
              <v:shape style="position:absolute;left:7449;top:13593;width:2;height:14" coordorigin="7449,13593" coordsize="0,14" path="m7449,13593l7449,13607e" filled="f" stroked="t" strokeweight=".18pt" strokecolor="#000000">
                <v:path arrowok="t"/>
              </v:shape>
            </v:group>
            <v:group style="position:absolute;left:7557;top:13571;width:2;height:36" coordorigin="7557,13571" coordsize="2,36">
              <v:shape style="position:absolute;left:7557;top:13571;width:2;height:36" coordorigin="7557,13571" coordsize="0,36" path="m7557,13571l7557,13607e" filled="f" stroked="t" strokeweight=".18pt" strokecolor="#000000">
                <v:path arrowok="t"/>
              </v:shape>
            </v:group>
            <v:group style="position:absolute;left:7530;top:13600;width:7;height:2" coordorigin="7530,13600" coordsize="7,2">
              <v:shape style="position:absolute;left:7530;top:13600;width:7;height:2" coordorigin="7530,13600" coordsize="7,0" path="m7537,13600l7530,13600e" filled="f" stroked="t" strokeweight=".72pt" strokecolor="#000000">
                <v:path arrowok="t"/>
              </v:shape>
            </v:group>
            <v:group style="position:absolute;left:7508;top:13600;width:7;height:2" coordorigin="7508,13600" coordsize="7,2">
              <v:shape style="position:absolute;left:7508;top:13600;width:7;height:2" coordorigin="7508,13600" coordsize="7,0" path="m7515,13600l7508,13600e" filled="f" stroked="t" strokeweight=".72pt" strokecolor="#000000">
                <v:path arrowok="t"/>
              </v:shape>
            </v:group>
            <v:group style="position:absolute;left:4499;top:13596;width:7;height:2" coordorigin="4499,13596" coordsize="7,2">
              <v:shape style="position:absolute;left:4499;top:13596;width:7;height:2" coordorigin="4499,13596" coordsize="7,0" path="m4499,13596l4506,13596e" filled="f" stroked="t" strokeweight=".72pt" strokecolor="#000000">
                <v:path arrowok="t"/>
              </v:shape>
            </v:group>
            <v:group style="position:absolute;left:4524;top:13589;width:2;height:14" coordorigin="4524,13589" coordsize="2,14">
              <v:shape style="position:absolute;left:4524;top:13589;width:2;height:14" coordorigin="4524,13589" coordsize="0,14" path="m4524,13589l4524,13603e" filled="f" stroked="t" strokeweight=".36pt" strokecolor="#000000">
                <v:path arrowok="t"/>
              </v:shape>
            </v:group>
            <v:group style="position:absolute;left:7181;top:13596;width:11;height:2" coordorigin="7181,13596" coordsize="11,2">
              <v:shape style="position:absolute;left:7181;top:13596;width:11;height:2" coordorigin="7181,13596" coordsize="11,0" path="m7181,13596l7191,13596e" filled="f" stroked="t" strokeweight=".72pt" strokecolor="#000000">
                <v:path arrowok="t"/>
              </v:shape>
            </v:group>
            <v:group style="position:absolute;left:7202;top:13596;width:11;height:2" coordorigin="7202,13596" coordsize="11,2">
              <v:shape style="position:absolute;left:7202;top:13596;width:11;height:2" coordorigin="7202,13596" coordsize="11,0" path="m7202,13596l7213,13596e" filled="f" stroked="t" strokeweight=".72pt" strokecolor="#000000">
                <v:path arrowok="t"/>
              </v:shape>
            </v:group>
            <v:group style="position:absolute;left:4236;top:13596;width:11;height:2" coordorigin="4236,13596" coordsize="11,2">
              <v:shape style="position:absolute;left:4236;top:13596;width:11;height:2" coordorigin="4236,13596" coordsize="11,0" path="m4236,13596l4247,13596e" filled="f" stroked="t" strokeweight=".72pt" strokecolor="#000000">
                <v:path arrowok="t"/>
              </v:shape>
            </v:group>
            <v:group style="position:absolute;left:4257;top:13596;width:11;height:2" coordorigin="4257,13596" coordsize="11,2">
              <v:shape style="position:absolute;left:4257;top:13596;width:11;height:2" coordorigin="4257,13596" coordsize="11,0" path="m4257,13596l4268,13596e" filled="f" stroked="t" strokeweight=".72pt" strokecolor="#000000">
                <v:path arrowok="t"/>
              </v:shape>
            </v:group>
            <v:group style="position:absolute;left:7443;top:13596;width:11;height:2" coordorigin="7443,13596" coordsize="11,2">
              <v:shape style="position:absolute;left:7443;top:13596;width:11;height:2" coordorigin="7443,13596" coordsize="11,0" path="m7443,13596l7454,13596e" filled="f" stroked="t" strokeweight=".72pt" strokecolor="#000000">
                <v:path arrowok="t"/>
              </v:shape>
            </v:group>
            <v:group style="position:absolute;left:7465;top:13596;width:11;height:2" coordorigin="7465,13596" coordsize="11,2">
              <v:shape style="position:absolute;left:7465;top:13596;width:11;height:2" coordorigin="7465,13596" coordsize="11,0" path="m7465,13596l7476,13596e" filled="f" stroked="t" strokeweight=".72pt" strokecolor="#000000">
                <v:path arrowok="t"/>
              </v:shape>
            </v:group>
            <v:group style="position:absolute;left:7479;top:13589;width:14;height:14" coordorigin="7479,13589" coordsize="14,14">
              <v:shape style="position:absolute;left:7479;top:13589;width:14;height:14" coordorigin="7479,13589" coordsize="14,14" path="m7487,13589l7483,13589,7479,13592,7479,13600,7483,13603,7491,13603,7494,13600,7494,13596,7487,13596,7487,13589xe" filled="t" fillcolor="#000000" stroked="f">
                <v:path arrowok="t"/>
                <v:fill type="solid"/>
              </v:shape>
              <v:shape style="position:absolute;left:7479;top:13589;width:14;height:14" coordorigin="7479,13589" coordsize="14,14" path="m7491,13589l7487,13589,7487,13596,7494,13596,7494,13592,7491,13589xe" filled="t" fillcolor="#000000" stroked="f">
                <v:path arrowok="t"/>
                <v:fill type="solid"/>
              </v:shape>
            </v:group>
            <v:group style="position:absolute;left:4520;top:13596;width:11;height:2" coordorigin="4520,13596" coordsize="11,2">
              <v:shape style="position:absolute;left:4520;top:13596;width:11;height:2" coordorigin="4520,13596" coordsize="11,0" path="m4531,13596l4520,13596e" filled="f" stroked="t" strokeweight=".72pt" strokecolor="#000000">
                <v:path arrowok="t"/>
              </v:shape>
            </v:group>
            <v:group style="position:absolute;left:4499;top:13596;width:11;height:2" coordorigin="4499,13596" coordsize="11,2">
              <v:shape style="position:absolute;left:4499;top:13596;width:11;height:2" coordorigin="4499,13596" coordsize="11,0" path="m4509,13596l4499,13596e" filled="f" stroked="t" strokeweight=".72pt" strokecolor="#000000">
                <v:path arrowok="t"/>
              </v:shape>
            </v:group>
            <v:group style="position:absolute;left:7202;top:13596;width:11;height:2" coordorigin="7202,13596" coordsize="11,2">
              <v:shape style="position:absolute;left:7202;top:13596;width:11;height:2" coordorigin="7202,13596" coordsize="11,0" path="m7213,13596l7202,13596e" filled="f" stroked="t" strokeweight=".72pt" strokecolor="#000000">
                <v:path arrowok="t"/>
              </v:shape>
            </v:group>
            <v:group style="position:absolute;left:7181;top:13596;width:11;height:2" coordorigin="7181,13596" coordsize="11,2">
              <v:shape style="position:absolute;left:7181;top:13596;width:11;height:2" coordorigin="7181,13596" coordsize="11,0" path="m7191,13596l7181,13596e" filled="f" stroked="t" strokeweight=".72pt" strokecolor="#000000">
                <v:path arrowok="t"/>
              </v:shape>
            </v:group>
            <v:group style="position:absolute;left:4257;top:13596;width:11;height:2" coordorigin="4257,13596" coordsize="11,2">
              <v:shape style="position:absolute;left:4257;top:13596;width:11;height:2" coordorigin="4257,13596" coordsize="11,0" path="m4268,13596l4257,13596e" filled="f" stroked="t" strokeweight=".72pt" strokecolor="#000000">
                <v:path arrowok="t"/>
              </v:shape>
            </v:group>
            <v:group style="position:absolute;left:4236;top:13596;width:11;height:2" coordorigin="4236,13596" coordsize="11,2">
              <v:shape style="position:absolute;left:4236;top:13596;width:11;height:2" coordorigin="4236,13596" coordsize="11,0" path="m4247,13596l4236,13596e" filled="f" stroked="t" strokeweight=".72pt" strokecolor="#000000">
                <v:path arrowok="t"/>
              </v:shape>
            </v:group>
            <v:group style="position:absolute;left:4218;top:13589;width:14;height:14" coordorigin="4218,13589" coordsize="14,14">
              <v:shape style="position:absolute;left:4218;top:13589;width:14;height:14" coordorigin="4218,13589" coordsize="14,14" path="m4225,13589l4221,13589,4218,13592,4218,13600,4221,13603,4229,13603,4232,13600,4232,13596,4225,13596,4225,13589xe" filled="t" fillcolor="#000000" stroked="f">
                <v:path arrowok="t"/>
                <v:fill type="solid"/>
              </v:shape>
              <v:shape style="position:absolute;left:4218;top:13589;width:14;height:14" coordorigin="4218,13589" coordsize="14,14" path="m4229,13589l4225,13589,4225,13596,4232,13596,4232,13592,4229,13589xe" filled="t" fillcolor="#000000" stroked="f">
                <v:path arrowok="t"/>
                <v:fill type="solid"/>
              </v:shape>
            </v:group>
            <v:group style="position:absolute;left:7479;top:13589;width:14;height:14" coordorigin="7479,13589" coordsize="14,14">
              <v:shape style="position:absolute;left:7479;top:13589;width:14;height:14" coordorigin="7479,13589" coordsize="14,14" path="m7487,13589l7483,13589,7479,13592,7479,13600,7483,13603,7491,13603,7494,13600,7494,13596,7487,13596,7487,13589xe" filled="t" fillcolor="#000000" stroked="f">
                <v:path arrowok="t"/>
                <v:fill type="solid"/>
              </v:shape>
              <v:shape style="position:absolute;left:7479;top:13589;width:14;height:14" coordorigin="7479,13589" coordsize="14,14" path="m7491,13589l7487,13589,7487,13596,7494,13596,7494,13592,7491,13589xe" filled="t" fillcolor="#000000" stroked="f">
                <v:path arrowok="t"/>
                <v:fill type="solid"/>
              </v:shape>
            </v:group>
            <v:group style="position:absolute;left:7465;top:13596;width:11;height:2" coordorigin="7465,13596" coordsize="11,2">
              <v:shape style="position:absolute;left:7465;top:13596;width:11;height:2" coordorigin="7465,13596" coordsize="11,0" path="m7476,13596l7465,13596e" filled="f" stroked="t" strokeweight=".72pt" strokecolor="#000000">
                <v:path arrowok="t"/>
              </v:shape>
            </v:group>
            <v:group style="position:absolute;left:7443;top:13596;width:11;height:2" coordorigin="7443,13596" coordsize="11,2">
              <v:shape style="position:absolute;left:7443;top:13596;width:11;height:2" coordorigin="7443,13596" coordsize="11,0" path="m7454,13596l7443,13596e" filled="f" stroked="t" strokeweight=".72pt" strokecolor="#000000">
                <v:path arrowok="t"/>
              </v:shape>
            </v:group>
            <v:group style="position:absolute;left:7384;top:13571;width:2;height:14" coordorigin="7384,13571" coordsize="2,14">
              <v:shape style="position:absolute;left:7384;top:13571;width:2;height:14" coordorigin="7384,13571" coordsize="0,14" path="m7384,13571l7384,13585e" filled="f" stroked="t" strokeweight=".18pt" strokecolor="#000000">
                <v:path arrowok="t"/>
              </v:shape>
            </v:group>
            <v:group style="position:absolute;left:7362;top:13571;width:2;height:14" coordorigin="7362,13571" coordsize="2,14">
              <v:shape style="position:absolute;left:7362;top:13571;width:2;height:14" coordorigin="7362,13571" coordsize="0,14" path="m7362,13571l7362,13585e" filled="f" stroked="t" strokeweight=".18pt" strokecolor="#000000">
                <v:path arrowok="t"/>
              </v:shape>
            </v:group>
            <v:group style="position:absolute;left:7341;top:13571;width:2;height:14" coordorigin="7341,13571" coordsize="2,14">
              <v:shape style="position:absolute;left:7341;top:13571;width:2;height:14" coordorigin="7341,13571" coordsize="0,14" path="m7341,13571l7341,13585e" filled="f" stroked="t" strokeweight=".18pt" strokecolor="#000000">
                <v:path arrowok="t"/>
              </v:shape>
            </v:group>
            <v:group style="position:absolute;left:7319;top:13571;width:2;height:14" coordorigin="7319,13571" coordsize="2,14">
              <v:shape style="position:absolute;left:7319;top:13571;width:2;height:14" coordorigin="7319,13571" coordsize="0,14" path="m7319,13571l7319,13585e" filled="f" stroked="t" strokeweight=".18pt" strokecolor="#000000">
                <v:path arrowok="t"/>
              </v:shape>
            </v:group>
            <v:group style="position:absolute;left:7298;top:13571;width:2;height:14" coordorigin="7298,13571" coordsize="2,14">
              <v:shape style="position:absolute;left:7298;top:13571;width:2;height:14" coordorigin="7298,13571" coordsize="0,14" path="m7298,13571l7298,13585e" filled="f" stroked="t" strokeweight=".18pt" strokecolor="#000000">
                <v:path arrowok="t"/>
              </v:shape>
            </v:group>
            <v:group style="position:absolute;left:7276;top:13571;width:2;height:14" coordorigin="7276,13571" coordsize="2,14">
              <v:shape style="position:absolute;left:7276;top:13571;width:2;height:14" coordorigin="7276,13571" coordsize="0,14" path="m7276,13571l7276,13585e" filled="f" stroked="t" strokeweight=".18pt" strokecolor="#000000">
                <v:path arrowok="t"/>
              </v:shape>
            </v:group>
            <v:group style="position:absolute;left:7253;top:13571;width:2;height:14" coordorigin="7253,13571" coordsize="2,14">
              <v:shape style="position:absolute;left:7253;top:13571;width:2;height:14" coordorigin="7253,13571" coordsize="0,14" path="m7253,13571l7253,13585e" filled="f" stroked="t" strokeweight=".36pt" strokecolor="#000000">
                <v:path arrowok="t"/>
              </v:shape>
            </v:group>
            <v:group style="position:absolute;left:7492;top:13571;width:2;height:14" coordorigin="7492,13571" coordsize="2,14">
              <v:shape style="position:absolute;left:7492;top:13571;width:2;height:14" coordorigin="7492,13571" coordsize="0,14" path="m7492,13571l7492,13585e" filled="f" stroked="t" strokeweight=".18pt" strokecolor="#000000">
                <v:path arrowok="t"/>
              </v:shape>
            </v:group>
            <v:group style="position:absolute;left:7578;top:13571;width:2;height:14" coordorigin="7578,13571" coordsize="2,14">
              <v:shape style="position:absolute;left:7578;top:13571;width:2;height:14" coordorigin="7578,13571" coordsize="0,14" path="m7578,13571l7578,13585e" filled="f" stroked="t" strokeweight=".18pt" strokecolor="#000000">
                <v:path arrowok="t"/>
              </v:shape>
            </v:group>
            <v:group style="position:absolute;left:7600;top:13571;width:2;height:14" coordorigin="7600,13571" coordsize="2,14">
              <v:shape style="position:absolute;left:7600;top:13571;width:2;height:14" coordorigin="7600,13571" coordsize="0,14" path="m7600,13571l7600,13585e" filled="f" stroked="t" strokeweight=".18pt" strokecolor="#000000">
                <v:path arrowok="t"/>
              </v:shape>
            </v:group>
            <v:group style="position:absolute;left:7620;top:13578;width:7;height:2" coordorigin="7620,13578" coordsize="7,2">
              <v:shape style="position:absolute;left:7620;top:13578;width:7;height:2" coordorigin="7620,13578" coordsize="7,0" path="m7620,13578l7627,13578e" filled="f" stroked="t" strokeweight=".72pt" strokecolor="#000000">
                <v:path arrowok="t"/>
              </v:shape>
            </v:group>
            <v:group style="position:absolute;left:7641;top:13578;width:7;height:2" coordorigin="7641,13578" coordsize="7,2">
              <v:shape style="position:absolute;left:7641;top:13578;width:7;height:2" coordorigin="7641,13578" coordsize="7,0" path="m7641,13578l7649,13578e" filled="f" stroked="t" strokeweight=".72pt" strokecolor="#000000">
                <v:path arrowok="t"/>
              </v:shape>
            </v:group>
            <v:group style="position:absolute;left:7667;top:13571;width:2;height:14" coordorigin="7667,13571" coordsize="2,14">
              <v:shape style="position:absolute;left:7667;top:13571;width:2;height:14" coordorigin="7667,13571" coordsize="0,14" path="m7667,13571l7667,13585e" filled="f" stroked="t" strokeweight=".36pt" strokecolor="#000000">
                <v:path arrowok="t"/>
              </v:shape>
            </v:group>
            <v:group style="position:absolute;left:7685;top:13578;width:7;height:2" coordorigin="7685,13578" coordsize="7,2">
              <v:shape style="position:absolute;left:7685;top:13578;width:7;height:2" coordorigin="7685,13578" coordsize="7,0" path="m7685,13578l7692,13578e" filled="f" stroked="t" strokeweight=".72pt" strokecolor="#000000">
                <v:path arrowok="t"/>
              </v:shape>
            </v:group>
            <v:group style="position:absolute;left:7706;top:13578;width:7;height:2" coordorigin="7706,13578" coordsize="7,2">
              <v:shape style="position:absolute;left:7706;top:13578;width:7;height:2" coordorigin="7706,13578" coordsize="7,0" path="m7706,13578l7713,13578e" filled="f" stroked="t" strokeweight=".72pt" strokecolor="#000000">
                <v:path arrowok="t"/>
              </v:shape>
            </v:group>
            <v:group style="position:absolute;left:7731;top:13571;width:2;height:14" coordorigin="7731,13571" coordsize="2,14">
              <v:shape style="position:absolute;left:7731;top:13571;width:2;height:14" coordorigin="7731,13571" coordsize="0,14" path="m7731,13571l7731,13585e" filled="f" stroked="t" strokeweight=".36pt" strokecolor="#000000">
                <v:path arrowok="t"/>
              </v:shape>
            </v:group>
            <v:group style="position:absolute;left:7749;top:13578;width:7;height:2" coordorigin="7749,13578" coordsize="7,2">
              <v:shape style="position:absolute;left:7749;top:13578;width:7;height:2" coordorigin="7749,13578" coordsize="7,0" path="m7749,13578l7757,13578e" filled="f" stroked="t" strokeweight=".72pt" strokecolor="#000000">
                <v:path arrowok="t"/>
              </v:shape>
            </v:group>
            <v:group style="position:absolute;left:7771;top:13578;width:7;height:2" coordorigin="7771,13578" coordsize="7,2">
              <v:shape style="position:absolute;left:7771;top:13578;width:7;height:2" coordorigin="7771,13578" coordsize="7,0" path="m7771,13578l7778,13578e" filled="f" stroked="t" strokeweight=".72pt" strokecolor="#000000">
                <v:path arrowok="t"/>
              </v:shape>
            </v:group>
            <v:group style="position:absolute;left:7793;top:13578;width:7;height:2" coordorigin="7793,13578" coordsize="7,2">
              <v:shape style="position:absolute;left:7793;top:13578;width:7;height:2" coordorigin="7793,13578" coordsize="7,0" path="m7793,13578l7800,13578e" filled="f" stroked="t" strokeweight=".72pt" strokecolor="#000000">
                <v:path arrowok="t"/>
              </v:shape>
            </v:group>
            <v:group style="position:absolute;left:7829;top:13566;width:2;height:20" coordorigin="7829,13566" coordsize="2,20">
              <v:shape style="position:absolute;left:7829;top:13566;width:2;height:20" coordorigin="7829,13566" coordsize="0,20" path="m7829,13566l7829,13585e" filled="f" stroked="t" strokeweight="1.44pt" strokecolor="#000000">
                <v:path arrowok="t"/>
              </v:shape>
            </v:group>
            <v:group style="position:absolute;left:4310;top:13567;width:2;height:14" coordorigin="4310,13567" coordsize="2,14">
              <v:shape style="position:absolute;left:4310;top:13567;width:2;height:14" coordorigin="4310,13567" coordsize="0,14" path="m4310,13567l4310,13582e" filled="f" stroked="t" strokeweight=".18pt" strokecolor="#000000">
                <v:path arrowok="t"/>
              </v:shape>
            </v:group>
            <v:group style="position:absolute;left:4329;top:13567;width:2;height:14" coordorigin="4329,13567" coordsize="2,14">
              <v:shape style="position:absolute;left:4329;top:13567;width:2;height:14" coordorigin="4329,13567" coordsize="0,14" path="m4329,13567l4329,13582e" filled="f" stroked="t" strokeweight=".36pt" strokecolor="#000000">
                <v:path arrowok="t"/>
              </v:shape>
            </v:group>
            <v:group style="position:absolute;left:4347;top:13575;width:7;height:2" coordorigin="4347,13575" coordsize="7,2">
              <v:shape style="position:absolute;left:4347;top:13575;width:7;height:2" coordorigin="4347,13575" coordsize="7,0" path="m4347,13575l4355,13575e" filled="f" stroked="t" strokeweight=".72pt" strokecolor="#000000">
                <v:path arrowok="t"/>
              </v:shape>
            </v:group>
            <v:group style="position:absolute;left:4369;top:13575;width:7;height:2" coordorigin="4369,13575" coordsize="7,2">
              <v:shape style="position:absolute;left:4369;top:13575;width:7;height:2" coordorigin="4369,13575" coordsize="7,0" path="m4369,13575l4376,13575e" filled="f" stroked="t" strokeweight=".72pt" strokecolor="#000000">
                <v:path arrowok="t"/>
              </v:shape>
            </v:group>
            <v:group style="position:absolute;left:4394;top:13567;width:2;height:14" coordorigin="4394,13567" coordsize="2,14">
              <v:shape style="position:absolute;left:4394;top:13567;width:2;height:14" coordorigin="4394,13567" coordsize="0,14" path="m4394,13567l4394,13582e" filled="f" stroked="t" strokeweight=".36pt" strokecolor="#000000">
                <v:path arrowok="t"/>
              </v:shape>
            </v:group>
            <v:group style="position:absolute;left:4412;top:13575;width:7;height:2" coordorigin="4412,13575" coordsize="7,2">
              <v:shape style="position:absolute;left:4412;top:13575;width:7;height:2" coordorigin="4412,13575" coordsize="7,0" path="m4412,13575l4419,13575e" filled="f" stroked="t" strokeweight=".72pt" strokecolor="#000000">
                <v:path arrowok="t"/>
              </v:shape>
            </v:group>
            <v:group style="position:absolute;left:4437;top:13567;width:2;height:14" coordorigin="4437,13567" coordsize="2,14">
              <v:shape style="position:absolute;left:4437;top:13567;width:2;height:14" coordorigin="4437,13567" coordsize="0,14" path="m4437,13567l4437,13582e" filled="f" stroked="t" strokeweight=".36pt" strokecolor="#000000">
                <v:path arrowok="t"/>
              </v:shape>
            </v:group>
            <v:group style="position:absolute;left:4455;top:13575;width:7;height:2" coordorigin="4455,13575" coordsize="7,2">
              <v:shape style="position:absolute;left:4455;top:13575;width:7;height:2" coordorigin="4455,13575" coordsize="7,0" path="m4455,13575l4463,13575e" filled="f" stroked="t" strokeweight=".72pt" strokecolor="#000000">
                <v:path arrowok="t"/>
              </v:shape>
            </v:group>
            <v:group style="position:absolute;left:7249;top:13575;width:11;height:2" coordorigin="7249,13575" coordsize="11,2">
              <v:shape style="position:absolute;left:7249;top:13575;width:11;height:2" coordorigin="7249,13575" coordsize="11,0" path="m7249,13575l7260,13575e" filled="f" stroked="t" strokeweight=".72pt" strokecolor="#000000">
                <v:path arrowok="t"/>
              </v:shape>
            </v:group>
            <v:group style="position:absolute;left:7271;top:13575;width:11;height:2" coordorigin="7271,13575" coordsize="11,2">
              <v:shape style="position:absolute;left:7271;top:13575;width:11;height:2" coordorigin="7271,13575" coordsize="11,0" path="m7271,13575l7281,13575e" filled="f" stroked="t" strokeweight=".72pt" strokecolor="#000000">
                <v:path arrowok="t"/>
              </v:shape>
            </v:group>
            <v:group style="position:absolute;left:7292;top:13575;width:11;height:2" coordorigin="7292,13575" coordsize="11,2">
              <v:shape style="position:absolute;left:7292;top:13575;width:11;height:2" coordorigin="7292,13575" coordsize="11,0" path="m7292,13575l7303,13575e" filled="f" stroked="t" strokeweight=".72pt" strokecolor="#000000">
                <v:path arrowok="t"/>
              </v:shape>
            </v:group>
            <v:group style="position:absolute;left:7314;top:13575;width:11;height:2" coordorigin="7314,13575" coordsize="11,2">
              <v:shape style="position:absolute;left:7314;top:13575;width:11;height:2" coordorigin="7314,13575" coordsize="11,0" path="m7314,13575l7325,13575e" filled="f" stroked="t" strokeweight=".72pt" strokecolor="#000000">
                <v:path arrowok="t"/>
              </v:shape>
            </v:group>
            <v:group style="position:absolute;left:7335;top:13575;width:11;height:2" coordorigin="7335,13575" coordsize="11,2">
              <v:shape style="position:absolute;left:7335;top:13575;width:11;height:2" coordorigin="7335,13575" coordsize="11,0" path="m7335,13575l7346,13575e" filled="f" stroked="t" strokeweight=".72pt" strokecolor="#000000">
                <v:path arrowok="t"/>
              </v:shape>
            </v:group>
            <v:group style="position:absolute;left:7357;top:13575;width:11;height:2" coordorigin="7357,13575" coordsize="11,2">
              <v:shape style="position:absolute;left:7357;top:13575;width:11;height:2" coordorigin="7357,13575" coordsize="11,0" path="m7357,13575l7368,13575e" filled="f" stroked="t" strokeweight=".72pt" strokecolor="#000000">
                <v:path arrowok="t"/>
              </v:shape>
            </v:group>
            <v:group style="position:absolute;left:7379;top:13575;width:11;height:2" coordorigin="7379,13575" coordsize="11,2">
              <v:shape style="position:absolute;left:7379;top:13575;width:11;height:2" coordorigin="7379,13575" coordsize="11,0" path="m7379,13575l7389,13575e" filled="f" stroked="t" strokeweight=".72pt" strokecolor="#000000">
                <v:path arrowok="t"/>
              </v:shape>
            </v:group>
            <v:group style="position:absolute;left:7402;top:13567;width:2;height:14" coordorigin="7402,13567" coordsize="2,14">
              <v:shape style="position:absolute;left:7402;top:13567;width:2;height:14" coordorigin="7402,13567" coordsize="0,14" path="m7402,13567l7402,13582e" filled="f" stroked="t" strokeweight=".18pt" strokecolor="#000000">
                <v:path arrowok="t"/>
              </v:shape>
            </v:group>
            <v:group style="position:absolute;left:4452;top:13575;width:11;height:2" coordorigin="4452,13575" coordsize="11,2">
              <v:shape style="position:absolute;left:4452;top:13575;width:11;height:2" coordorigin="4452,13575" coordsize="11,0" path="m4463,13575l4452,13575e" filled="f" stroked="t" strokeweight=".72pt" strokecolor="#000000">
                <v:path arrowok="t"/>
              </v:shape>
            </v:group>
            <v:group style="position:absolute;left:4430;top:13575;width:11;height:2" coordorigin="4430,13575" coordsize="11,2">
              <v:shape style="position:absolute;left:4430;top:13575;width:11;height:2" coordorigin="4430,13575" coordsize="11,0" path="m4441,13575l4430,13575e" filled="f" stroked="t" strokeweight=".72pt" strokecolor="#000000">
                <v:path arrowok="t"/>
              </v:shape>
            </v:group>
            <v:group style="position:absolute;left:4409;top:13575;width:11;height:2" coordorigin="4409,13575" coordsize="11,2">
              <v:shape style="position:absolute;left:4409;top:13575;width:11;height:2" coordorigin="4409,13575" coordsize="11,0" path="m4419,13575l4409,13575e" filled="f" stroked="t" strokeweight=".72pt" strokecolor="#000000">
                <v:path arrowok="t"/>
              </v:shape>
            </v:group>
            <v:group style="position:absolute;left:4387;top:13575;width:11;height:2" coordorigin="4387,13575" coordsize="11,2">
              <v:shape style="position:absolute;left:4387;top:13575;width:11;height:2" coordorigin="4387,13575" coordsize="11,0" path="m4398,13575l4387,13575e" filled="f" stroked="t" strokeweight=".72pt" strokecolor="#000000">
                <v:path arrowok="t"/>
              </v:shape>
            </v:group>
            <v:group style="position:absolute;left:4365;top:13575;width:11;height:2" coordorigin="4365,13575" coordsize="11,2">
              <v:shape style="position:absolute;left:4365;top:13575;width:11;height:2" coordorigin="4365,13575" coordsize="11,0" path="m4376,13575l4365,13575e" filled="f" stroked="t" strokeweight=".72pt" strokecolor="#000000">
                <v:path arrowok="t"/>
              </v:shape>
            </v:group>
            <v:group style="position:absolute;left:4344;top:13575;width:11;height:2" coordorigin="4344,13575" coordsize="11,2">
              <v:shape style="position:absolute;left:4344;top:13575;width:11;height:2" coordorigin="4344,13575" coordsize="11,0" path="m4355,13575l4344,13575e" filled="f" stroked="t" strokeweight=".72pt" strokecolor="#000000">
                <v:path arrowok="t"/>
              </v:shape>
            </v:group>
            <v:group style="position:absolute;left:4322;top:13575;width:11;height:2" coordorigin="4322,13575" coordsize="11,2">
              <v:shape style="position:absolute;left:4322;top:13575;width:11;height:2" coordorigin="4322,13575" coordsize="11,0" path="m4333,13575l4322,13575e" filled="f" stroked="t" strokeweight=".72pt" strokecolor="#000000">
                <v:path arrowok="t"/>
              </v:shape>
            </v:group>
            <v:group style="position:absolute;left:7379;top:13575;width:11;height:2" coordorigin="7379,13575" coordsize="11,2">
              <v:shape style="position:absolute;left:7379;top:13575;width:11;height:2" coordorigin="7379,13575" coordsize="11,0" path="m7389,13575l7379,13575e" filled="f" stroked="t" strokeweight=".72pt" strokecolor="#000000">
                <v:path arrowok="t"/>
              </v:shape>
            </v:group>
            <v:group style="position:absolute;left:7357;top:13575;width:11;height:2" coordorigin="7357,13575" coordsize="11,2">
              <v:shape style="position:absolute;left:7357;top:13575;width:11;height:2" coordorigin="7357,13575" coordsize="11,0" path="m7368,13575l7357,13575e" filled="f" stroked="t" strokeweight=".72pt" strokecolor="#000000">
                <v:path arrowok="t"/>
              </v:shape>
            </v:group>
            <v:group style="position:absolute;left:7335;top:13575;width:11;height:2" coordorigin="7335,13575" coordsize="11,2">
              <v:shape style="position:absolute;left:7335;top:13575;width:11;height:2" coordorigin="7335,13575" coordsize="11,0" path="m7346,13575l7335,13575e" filled="f" stroked="t" strokeweight=".72pt" strokecolor="#000000">
                <v:path arrowok="t"/>
              </v:shape>
            </v:group>
            <v:group style="position:absolute;left:7314;top:13575;width:11;height:2" coordorigin="7314,13575" coordsize="11,2">
              <v:shape style="position:absolute;left:7314;top:13575;width:11;height:2" coordorigin="7314,13575" coordsize="11,0" path="m7325,13575l7314,13575e" filled="f" stroked="t" strokeweight=".72pt" strokecolor="#000000">
                <v:path arrowok="t"/>
              </v:shape>
            </v:group>
            <v:group style="position:absolute;left:7292;top:13575;width:11;height:2" coordorigin="7292,13575" coordsize="11,2">
              <v:shape style="position:absolute;left:7292;top:13575;width:11;height:2" coordorigin="7292,13575" coordsize="11,0" path="m7303,13575l7292,13575e" filled="f" stroked="t" strokeweight=".72pt" strokecolor="#000000">
                <v:path arrowok="t"/>
              </v:shape>
            </v:group>
            <v:group style="position:absolute;left:7271;top:13575;width:11;height:2" coordorigin="7271,13575" coordsize="11,2">
              <v:shape style="position:absolute;left:7271;top:13575;width:11;height:2" coordorigin="7271,13575" coordsize="11,0" path="m7281,13575l7271,13575e" filled="f" stroked="t" strokeweight=".72pt" strokecolor="#000000">
                <v:path arrowok="t"/>
              </v:shape>
            </v:group>
            <v:group style="position:absolute;left:7249;top:13575;width:11;height:2" coordorigin="7249,13575" coordsize="11,2">
              <v:shape style="position:absolute;left:7249;top:13575;width:11;height:2" coordorigin="7249,13575" coordsize="11,0" path="m7260,13575l7249,13575e" filled="f" stroked="t" strokeweight=".72pt" strokecolor="#000000">
                <v:path arrowok="t"/>
              </v:shape>
            </v:group>
            <v:group style="position:absolute;left:3847;top:13571;width:11;height:2" coordorigin="3847,13571" coordsize="11,2">
              <v:shape style="position:absolute;left:3847;top:13571;width:11;height:2" coordorigin="3847,13571" coordsize="11,0" path="m3858,13571l3847,13571e" filled="f" stroked="t" strokeweight=".72pt" strokecolor="#000000">
                <v:path arrowok="t"/>
              </v:shape>
            </v:group>
            <v:group style="position:absolute;left:4196;top:13564;width:2;height:14" coordorigin="4196,13564" coordsize="2,14">
              <v:shape style="position:absolute;left:4196;top:13564;width:2;height:14" coordorigin="4196,13564" coordsize="0,14" path="m4196,13564l4196,13578e" filled="f" stroked="t" strokeweight=".36pt" strokecolor="#000000">
                <v:path arrowok="t"/>
              </v:shape>
            </v:group>
            <v:group style="position:absolute;left:4175;top:13571;width:7;height:2" coordorigin="4175,13571" coordsize="7,2">
              <v:shape style="position:absolute;left:4175;top:13571;width:7;height:2" coordorigin="4175,13571" coordsize="7,0" path="m4182,13571l4175,13571e" filled="f" stroked="t" strokeweight=".72pt" strokecolor="#000000">
                <v:path arrowok="t"/>
              </v:shape>
            </v:group>
            <v:group style="position:absolute;left:7530;top:13571;width:7;height:2" coordorigin="7530,13571" coordsize="7,2">
              <v:shape style="position:absolute;left:7530;top:13571;width:7;height:2" coordorigin="7530,13571" coordsize="7,0" path="m7537,13571l7530,13571e" filled="f" stroked="t" strokeweight=".72pt" strokecolor="#000000">
                <v:path arrowok="t"/>
              </v:shape>
            </v:group>
            <v:group style="position:absolute;left:7512;top:13571;width:7;height:2" coordorigin="7512,13571" coordsize="7,2">
              <v:shape style="position:absolute;left:7512;top:13571;width:7;height:2" coordorigin="7512,13571" coordsize="7,0" path="m7519,13571l7512,13571e" filled="f" stroked="t" strokeweight=".72pt" strokecolor="#000000">
                <v:path arrowok="t"/>
              </v:shape>
            </v:group>
            <v:group style="position:absolute;left:7857;top:13571;width:7;height:2" coordorigin="7857,13571" coordsize="7,2">
              <v:shape style="position:absolute;left:7857;top:13571;width:7;height:2" coordorigin="7857,13571" coordsize="7,0" path="m7865,13571l7857,13571e" filled="f" stroked="t" strokeweight=".72pt" strokecolor="#000000">
                <v:path arrowok="t"/>
              </v:shape>
            </v:group>
            <v:group style="position:absolute;left:3336;top:13553;width:310;height:2" coordorigin="3336,13553" coordsize="310,2">
              <v:shape style="position:absolute;left:3336;top:13553;width:310;height:2" coordorigin="3336,13553" coordsize="310,0" path="m3336,13553l3645,13553e" filled="f" stroked="t" strokeweight=".72pt" strokecolor="#000000">
                <v:path arrowok="t"/>
              </v:shape>
            </v:group>
            <v:group style="position:absolute;left:3417;top:13513;width:2;height:14" coordorigin="3417,13513" coordsize="2,14">
              <v:shape style="position:absolute;left:3417;top:13513;width:2;height:14" coordorigin="3417,13513" coordsize="0,14" path="m3417,13513l3417,13528e" filled="f" stroked="t" strokeweight=".18pt" strokecolor="#000000">
                <v:path arrowok="t"/>
              </v:shape>
            </v:group>
            <v:group style="position:absolute;left:3579;top:13513;width:2;height:14" coordorigin="3579,13513" coordsize="2,14">
              <v:shape style="position:absolute;left:3579;top:13513;width:2;height:14" coordorigin="3579,13513" coordsize="0,14" path="m3579,13513l3579,13528e" filled="f" stroked="t" strokeweight=".18pt" strokecolor="#000000">
                <v:path arrowok="t"/>
              </v:shape>
            </v:group>
            <v:group style="position:absolute;left:3406;top:13513;width:2;height:14" coordorigin="3406,13513" coordsize="2,14">
              <v:shape style="position:absolute;left:3406;top:13513;width:2;height:14" coordorigin="3406,13513" coordsize="0,14" path="m3406,13513l3406,13528e" filled="f" stroked="t" strokeweight=".18pt" strokecolor="#000000">
                <v:path arrowok="t"/>
              </v:shape>
            </v:group>
            <v:group style="position:absolute;left:3568;top:13513;width:2;height:14" coordorigin="3568,13513" coordsize="2,14">
              <v:shape style="position:absolute;left:3568;top:13513;width:2;height:14" coordorigin="3568,13513" coordsize="0,14" path="m3568,13513l3568,13528e" filled="f" stroked="t" strokeweight=".18pt" strokecolor="#000000">
                <v:path arrowok="t"/>
              </v:shape>
            </v:group>
            <v:group style="position:absolute;left:3330;top:13492;width:2;height:14" coordorigin="3330,13492" coordsize="2,14">
              <v:shape style="position:absolute;left:3330;top:13492;width:2;height:14" coordorigin="3330,13492" coordsize="0,14" path="m3330,13492l3330,13506e" filled="f" stroked="t" strokeweight=".18pt" strokecolor="#000000">
                <v:path arrowok="t"/>
              </v:shape>
            </v:group>
            <v:group style="position:absolute;left:3654;top:13492;width:2;height:14" coordorigin="3654,13492" coordsize="2,14">
              <v:shape style="position:absolute;left:3654;top:13492;width:2;height:14" coordorigin="3654,13492" coordsize="0,14" path="m3654,13492l3654,13506e" filled="f" stroked="t" strokeweight=".18pt" strokecolor="#000000">
                <v:path arrowok="t"/>
              </v:shape>
            </v:group>
            <v:group style="position:absolute;left:7091;top:13456;width:1084;height:2" coordorigin="7091,13456" coordsize="1084,2">
              <v:shape style="position:absolute;left:7091;top:13456;width:1084;height:2" coordorigin="7091,13456" coordsize="1084,0" path="m7091,13456l8174,13456e" filled="f" stroked="t" strokeweight=".72pt" strokecolor="#000000">
                <v:path arrowok="t"/>
              </v:shape>
            </v:group>
            <v:group style="position:absolute;left:7541;top:13449;width:11;height:2" coordorigin="7541,13449" coordsize="11,2">
              <v:shape style="position:absolute;left:7541;top:13449;width:11;height:2" coordorigin="7541,13449" coordsize="11,0" path="m7551,13449l7541,13449e" filled="f" stroked="t" strokeweight=".72pt" strokecolor="#000000">
                <v:path arrowok="t"/>
              </v:shape>
            </v:group>
            <v:group style="position:absolute;left:7541;top:13438;width:11;height:2" coordorigin="7541,13438" coordsize="11,2">
              <v:shape style="position:absolute;left:7541;top:13438;width:11;height:2" coordorigin="7541,13438" coordsize="11,0" path="m7541,13438l7551,13438e" filled="f" stroked="t" strokeweight=".72pt" strokecolor="#000000">
                <v:path arrowok="t"/>
              </v:shape>
            </v:group>
            <v:group style="position:absolute;left:7731;top:13427;width:47;height:2" coordorigin="7731,13427" coordsize="47,2">
              <v:shape style="position:absolute;left:7731;top:13427;width:47;height:2" coordorigin="7731,13427" coordsize="47,0" path="m7731,13427l7778,13427e" filled="f" stroked="t" strokeweight=".72pt" strokecolor="#000000">
                <v:path arrowok="t"/>
              </v:shape>
            </v:group>
            <v:group style="position:absolute;left:8077;top:13425;width:43;height:2" coordorigin="8077,13425" coordsize="43,2">
              <v:shape style="position:absolute;left:8077;top:13425;width:43;height:2" coordorigin="8077,13425" coordsize="43,0" path="m8077,13425l8120,13425e" filled="f" stroked="t" strokeweight=".9pt" strokecolor="#000000">
                <v:path arrowok="t"/>
              </v:shape>
            </v:group>
            <v:group style="position:absolute;left:2814;top:13420;width:6084;height:2" coordorigin="2814,13420" coordsize="6084,2">
              <v:shape style="position:absolute;left:2814;top:13420;width:6084;height:2" coordorigin="2814,13420" coordsize="6084,0" path="m2814,13420l8898,13420e" filled="f" stroked="t" strokeweight=".72pt" strokecolor="#000000">
                <v:path arrowok="t"/>
              </v:shape>
            </v:group>
            <v:group style="position:absolute;left:8891;top:13420;width:7;height:2" coordorigin="8891,13420" coordsize="7,2">
              <v:shape style="position:absolute;left:8891;top:13420;width:7;height:2" coordorigin="8891,13420" coordsize="7,0" path="m8891,13420l8898,13420e" filled="f" stroked="t" strokeweight=".72pt" strokecolor="#000000">
                <v:path arrowok="t"/>
              </v:shape>
            </v:group>
            <v:group style="position:absolute;left:2817;top:13409;width:2;height:14" coordorigin="2817,13409" coordsize="2,14">
              <v:shape style="position:absolute;left:2817;top:13409;width:2;height:14" coordorigin="2817,13409" coordsize="0,14" path="m2817,13409l2817,13423e" filled="f" stroked="t" strokeweight=".36pt" strokecolor="#000000">
                <v:path arrowok="t"/>
              </v:shape>
            </v:group>
            <v:group style="position:absolute;left:8187;top:13409;width:2;height:14" coordorigin="8187,13409" coordsize="2,14">
              <v:shape style="position:absolute;left:8187;top:13409;width:2;height:14" coordorigin="8187,13409" coordsize="0,14" path="m8187,13409l8187,13423e" filled="f" stroked="t" strokeweight=".18pt" strokecolor="#000000">
                <v:path arrowok="t"/>
              </v:shape>
            </v:group>
            <v:group style="position:absolute;left:4625;top:13409;width:14;height:14" coordorigin="4625,13409" coordsize="14,14">
              <v:shape style="position:absolute;left:4625;top:13409;width:14;height:14" coordorigin="4625,13409" coordsize="14,14" path="m4632,13409l4628,13409,4625,13412,4625,13420,4628,13423,4636,13423,4639,13420,4639,13416,4632,13416,4632,13409xe" filled="t" fillcolor="#000000" stroked="f">
                <v:path arrowok="t"/>
                <v:fill type="solid"/>
              </v:shape>
              <v:shape style="position:absolute;left:4625;top:13409;width:14;height:14" coordorigin="4625,13409" coordsize="14,14" path="m4636,13409l4632,13409,4632,13416,4639,13416,4639,13412,4636,13409xe" filled="t" fillcolor="#000000" stroked="f">
                <v:path arrowok="t"/>
                <v:fill type="solid"/>
              </v:shape>
            </v:group>
            <v:group style="position:absolute;left:8891;top:13416;width:7;height:2" coordorigin="8891,13416" coordsize="7,2">
              <v:shape style="position:absolute;left:8891;top:13416;width:7;height:2" coordorigin="8891,13416" coordsize="7,0" path="m8891,13416l8898,13416e" filled="f" stroked="t" strokeweight=".72pt" strokecolor="#000000">
                <v:path arrowok="t"/>
              </v:shape>
            </v:group>
            <v:group style="position:absolute;left:8520;top:13416;width:356;height:2" coordorigin="8520,13416" coordsize="356,2">
              <v:shape style="position:absolute;left:8520;top:13416;width:356;height:2" coordorigin="8520,13416" coordsize="356,0" path="m8876,13416l8858,13416,8520,13416e" filled="f" stroked="t" strokeweight=".72pt" strokecolor="#000000">
                <v:path arrowok="t"/>
              </v:shape>
            </v:group>
            <v:group style="position:absolute;left:4628;top:13409;width:14;height:14" coordorigin="4628,13409" coordsize="14,14">
              <v:shape style="position:absolute;left:4628;top:13409;width:14;height:14" coordorigin="4628,13409" coordsize="14,14" path="m4635,13409l4631,13409,4628,13412,4628,13420,4631,13423,4639,13423,4643,13420,4643,13416,4635,13416,4635,13409xe" filled="t" fillcolor="#000000" stroked="f">
                <v:path arrowok="t"/>
                <v:fill type="solid"/>
              </v:shape>
              <v:shape style="position:absolute;left:4628;top:13409;width:14;height:14" coordorigin="4628,13409" coordsize="14,14" path="m4639,13409l4635,13409,4635,13416,4643,13416,4643,13412,4639,13409xe" filled="t" fillcolor="#000000" stroked="f">
                <v:path arrowok="t"/>
                <v:fill type="solid"/>
              </v:shape>
            </v:group>
            <v:group style="position:absolute;left:7069;top:13409;width:14;height:14" coordorigin="7069,13409" coordsize="14,14">
              <v:shape style="position:absolute;left:7069;top:13409;width:14;height:14" coordorigin="7069,13409" coordsize="14,14" path="m7076,13409l7072,13409,7069,13412,7069,13420,7072,13423,7080,13423,7083,13420,7083,13416,7076,13416,7076,13409xe" filled="t" fillcolor="#000000" stroked="f">
                <v:path arrowok="t"/>
                <v:fill type="solid"/>
              </v:shape>
              <v:shape style="position:absolute;left:7069;top:13409;width:14;height:14" coordorigin="7069,13409" coordsize="14,14" path="m7080,13409l7076,13409,7076,13416,7083,13416,7083,13412,7080,13409xe" filled="t" fillcolor="#000000" stroked="f">
                <v:path arrowok="t"/>
                <v:fill type="solid"/>
              </v:shape>
            </v:group>
            <v:group style="position:absolute;left:2835;top:13416;width:5382;height:2" coordorigin="2835,13416" coordsize="5382,2">
              <v:shape style="position:absolute;left:2835;top:13416;width:5382;height:2" coordorigin="2835,13416" coordsize="5382,0" path="m2835,13416l8217,13416e" filled="f" stroked="t" strokeweight=".72pt" strokecolor="#000000">
                <v:path arrowok="t"/>
              </v:shape>
            </v:group>
            <v:group style="position:absolute;left:7074;top:13409;width:2;height:14" coordorigin="7074,13409" coordsize="2,14">
              <v:shape style="position:absolute;left:7074;top:13409;width:2;height:14" coordorigin="7074,13409" coordsize="0,14" path="m7074,13409l7074,13423e" filled="f" stroked="t" strokeweight=".18pt" strokecolor="#000000">
                <v:path arrowok="t"/>
              </v:shape>
            </v:group>
            <v:group style="position:absolute;left:4630;top:13409;width:2;height:14" coordorigin="4630,13409" coordsize="2,14">
              <v:shape style="position:absolute;left:4630;top:13409;width:2;height:14" coordorigin="4630,13409" coordsize="0,14" path="m4630,13409l4630,13423e" filled="f" stroked="t" strokeweight=".18pt" strokecolor="#000000">
                <v:path arrowok="t"/>
              </v:shape>
            </v:group>
            <v:group style="position:absolute;left:7613;top:13402;width:7;height:2" coordorigin="7613,13402" coordsize="7,2">
              <v:shape style="position:absolute;left:7613;top:13402;width:7;height:2" coordorigin="7613,13402" coordsize="7,0" path="m7620,13402l7613,13402e" filled="f" stroked="t" strokeweight=".72pt" strokecolor="#000000">
                <v:path arrowok="t"/>
              </v:shape>
            </v:group>
            <v:group style="position:absolute;left:8153;top:13402;width:7;height:2" coordorigin="8153,13402" coordsize="7,2">
              <v:shape style="position:absolute;left:8153;top:13402;width:7;height:2" coordorigin="8153,13402" coordsize="7,0" path="m8160,13402l8153,13402e" filled="f" stroked="t" strokeweight=".72pt" strokecolor="#000000">
                <v:path arrowok="t"/>
              </v:shape>
            </v:group>
            <v:group style="position:absolute;left:4632;top:10281;width:2;height:3596" coordorigin="4632,10281" coordsize="2,3596">
              <v:shape style="position:absolute;left:4632;top:10281;width:2;height:3596" coordorigin="4632,10281" coordsize="0,3596" path="m4632,10281l4632,13877e" filled="f" stroked="t" strokeweight=".72pt" strokecolor="#000000">
                <v:path arrowok="t"/>
              </v:shape>
            </v:group>
            <v:group style="position:absolute;left:4625;top:10644;width:14;height:14" coordorigin="4625,10644" coordsize="14,14">
              <v:shape style="position:absolute;left:4625;top:10644;width:14;height:14" coordorigin="4625,10644" coordsize="14,14" path="m4632,10644l4628,10644,4625,10647,4625,10655,4628,10659,4636,10659,4639,10655,4639,10651,4632,10651,4632,10644xe" filled="t" fillcolor="#000000" stroked="f">
                <v:path arrowok="t"/>
                <v:fill type="solid"/>
              </v:shape>
              <v:shape style="position:absolute;left:4625;top:10644;width:14;height:14" coordorigin="4625,10644" coordsize="14,14" path="m4636,10644l4632,10644,4632,10651,4639,10651,4639,10647,4636,10644xe" filled="t" fillcolor="#000000" stroked="f">
                <v:path arrowok="t"/>
                <v:fill type="solid"/>
              </v:shape>
            </v:group>
            <v:group style="position:absolute;left:4635;top:10281;width:2;height:3596" coordorigin="4635,10281" coordsize="2,3596">
              <v:shape style="position:absolute;left:4635;top:10281;width:2;height:3596" coordorigin="4635,10281" coordsize="0,3596" path="m4635,10281l4635,13877e" filled="f" stroked="t" strokeweight=".72pt" strokecolor="#000000">
                <v:path arrowok="t"/>
              </v:shape>
            </v:group>
            <v:group style="position:absolute;left:4639;top:10651;width:2;height:2768" coordorigin="4639,10651" coordsize="2,2768">
              <v:shape style="position:absolute;left:4639;top:10651;width:2;height:2768" coordorigin="4639,10651" coordsize="0,2768" path="m4639,13420l4639,13416,4639,10655,4639,10651e" filled="f" stroked="t" strokeweight=".72pt" strokecolor="#000000">
                <v:path arrowok="t"/>
              </v:shape>
            </v:group>
            <v:group style="position:absolute;left:4628;top:13409;width:14;height:14" coordorigin="4628,13409" coordsize="14,14">
              <v:shape style="position:absolute;left:4628;top:13409;width:14;height:14" coordorigin="4628,13409" coordsize="14,14" path="m4635,13409l4631,13409,4628,13412,4628,13420,4631,13423,4639,13423,4643,13420,4643,13416,4635,13416,4635,13409xe" filled="t" fillcolor="#000000" stroked="f">
                <v:path arrowok="t"/>
                <v:fill type="solid"/>
              </v:shape>
              <v:shape style="position:absolute;left:4628;top:13409;width:14;height:14" coordorigin="4628,13409" coordsize="14,14" path="m4639,13409l4635,13409,4635,13416,4643,13416,4643,13412,4639,13409xe" filled="t" fillcolor="#000000" stroked="f">
                <v:path arrowok="t"/>
                <v:fill type="solid"/>
              </v:shape>
            </v:group>
            <v:group style="position:absolute;left:3654;top:13384;width:2;height:22" coordorigin="3654,13384" coordsize="2,22">
              <v:shape style="position:absolute;left:3654;top:13384;width:2;height:22" coordorigin="3654,13384" coordsize="0,22" path="m3654,13384l3654,13405e" filled="f" stroked="t" strokeweight=".18pt" strokecolor="#000000">
                <v:path arrowok="t"/>
              </v:shape>
            </v:group>
            <v:group style="position:absolute;left:7622;top:13387;width:2;height:14" coordorigin="7622,13387" coordsize="2,14">
              <v:shape style="position:absolute;left:7622;top:13387;width:2;height:14" coordorigin="7622,13387" coordsize="0,14" path="m7622,13387l7622,13402e" filled="f" stroked="t" strokeweight=".18pt" strokecolor="#000000">
                <v:path arrowok="t"/>
              </v:shape>
            </v:group>
            <v:group style="position:absolute;left:8162;top:13387;width:2;height:14" coordorigin="8162,13387" coordsize="2,14">
              <v:shape style="position:absolute;left:8162;top:13387;width:2;height:14" coordorigin="8162,13387" coordsize="0,14" path="m8162,13387l8162,13402e" filled="f" stroked="t" strokeweight=".18pt" strokecolor="#000000">
                <v:path arrowok="t"/>
              </v:shape>
            </v:group>
            <v:group style="position:absolute;left:7611;top:13387;width:2;height:14" coordorigin="7611,13387" coordsize="2,14">
              <v:shape style="position:absolute;left:7611;top:13387;width:2;height:14" coordorigin="7611,13387" coordsize="0,14" path="m7611,13387l7611,13402e" filled="f" stroked="t" strokeweight=".18pt" strokecolor="#000000">
                <v:path arrowok="t"/>
              </v:shape>
            </v:group>
            <v:group style="position:absolute;left:8151;top:13387;width:2;height:14" coordorigin="8151,13387" coordsize="2,14">
              <v:shape style="position:absolute;left:8151;top:13387;width:2;height:14" coordorigin="8151,13387" coordsize="0,14" path="m8151,13387l8151,13402e" filled="f" stroked="t" strokeweight=".18pt" strokecolor="#000000">
                <v:path arrowok="t"/>
              </v:shape>
            </v:group>
            <v:group style="position:absolute;left:3330;top:13384;width:2;height:14" coordorigin="3330,13384" coordsize="2,14">
              <v:shape style="position:absolute;left:3330;top:13384;width:2;height:14" coordorigin="3330,13384" coordsize="0,14" path="m3330,13384l3330,13398e" filled="f" stroked="t" strokeweight=".18pt" strokecolor="#000000">
                <v:path arrowok="t"/>
              </v:shape>
            </v:group>
            <v:group style="position:absolute;left:7613;top:13391;width:7;height:2" coordorigin="7613,13391" coordsize="7,2">
              <v:shape style="position:absolute;left:7613;top:13391;width:7;height:2" coordorigin="7613,13391" coordsize="7,0" path="m7613,13391l7620,13391e" filled="f" stroked="t" strokeweight=".72pt" strokecolor="#000000">
                <v:path arrowok="t"/>
              </v:shape>
            </v:group>
            <v:group style="position:absolute;left:8153;top:13391;width:7;height:2" coordorigin="8153,13391" coordsize="7,2">
              <v:shape style="position:absolute;left:8153;top:13391;width:7;height:2" coordorigin="8153,13391" coordsize="7,0" path="m8153,13391l8160,13391e" filled="f" stroked="t" strokeweight=".72pt" strokecolor="#000000">
                <v:path arrowok="t"/>
              </v:shape>
            </v:group>
            <v:group style="position:absolute;left:3579;top:13366;width:2;height:14" coordorigin="3579,13366" coordsize="2,14">
              <v:shape style="position:absolute;left:3579;top:13366;width:2;height:14" coordorigin="3579,13366" coordsize="0,14" path="m3579,13366l3579,13380e" filled="f" stroked="t" strokeweight=".18pt" strokecolor="#000000">
                <v:path arrowok="t"/>
              </v:shape>
            </v:group>
            <v:group style="position:absolute;left:3417;top:13366;width:2;height:14" coordorigin="3417,13366" coordsize="2,14">
              <v:shape style="position:absolute;left:3417;top:13366;width:2;height:14" coordorigin="3417,13366" coordsize="0,14" path="m3417,13366l3417,13380e" filled="f" stroked="t" strokeweight=".18pt" strokecolor="#000000">
                <v:path arrowok="t"/>
              </v:shape>
            </v:group>
            <v:group style="position:absolute;left:3568;top:13366;width:2;height:14" coordorigin="3568,13366" coordsize="2,14">
              <v:shape style="position:absolute;left:3568;top:13366;width:2;height:14" coordorigin="3568,13366" coordsize="0,14" path="m3568,13366l3568,13380e" filled="f" stroked="t" strokeweight=".18pt" strokecolor="#000000">
                <v:path arrowok="t"/>
              </v:shape>
            </v:group>
            <v:group style="position:absolute;left:3406;top:13366;width:2;height:14" coordorigin="3406,13366" coordsize="2,14">
              <v:shape style="position:absolute;left:3406;top:13366;width:2;height:14" coordorigin="3406,13366" coordsize="0,14" path="m3406,13366l3406,13380e" filled="f" stroked="t" strokeweight=".18pt" strokecolor="#000000">
                <v:path arrowok="t"/>
              </v:shape>
            </v:group>
            <v:group style="position:absolute;left:4634;top:13287;width:2;height:108" coordorigin="4634,13287" coordsize="2,108">
              <v:shape style="position:absolute;left:4634;top:13287;width:2;height:108" coordorigin="4634,13287" coordsize="0,108" path="m4634,13287l4634,13395e" filled="f" stroked="t" strokeweight=".18pt" strokecolor="#000000">
                <v:path arrowok="t"/>
              </v:shape>
            </v:group>
            <v:group style="position:absolute;left:7078;top:13287;width:2;height:108" coordorigin="7078,13287" coordsize="2,108">
              <v:shape style="position:absolute;left:7078;top:13287;width:2;height:108" coordorigin="7078,13287" coordsize="0,108" path="m7078,13287l7078,13395e" filled="f" stroked="t" strokeweight=".18pt" strokecolor="#000000">
                <v:path arrowok="t"/>
              </v:shape>
            </v:group>
            <v:group style="position:absolute;left:3336;top:13339;width:310;height:2" coordorigin="3336,13339" coordsize="310,2">
              <v:shape style="position:absolute;left:3336;top:13339;width:310;height:2" coordorigin="3336,13339" coordsize="310,0" path="m3336,13339l3645,13339e" filled="f" stroked="t" strokeweight=".9pt" strokecolor="#000000">
                <v:path arrowok="t"/>
              </v:shape>
            </v:group>
            <v:group style="position:absolute;left:8754;top:13332;width:58;height:2" coordorigin="8754,13332" coordsize="58,2">
              <v:shape style="position:absolute;left:8754;top:13332;width:58;height:2" coordorigin="8754,13332" coordsize="58,0" path="m8754,13332l8811,13332e" filled="f" stroked="t" strokeweight=".9pt" strokecolor="#000000">
                <v:path arrowok="t"/>
              </v:shape>
            </v:group>
            <v:group style="position:absolute;left:2900;top:13332;width:58;height:2" coordorigin="2900,13332" coordsize="58,2">
              <v:shape style="position:absolute;left:2900;top:13332;width:58;height:2" coordorigin="2900,13332" coordsize="58,0" path="m2900,13332l2958,13332e" filled="f" stroked="t" strokeweight=".9pt" strokecolor="#000000">
                <v:path arrowok="t"/>
              </v:shape>
            </v:group>
            <v:group style="position:absolute;left:8811;top:12955;width:2;height:385" coordorigin="8811,12955" coordsize="2,385">
              <v:shape style="position:absolute;left:8811;top:12955;width:2;height:385" coordorigin="8811,12955" coordsize="0,385" path="m8811,12955l8811,13341e" filled="f" stroked="t" strokeweight=".72pt" strokecolor="#000000">
                <v:path arrowok="t"/>
              </v:shape>
            </v:group>
            <v:group style="position:absolute;left:2956;top:13269;width:2;height:72" coordorigin="2956,13269" coordsize="2,72">
              <v:shape style="position:absolute;left:2956;top:13269;width:2;height:72" coordorigin="2956,13269" coordsize="0,72" path="m2956,13269l2956,13341e" filled="f" stroked="t" strokeweight=".54pt" strokecolor="#000000">
                <v:path arrowok="t"/>
              </v:shape>
            </v:group>
            <v:group style="position:absolute;left:8756;top:13269;width:2;height:72" coordorigin="8756,13269" coordsize="2,72">
              <v:shape style="position:absolute;left:8756;top:13269;width:2;height:72" coordorigin="8756,13269" coordsize="0,72" path="m8756,13269l8756,13341e" filled="f" stroked="t" strokeweight=".18pt" strokecolor="#000000">
                <v:path arrowok="t"/>
              </v:shape>
            </v:group>
            <v:group style="position:absolute;left:8761;top:13297;width:7;height:2" coordorigin="8761,13297" coordsize="7,2">
              <v:shape style="position:absolute;left:8761;top:13297;width:7;height:2" coordorigin="8761,13297" coordsize="7,0" path="m8768,13297l8761,13297e" filled="f" stroked="t" strokeweight=".72pt" strokecolor="#000000">
                <v:path arrowok="t"/>
              </v:shape>
            </v:group>
            <v:group style="position:absolute;left:2909;top:13290;width:2;height:14" coordorigin="2909,13290" coordsize="2,14">
              <v:shape style="position:absolute;left:2909;top:13290;width:2;height:14" coordorigin="2909,13290" coordsize="0,14" path="m2909,13290l2909,13305e" filled="f" stroked="t" strokeweight=".18pt" strokecolor="#000000">
                <v:path arrowok="t"/>
              </v:shape>
            </v:group>
            <v:group style="position:absolute;left:8768;top:13294;width:36;height:2" coordorigin="8768,13294" coordsize="36,2">
              <v:shape style="position:absolute;left:8768;top:13294;width:36;height:2" coordorigin="8768,13294" coordsize="36,0" path="m8768,13294l8804,13294e" filled="f" stroked="t" strokeweight="1.08pt" strokecolor="#000000">
                <v:path arrowok="t"/>
              </v:shape>
            </v:group>
            <v:group style="position:absolute;left:8754;top:13294;width:7;height:2" coordorigin="8754,13294" coordsize="7,2">
              <v:shape style="position:absolute;left:8754;top:13294;width:7;height:2" coordorigin="8754,13294" coordsize="7,0" path="m8754,13294l8761,13294e" filled="f" stroked="t" strokeweight=".72pt" strokecolor="#000000">
                <v:path arrowok="t"/>
              </v:shape>
            </v:group>
            <v:group style="position:absolute;left:2904;top:13269;width:2;height:72" coordorigin="2904,13269" coordsize="2,72">
              <v:shape style="position:absolute;left:2904;top:13269;width:2;height:72" coordorigin="2904,13269" coordsize="0,72" path="m2904,13269l2904,13341e" filled="f" stroked="t" strokeweight=".36pt" strokecolor="#000000">
                <v:path arrowok="t"/>
              </v:shape>
            </v:group>
            <v:group style="position:absolute;left:2893;top:13279;width:72;height:2" coordorigin="2893,13279" coordsize="72,2">
              <v:shape style="position:absolute;left:2893;top:13279;width:72;height:2" coordorigin="2893,13279" coordsize="72,0" path="m2893,13279l2965,13279e" filled="f" stroked="t" strokeweight=".72pt" strokecolor="#000000">
                <v:path arrowok="t"/>
              </v:shape>
            </v:group>
            <v:group style="position:absolute;left:8747;top:13279;width:72;height:2" coordorigin="8747,13279" coordsize="72,2">
              <v:shape style="position:absolute;left:8747;top:13279;width:72;height:2" coordorigin="8747,13279" coordsize="72,0" path="m8819,13279l8747,13279e" filled="f" stroked="t" strokeweight=".72pt" strokecolor="#000000">
                <v:path arrowok="t"/>
              </v:shape>
            </v:group>
            <v:group style="position:absolute;left:7078;top:13103;width:2;height:97" coordorigin="7078,13103" coordsize="2,97">
              <v:shape style="position:absolute;left:7078;top:13103;width:2;height:97" coordorigin="7078,13103" coordsize="0,97" path="m7078,13103l7078,13200e" filled="f" stroked="t" strokeweight=".18pt" strokecolor="#000000">
                <v:path arrowok="t"/>
              </v:shape>
            </v:group>
            <v:group style="position:absolute;left:4634;top:13103;width:2;height:97" coordorigin="4634,13103" coordsize="2,97">
              <v:shape style="position:absolute;left:4634;top:13103;width:2;height:97" coordorigin="4634,13103" coordsize="0,97" path="m4634,13103l4634,13200e" filled="f" stroked="t" strokeweight=".18pt" strokecolor="#000000">
                <v:path arrowok="t"/>
              </v:shape>
            </v:group>
            <v:group style="position:absolute;left:7069;top:13409;width:14;height:14" coordorigin="7069,13409" coordsize="14,14">
              <v:shape style="position:absolute;left:7069;top:13409;width:14;height:14" coordorigin="7069,13409" coordsize="14,14" path="m7076,13409l7072,13409,7069,13412,7069,13420,7072,13423,7080,13423,7083,13420,7083,13416,7076,13416,7076,13409xe" filled="t" fillcolor="#000000" stroked="f">
                <v:path arrowok="t"/>
                <v:fill type="solid"/>
              </v:shape>
              <v:shape style="position:absolute;left:7069;top:13409;width:14;height:14" coordorigin="7069,13409" coordsize="14,14" path="m7080,13409l7076,13409,7076,13416,7083,13416,7083,13412,7080,13409xe" filled="t" fillcolor="#000000" stroked="f">
                <v:path arrowok="t"/>
                <v:fill type="solid"/>
              </v:shape>
            </v:group>
            <v:group style="position:absolute;left:5028;top:13690;width:25;height:2" coordorigin="5028,13690" coordsize="25,2">
              <v:shape style="position:absolute;left:5028;top:13690;width:25;height:2" coordorigin="5028,13690" coordsize="25,0" path="m5028,13690l5053,13690e" filled="f" stroked="t" strokeweight=".36pt" strokecolor="#000000">
                <v:path arrowok="t"/>
              </v:shape>
            </v:group>
            <v:group style="position:absolute;left:5028;top:10378;width:25;height:2" coordorigin="5028,10378" coordsize="25,2">
              <v:shape style="position:absolute;left:5028;top:10378;width:25;height:2" coordorigin="5028,10378" coordsize="25,0" path="m5028,10378l5053,10378e" filled="f" stroked="t" strokeweight=".36pt" strokecolor="#000000">
                <v:path arrowok="t"/>
              </v:shape>
            </v:group>
            <v:group style="position:absolute;left:3177;top:13409;width:14;height:14" coordorigin="3177,13409" coordsize="14,14">
              <v:shape style="position:absolute;left:3177;top:13409;width:14;height:14" coordorigin="3177,13409" coordsize="14,14" path="m3185,13409l3181,13409,3177,13412,3177,13420,3181,13423,3189,13423,3192,13420,3192,13416,3185,13416,3185,13409xe" filled="t" fillcolor="#000000" stroked="f">
                <v:path arrowok="t"/>
                <v:fill type="solid"/>
              </v:shape>
              <v:shape style="position:absolute;left:3177;top:13409;width:14;height:14" coordorigin="3177,13409" coordsize="14,14" path="m3189,13409l3185,13409,3185,13416,3192,13416,3192,13412,3189,13409xe" filled="t" fillcolor="#000000" stroked="f">
                <v:path arrowok="t"/>
                <v:fill type="solid"/>
              </v:shape>
            </v:group>
            <v:group style="position:absolute;left:2828;top:13852;width:7;height:7" coordorigin="2828,13852" coordsize="7,7">
              <v:shape style="position:absolute;left:2828;top:13852;width:7;height:7" coordorigin="2828,13852" coordsize="7,7" path="m2828,13859l2835,13852e" filled="f" stroked="t" strokeweight=".72pt" strokecolor="#000000">
                <v:path arrowok="t"/>
              </v:shape>
            </v:group>
            <v:group style="position:absolute;left:2839;top:13863;width:7;height:7" coordorigin="2839,13863" coordsize="7,7">
              <v:shape style="position:absolute;left:2839;top:13863;width:7;height:7" coordorigin="2839,13863" coordsize="7,7" path="m2846,13863l2839,13870e" filled="f" stroked="t" strokeweight=".72pt" strokecolor="#000000">
                <v:path arrowok="t"/>
              </v:shape>
            </v:group>
            <v:group style="position:absolute;left:2956;top:12955;width:2;height:72" coordorigin="2956,12955" coordsize="2,72">
              <v:shape style="position:absolute;left:2956;top:12955;width:2;height:72" coordorigin="2956,12955" coordsize="0,72" path="m2956,12955l2956,13027e" filled="f" stroked="t" strokeweight=".54pt" strokecolor="#000000">
                <v:path arrowok="t"/>
              </v:shape>
            </v:group>
            <v:group style="position:absolute;left:8757;top:12995;width:2;height:32" coordorigin="8757,12995" coordsize="2,32">
              <v:shape style="position:absolute;left:8757;top:12995;width:2;height:32" coordorigin="8757,12995" coordsize="0,32" path="m8757,12995l8757,13027e" filled="f" stroked="t" strokeweight=".72pt" strokecolor="#000000">
                <v:path arrowok="t"/>
              </v:shape>
            </v:group>
            <v:group style="position:absolute;left:2900;top:12955;width:2;height:72" coordorigin="2900,12955" coordsize="2,72">
              <v:shape style="position:absolute;left:2900;top:12955;width:2;height:72" coordorigin="2900,12955" coordsize="0,72" path="m2900,12955l2900,13027e" filled="f" stroked="t" strokeweight=".36pt" strokecolor="#000000">
                <v:path arrowok="t"/>
              </v:shape>
            </v:group>
            <v:group style="position:absolute;left:2893;top:13013;width:72;height:2" coordorigin="2893,13013" coordsize="72,2">
              <v:shape style="position:absolute;left:2893;top:13013;width:72;height:2" coordorigin="2893,13013" coordsize="72,0" path="m2893,13013l2965,13013e" filled="f" stroked="t" strokeweight=".72pt" strokecolor="#000000">
                <v:path arrowok="t"/>
              </v:shape>
            </v:group>
            <v:group style="position:absolute;left:8747;top:13013;width:72;height:2" coordorigin="8747,13013" coordsize="72,2">
              <v:shape style="position:absolute;left:8747;top:13013;width:72;height:2" coordorigin="8747,13013" coordsize="72,0" path="m8747,13013l8819,13013e" filled="f" stroked="t" strokeweight=".72pt" strokecolor="#000000">
                <v:path arrowok="t"/>
              </v:shape>
            </v:group>
            <v:group style="position:absolute;left:8761;top:13002;width:40;height:2" coordorigin="8761,13002" coordsize="40,2">
              <v:shape style="position:absolute;left:8761;top:13002;width:40;height:2" coordorigin="8761,13002" coordsize="40,0" path="m8761,13002l8801,13002e" filled="f" stroked="t" strokeweight="1.08pt" strokecolor="#000000">
                <v:path arrowok="t"/>
              </v:shape>
            </v:group>
            <v:group style="position:absolute;left:2907;top:13002;width:36;height:2" coordorigin="2907,13002" coordsize="36,2">
              <v:shape style="position:absolute;left:2907;top:13002;width:36;height:2" coordorigin="2907,13002" coordsize="36,0" path="m2907,13002l2943,13002e" filled="f" stroked="t" strokeweight="1.08pt" strokecolor="#000000">
                <v:path arrowok="t"/>
              </v:shape>
            </v:group>
            <v:group style="position:absolute;left:8802;top:12991;width:2;height:18" coordorigin="8802,12991" coordsize="2,18">
              <v:shape style="position:absolute;left:8802;top:12991;width:2;height:18" coordorigin="8802,12991" coordsize="0,18" path="m8802,12991l8802,13009e" filled="f" stroked="t" strokeweight=".18pt" strokecolor="#000000">
                <v:path arrowok="t"/>
              </v:shape>
            </v:group>
            <v:group style="position:absolute;left:2943;top:12999;width:7;height:2" coordorigin="2943,12999" coordsize="7,2">
              <v:shape style="position:absolute;left:2943;top:12999;width:7;height:2" coordorigin="2943,12999" coordsize="7,0" path="m2943,12999l2951,12999e" filled="f" stroked="t" strokeweight=".72pt" strokecolor="#000000">
                <v:path arrowok="t"/>
              </v:shape>
            </v:group>
            <v:group style="position:absolute;left:8754;top:12963;width:58;height:2" coordorigin="8754,12963" coordsize="58,2">
              <v:shape style="position:absolute;left:8754;top:12963;width:58;height:2" coordorigin="8754,12963" coordsize="58,0" path="m8754,12963l8811,12963e" filled="f" stroked="t" strokeweight="1.08pt" strokecolor="#000000">
                <v:path arrowok="t"/>
              </v:shape>
            </v:group>
            <v:group style="position:absolute;left:2900;top:12963;width:58;height:2" coordorigin="2900,12963" coordsize="58,2">
              <v:shape style="position:absolute;left:2900;top:12963;width:58;height:2" coordorigin="2900,12963" coordsize="58,0" path="m2900,12963l2958,12963e" filled="f" stroked="t" strokeweight="1.08pt" strokecolor="#000000">
                <v:path arrowok="t"/>
              </v:shape>
            </v:group>
            <v:group style="position:absolute;left:8756;top:12955;width:2;height:14" coordorigin="8756,12955" coordsize="2,14">
              <v:shape style="position:absolute;left:8756;top:12955;width:2;height:14" coordorigin="8756,12955" coordsize="0,14" path="m8756,12955l8756,12970e" filled="f" stroked="t" strokeweight=".18pt" strokecolor="#000000">
                <v:path arrowok="t"/>
              </v:shape>
            </v:group>
            <v:group style="position:absolute;left:8160;top:12898;width:11;height:2" coordorigin="8160,12898" coordsize="11,2">
              <v:shape style="position:absolute;left:8160;top:12898;width:11;height:2" coordorigin="8160,12898" coordsize="11,0" path="m8171,12898l8163,12898,8160,12898e" filled="f" stroked="t" strokeweight=".72pt" strokecolor="#000000">
                <v:path arrowok="t"/>
              </v:shape>
            </v:group>
            <v:group style="position:absolute;left:8165;top:12891;width:2;height:14" coordorigin="8165,12891" coordsize="2,14">
              <v:shape style="position:absolute;left:8165;top:12891;width:2;height:14" coordorigin="8165,12891" coordsize="0,14" path="m8165,12891l8165,12905e" filled="f" stroked="t" strokeweight=".18pt" strokecolor="#000000">
                <v:path arrowok="t"/>
              </v:shape>
            </v:group>
            <v:group style="position:absolute;left:7078;top:12883;width:2;height:14" coordorigin="7078,12883" coordsize="2,14">
              <v:shape style="position:absolute;left:7078;top:12883;width:2;height:14" coordorigin="7078,12883" coordsize="0,14" path="m7078,12883l7078,12898e" filled="f" stroked="t" strokeweight=".18pt" strokecolor="#000000">
                <v:path arrowok="t"/>
              </v:shape>
            </v:group>
            <v:group style="position:absolute;left:4634;top:12883;width:2;height:14" coordorigin="4634,12883" coordsize="2,14">
              <v:shape style="position:absolute;left:4634;top:12883;width:2;height:14" coordorigin="4634,12883" coordsize="0,14" path="m4634,12883l4634,12898e" filled="f" stroked="t" strokeweight=".18pt" strokecolor="#000000">
                <v:path arrowok="t"/>
              </v:shape>
            </v:group>
            <v:group style="position:absolute;left:8754;top:13002;width:7;height:2" coordorigin="8754,13002" coordsize="7,2">
              <v:shape style="position:absolute;left:8754;top:13002;width:7;height:2" coordorigin="8754,13002" coordsize="7,0" path="m8761,13002l8754,13002e" filled="f" stroked="t" strokeweight=".72pt" strokecolor="#000000">
                <v:path arrowok="t"/>
              </v:shape>
            </v:group>
            <v:group style="position:absolute;left:2828;top:10302;width:7;height:4" coordorigin="2828,10302" coordsize="7,4">
              <v:shape style="position:absolute;left:2828;top:10302;width:7;height:4" coordorigin="2828,10302" coordsize="7,4" path="m2835,10306l2828,10302e" filled="f" stroked="t" strokeweight=".72pt" strokecolor="#000000">
                <v:path arrowok="t"/>
              </v:shape>
            </v:group>
            <v:group style="position:absolute;left:2839;top:10288;width:7;height:7" coordorigin="2839,10288" coordsize="7,7">
              <v:shape style="position:absolute;left:2839;top:10288;width:7;height:7" coordorigin="2839,10288" coordsize="7,7" path="m2839,10288l2846,10295e" filled="f" stroked="t" strokeweight=".72pt" strokecolor="#000000">
                <v:path arrowok="t"/>
              </v:shape>
              <v:shape style="position:absolute;left:7062;top:12309;width:32;height:227" type="#_x0000_t75">
                <v:imagedata r:id="rId19" o:title=""/>
              </v:shape>
            </v:group>
            <v:group style="position:absolute;left:4634;top:12815;width:2;height:14" coordorigin="4634,12815" coordsize="2,14">
              <v:shape style="position:absolute;left:4634;top:12815;width:2;height:14" coordorigin="4634,12815" coordsize="0,14" path="m4634,12815l4634,12829e" filled="f" stroked="t" strokeweight=".18pt" strokecolor="#000000">
                <v:path arrowok="t"/>
              </v:shape>
            </v:group>
            <v:group style="position:absolute;left:7078;top:12815;width:2;height:14" coordorigin="7078,12815" coordsize="2,14">
              <v:shape style="position:absolute;left:7078;top:12815;width:2;height:14" coordorigin="7078,12815" coordsize="0,14" path="m7078,12815l7078,12829e" filled="f" stroked="t" strokeweight=".18pt" strokecolor="#000000">
                <v:path arrowok="t"/>
              </v:shape>
            </v:group>
            <v:group style="position:absolute;left:4931;top:12793;width:2;height:29" coordorigin="4931,12793" coordsize="2,29">
              <v:shape style="position:absolute;left:4931;top:12793;width:2;height:29" coordorigin="4931,12793" coordsize="0,29" path="m4931,12793l4931,12822e" filled="f" stroked="t" strokeweight=".36pt" strokecolor="#000000">
                <v:path arrowok="t"/>
              </v:shape>
            </v:group>
            <v:group style="position:absolute;left:6777;top:12815;width:7;height:2" coordorigin="6777,12815" coordsize="7,2">
              <v:shape style="position:absolute;left:6777;top:12815;width:7;height:2" coordorigin="6777,12815" coordsize="7,0" path="m6785,12815l6777,12815e" filled="f" stroked="t" strokeweight=".72pt" strokecolor="#000000">
                <v:path arrowok="t"/>
              </v:shape>
            </v:group>
            <v:group style="position:absolute;left:7103;top:12793;width:2;height:29" coordorigin="7103,12793" coordsize="2,29">
              <v:shape style="position:absolute;left:7103;top:12793;width:2;height:29" coordorigin="7103,12793" coordsize="0,29" path="m7103,12793l7103,12822e" filled="f" stroked="t" strokeweight=".18pt" strokecolor="#000000">
                <v:path arrowok="t"/>
              </v:shape>
            </v:group>
            <v:group style="position:absolute;left:4603;top:12815;width:11;height:2" coordorigin="4603,12815" coordsize="11,2">
              <v:shape style="position:absolute;left:4603;top:12815;width:11;height:2" coordorigin="4603,12815" coordsize="11,0" path="m4614,12815l4603,12815e" filled="f" stroked="t" strokeweight=".72pt" strokecolor="#000000">
                <v:path arrowok="t"/>
              </v:shape>
            </v:group>
            <v:group style="position:absolute;left:6777;top:12801;width:7;height:2" coordorigin="6777,12801" coordsize="7,2">
              <v:shape style="position:absolute;left:6777;top:12801;width:7;height:2" coordorigin="6777,12801" coordsize="7,0" path="m6777,12801l6785,12801e" filled="f" stroked="t" strokeweight=".72pt" strokecolor="#000000">
                <v:path arrowok="t"/>
              </v:shape>
            </v:group>
            <v:group style="position:absolute;left:4603;top:12801;width:11;height:2" coordorigin="4603,12801" coordsize="11,2">
              <v:shape style="position:absolute;left:4603;top:12801;width:11;height:2" coordorigin="4603,12801" coordsize="11,0" path="m4603,12801l4614,12801e" filled="f" stroked="t" strokeweight=".72pt" strokecolor="#000000">
                <v:path arrowok="t"/>
              </v:shape>
            </v:group>
            <v:group style="position:absolute;left:4931;top:12700;width:2;height:29" coordorigin="4931,12700" coordsize="2,29">
              <v:shape style="position:absolute;left:4931;top:12700;width:2;height:29" coordorigin="4931,12700" coordsize="0,29" path="m4931,12700l4931,12729e" filled="f" stroked="t" strokeweight=".36pt" strokecolor="#000000">
                <v:path arrowok="t"/>
              </v:shape>
            </v:group>
            <v:group style="position:absolute;left:6777;top:12721;width:7;height:2" coordorigin="6777,12721" coordsize="7,2">
              <v:shape style="position:absolute;left:6777;top:12721;width:7;height:2" coordorigin="6777,12721" coordsize="7,0" path="m6785,12721l6777,12721e" filled="f" stroked="t" strokeweight=".72pt" strokecolor="#000000">
                <v:path arrowok="t"/>
              </v:shape>
            </v:group>
            <v:group style="position:absolute;left:7103;top:12700;width:2;height:29" coordorigin="7103,12700" coordsize="2,29">
              <v:shape style="position:absolute;left:7103;top:12700;width:2;height:29" coordorigin="7103,12700" coordsize="0,29" path="m7103,12700l7103,12729e" filled="f" stroked="t" strokeweight=".18pt" strokecolor="#000000">
                <v:path arrowok="t"/>
              </v:shape>
            </v:group>
            <v:group style="position:absolute;left:4603;top:12721;width:11;height:2" coordorigin="4603,12721" coordsize="11,2">
              <v:shape style="position:absolute;left:4603;top:12721;width:11;height:2" coordorigin="4603,12721" coordsize="11,0" path="m4614,12721l4603,12721e" filled="f" stroked="t" strokeweight=".72pt" strokecolor="#000000">
                <v:path arrowok="t"/>
              </v:shape>
            </v:group>
            <v:group style="position:absolute;left:6777;top:12707;width:7;height:2" coordorigin="6777,12707" coordsize="7,2">
              <v:shape style="position:absolute;left:6777;top:12707;width:7;height:2" coordorigin="6777,12707" coordsize="7,0" path="m6777,12707l6785,12707e" filled="f" stroked="t" strokeweight=".72pt" strokecolor="#000000">
                <v:path arrowok="t"/>
              </v:shape>
            </v:group>
            <v:group style="position:absolute;left:4603;top:12707;width:11;height:2" coordorigin="4603,12707" coordsize="11,2">
              <v:shape style="position:absolute;left:4603;top:12707;width:11;height:2" coordorigin="4603,12707" coordsize="11,0" path="m4603,12707l4614,12707e" filled="f" stroked="t" strokeweight=".72pt" strokecolor="#000000">
                <v:path arrowok="t"/>
              </v:shape>
            </v:group>
            <v:group style="position:absolute;left:4634;top:12675;width:2;height:90" coordorigin="4634,12675" coordsize="2,90">
              <v:shape style="position:absolute;left:4634;top:12675;width:2;height:90" coordorigin="4634,12675" coordsize="0,90" path="m4634,12675l4634,12765e" filled="f" stroked="t" strokeweight=".18pt" strokecolor="#000000">
                <v:path arrowok="t"/>
              </v:shape>
            </v:group>
            <v:group style="position:absolute;left:7078;top:12675;width:2;height:90" coordorigin="7078,12675" coordsize="2,90">
              <v:shape style="position:absolute;left:7078;top:12675;width:2;height:90" coordorigin="7078,12675" coordsize="0,90" path="m7078,12675l7078,12765e" filled="f" stroked="t" strokeweight=".18pt" strokecolor="#000000">
                <v:path arrowok="t"/>
              </v:shape>
            </v:group>
            <v:group style="position:absolute;left:5514;top:12365;width:32;height:2" coordorigin="5514,12365" coordsize="32,2">
              <v:shape style="position:absolute;left:5514;top:12365;width:32;height:2" coordorigin="5514,12365" coordsize="32,0" path="m5514,12365l5546,12365e" filled="f" stroked="t" strokeweight=".72pt" strokecolor="#000000">
                <v:path arrowok="t"/>
              </v:shape>
            </v:group>
            <v:group style="position:absolute;left:3825;top:13571;width:7;height:7" coordorigin="3825,13571" coordsize="7,7">
              <v:shape style="position:absolute;left:3825;top:13571;width:7;height:7" coordorigin="3825,13571" coordsize="7,7" path="m3833,13571l3825,13578e" filled="f" stroked="t" strokeweight=".72pt" strokecolor="#000000">
                <v:path arrowok="t"/>
              </v:shape>
            </v:group>
            <v:group style="position:absolute;left:7422;top:10475;width:7;height:7" coordorigin="7422,10475" coordsize="7,7">
              <v:shape style="position:absolute;left:7422;top:10475;width:7;height:7" coordorigin="7422,10475" coordsize="7,7" path="m7429,10475l7422,10482e" filled="f" stroked="t" strokeweight=".72pt" strokecolor="#000000">
                <v:path arrowok="t"/>
              </v:shape>
            </v:group>
            <v:group style="position:absolute;left:4634;top:12487;width:2;height:47" coordorigin="4634,12487" coordsize="2,47">
              <v:shape style="position:absolute;left:4634;top:12487;width:2;height:47" coordorigin="4634,12487" coordsize="0,47" path="m4634,12487l4634,12534e" filled="f" stroked="t" strokeweight=".18pt" strokecolor="#000000">
                <v:path arrowok="t"/>
              </v:shape>
            </v:group>
            <v:group style="position:absolute;left:7222;top:12379;width:2;height:14" coordorigin="7222,12379" coordsize="2,14">
              <v:shape style="position:absolute;left:7222;top:12379;width:2;height:14" coordorigin="7222,12379" coordsize="0,14" path="m7222,12379l7222,12394e" filled="f" stroked="t" strokeweight=".18pt" strokecolor="#000000">
                <v:path arrowok="t"/>
              </v:shape>
            </v:group>
            <v:group style="position:absolute;left:7206;top:12379;width:14;height:14" coordorigin="7206,12379" coordsize="14,14">
              <v:shape style="position:absolute;left:7206;top:12379;width:14;height:14" coordorigin="7206,12379" coordsize="14,14" path="m7213,12379l7209,12379,7206,12383,7206,12391,7209,12394,7217,12394,7220,12391,7220,12387,7213,12387,7213,12379xe" filled="t" fillcolor="#000000" stroked="f">
                <v:path arrowok="t"/>
                <v:fill type="solid"/>
              </v:shape>
              <v:shape style="position:absolute;left:7206;top:12379;width:14;height:14" coordorigin="7206,12379" coordsize="14,14" path="m7217,12379l7213,12379,7213,12387,7220,12387,7220,12383,7217,12379xe" filled="t" fillcolor="#000000" stroked="f">
                <v:path arrowok="t"/>
                <v:fill type="solid"/>
              </v:shape>
            </v:group>
            <v:group style="position:absolute;left:6189;top:12354;width:2;height:14" coordorigin="6189,12354" coordsize="2,14">
              <v:shape style="position:absolute;left:6189;top:12354;width:2;height:14" coordorigin="6189,12354" coordsize="0,14" path="m6189,12354l6189,12369e" filled="f" stroked="t" strokeweight=".18pt" strokecolor="#000000">
                <v:path arrowok="t"/>
              </v:shape>
            </v:group>
            <v:group style="position:absolute;left:5537;top:12354;width:2;height:14" coordorigin="5537,12354" coordsize="2,14">
              <v:shape style="position:absolute;left:5537;top:12354;width:2;height:14" coordorigin="5537,12354" coordsize="0,14" path="m5537,12354l5537,12369e" filled="f" stroked="t" strokeweight=".18pt" strokecolor="#000000">
                <v:path arrowok="t"/>
              </v:shape>
            </v:group>
            <v:group style="position:absolute;left:6174;top:12354;width:2;height:14" coordorigin="6174,12354" coordsize="2,14">
              <v:shape style="position:absolute;left:6174;top:12354;width:2;height:14" coordorigin="6174,12354" coordsize="0,14" path="m6174,12354l6174,12369e" filled="f" stroked="t" strokeweight=".18pt" strokecolor="#000000">
                <v:path arrowok="t"/>
              </v:shape>
            </v:group>
            <v:group style="position:absolute;left:5523;top:12354;width:2;height:14" coordorigin="5523,12354" coordsize="2,14">
              <v:shape style="position:absolute;left:5523;top:12354;width:2;height:14" coordorigin="5523,12354" coordsize="0,14" path="m5523,12354l5523,12369e" filled="f" stroked="t" strokeweight=".18pt" strokecolor="#000000">
                <v:path arrowok="t"/>
              </v:shape>
            </v:group>
            <v:group style="position:absolute;left:8163;top:12347;width:14;height:14" coordorigin="8163,12347" coordsize="14,14">
              <v:shape style="position:absolute;left:8163;top:12347;width:14;height:14" coordorigin="8163,12347" coordsize="14,14" path="m8171,12347l8167,12347,8163,12350,8163,12358,8167,12361,8175,12361,8178,12358,8178,12354,8171,12354,8171,12347xe" filled="t" fillcolor="#000000" stroked="f">
                <v:path arrowok="t"/>
                <v:fill type="solid"/>
              </v:shape>
              <v:shape style="position:absolute;left:8163;top:12347;width:14;height:14" coordorigin="8163,12347" coordsize="14,14" path="m8175,12347l8171,12347,8171,12354,8178,12354,8178,12350,8175,12347xe" filled="t" fillcolor="#000000" stroked="f">
                <v:path arrowok="t"/>
                <v:fill type="solid"/>
              </v:shape>
            </v:group>
            <v:group style="position:absolute;left:8162;top:12347;width:2;height:14" coordorigin="8162,12347" coordsize="2,14">
              <v:shape style="position:absolute;left:8162;top:12347;width:2;height:14" coordorigin="8162,12347" coordsize="0,14" path="m8162,12347l8162,12361e" filled="f" stroked="t" strokeweight=".18pt" strokecolor="#000000">
                <v:path arrowok="t"/>
              </v:shape>
            </v:group>
            <v:group style="position:absolute;left:8160;top:12338;width:558;height:2" coordorigin="8160,12338" coordsize="558,2">
              <v:shape style="position:absolute;left:8160;top:12338;width:558;height:2" coordorigin="8160,12338" coordsize="558,0" path="m8160,12338l8718,12338e" filled="f" stroked="t" strokeweight="1.98pt" strokecolor="#000000">
                <v:path arrowok="t"/>
              </v:shape>
            </v:group>
            <v:group style="position:absolute;left:8511;top:12304;width:2;height:29" coordorigin="8511,12304" coordsize="2,29">
              <v:shape style="position:absolute;left:8511;top:12304;width:2;height:29" coordorigin="8511,12304" coordsize="0,29" path="m8511,12304l8511,12333e" filled="f" stroked="t" strokeweight=".18pt" strokecolor="#000000">
                <v:path arrowok="t"/>
              </v:shape>
            </v:group>
            <v:group style="position:absolute;left:8662;top:12304;width:2;height:29" coordorigin="8662,12304" coordsize="2,29">
              <v:shape style="position:absolute;left:8662;top:12304;width:2;height:29" coordorigin="8662,12304" coordsize="0,29" path="m8662,12304l8662,12333e" filled="f" stroked="t" strokeweight=".18pt" strokecolor="#000000">
                <v:path arrowok="t"/>
              </v:shape>
            </v:group>
            <v:group style="position:absolute;left:8720;top:12271;width:2;height:61" coordorigin="8720,12271" coordsize="2,61">
              <v:shape style="position:absolute;left:8720;top:12271;width:2;height:61" coordorigin="8720,12271" coordsize="0,61" path="m8720,12271l8720,12333e" filled="f" stroked="t" strokeweight=".18pt" strokecolor="#000000">
                <v:path arrowok="t"/>
              </v:shape>
            </v:group>
            <v:group style="position:absolute;left:7422;top:13593;width:7;height:7" coordorigin="7422,13593" coordsize="7,7">
              <v:shape style="position:absolute;left:7422;top:13593;width:7;height:7" coordorigin="7422,13593" coordsize="7,7" path="m7422,13593l7429,13600e" filled="f" stroked="t" strokeweight=".72pt" strokecolor="#000000">
                <v:path arrowok="t"/>
              </v:shape>
            </v:group>
            <v:group style="position:absolute;left:7404;top:13575;width:4;height:4" coordorigin="7404,13575" coordsize="4,4">
              <v:shape style="position:absolute;left:7404;top:13575;width:4;height:4" coordorigin="7404,13575" coordsize="4,4" path="m7404,13575l7407,13578e" filled="f" stroked="t" strokeweight=".72pt" strokecolor="#000000">
                <v:path arrowok="t"/>
              </v:shape>
            </v:group>
            <v:group style="position:absolute;left:7425;top:13589;width:7;height:7" coordorigin="7425,13589" coordsize="7,7">
              <v:shape style="position:absolute;left:7425;top:13589;width:7;height:7" coordorigin="7425,13589" coordsize="7,7" path="m7425,13589l7433,13596e" filled="f" stroked="t" strokeweight=".72pt" strokecolor="#000000">
                <v:path arrowok="t"/>
              </v:shape>
            </v:group>
            <v:group style="position:absolute;left:7404;top:13575;width:4;height:4" coordorigin="7404,13575" coordsize="4,4">
              <v:shape style="position:absolute;left:7404;top:13575;width:4;height:4" coordorigin="7404,13575" coordsize="4,4" path="m7407,13578l7404,13575e" filled="f" stroked="t" strokeweight=".72pt" strokecolor="#000000">
                <v:path arrowok="t"/>
              </v:shape>
            </v:group>
            <v:group style="position:absolute;left:4173;top:13564;width:2;height:14" coordorigin="4173,13564" coordsize="2,14">
              <v:shape style="position:absolute;left:4173;top:13564;width:2;height:14" coordorigin="4173,13564" coordsize="0,14" path="m4173,13564l4173,13578e" filled="f" stroked="t" strokeweight=".18pt" strokecolor="#000000">
                <v:path arrowok="t"/>
              </v:shape>
            </v:group>
            <v:group style="position:absolute;left:4236;top:13567;width:7;height:7" coordorigin="4236,13567" coordsize="7,7">
              <v:shape style="position:absolute;left:4236;top:13567;width:7;height:7" coordorigin="4236,13567" coordsize="7,7" path="m4236,13575l4243,13567e" filled="f" stroked="t" strokeweight=".72pt" strokecolor="#000000">
                <v:path arrowok="t"/>
              </v:shape>
            </v:group>
            <v:group style="position:absolute;left:7465;top:10497;width:7;height:7" coordorigin="7465,10497" coordsize="7,7">
              <v:shape style="position:absolute;left:7465;top:10497;width:7;height:7" coordorigin="7465,10497" coordsize="7,7" path="m7472,10497l7465,10504e" filled="f" stroked="t" strokeweight=".72pt" strokecolor="#000000">
                <v:path arrowok="t"/>
              </v:shape>
            </v:group>
            <v:group style="position:absolute;left:7443;top:10518;width:7;height:7" coordorigin="7443,10518" coordsize="7,7">
              <v:shape style="position:absolute;left:7443;top:10518;width:7;height:7" coordorigin="7443,10518" coordsize="7,7" path="m7451,10518l7443,10525e" filled="f" stroked="t" strokeweight=".72pt" strokecolor="#000000">
                <v:path arrowok="t"/>
              </v:shape>
            </v:group>
            <v:group style="position:absolute;left:7422;top:10540;width:7;height:7" coordorigin="7422,10540" coordsize="7,7">
              <v:shape style="position:absolute;left:7422;top:10540;width:7;height:7" coordorigin="7422,10540" coordsize="7,7" path="m7429,10540l7422,10547e" filled="f" stroked="t" strokeweight=".72pt" strokecolor="#000000">
                <v:path arrowok="t"/>
              </v:shape>
            </v:group>
            <v:group style="position:absolute;left:7400;top:10561;width:7;height:7" coordorigin="7400,10561" coordsize="7,7">
              <v:shape style="position:absolute;left:7400;top:10561;width:7;height:7" coordorigin="7400,10561" coordsize="7,7" path="m7407,10561l7400,10569e" filled="f" stroked="t" strokeweight=".72pt" strokecolor="#000000">
                <v:path arrowok="t"/>
              </v:shape>
            </v:group>
            <v:group style="position:absolute;left:8217;top:12311;width:7;height:2" coordorigin="8217,12311" coordsize="7,2">
              <v:shape style="position:absolute;left:8217;top:12311;width:7;height:2" coordorigin="8217,12311" coordsize="7,0" path="m8225,12311l8217,12311e" filled="f" stroked="t" strokeweight=".72pt" strokecolor="#000000">
                <v:path arrowok="t"/>
              </v:shape>
            </v:group>
            <v:group style="position:absolute;left:8493;top:12293;width:2;height:25" coordorigin="8493,12293" coordsize="2,25">
              <v:shape style="position:absolute;left:8493;top:12293;width:2;height:25" coordorigin="8493,12293" coordsize="0,25" path="m8493,12293l8493,12318e" filled="f" stroked="t" strokeweight=".18pt" strokecolor="#000000">
                <v:path arrowok="t"/>
              </v:shape>
            </v:group>
            <v:group style="position:absolute;left:8369;top:12311;width:7;height:2" coordorigin="8369,12311" coordsize="7,2">
              <v:shape style="position:absolute;left:8369;top:12311;width:7;height:2" coordorigin="8369,12311" coordsize="7,0" path="m8376,12311l8369,12311e" filled="f" stroked="t" strokeweight=".72pt" strokecolor="#000000">
                <v:path arrowok="t"/>
              </v:shape>
            </v:group>
            <v:group style="position:absolute;left:8644;top:12293;width:2;height:25" coordorigin="8644,12293" coordsize="2,25">
              <v:shape style="position:absolute;left:8644;top:12293;width:2;height:25" coordorigin="8644,12293" coordsize="0,25" path="m8644,12293l8644,12318e" filled="f" stroked="t" strokeweight=".18pt" strokecolor="#000000">
                <v:path arrowok="t"/>
              </v:shape>
            </v:group>
            <v:group style="position:absolute;left:8428;top:12293;width:2;height:25" coordorigin="8428,12293" coordsize="2,25">
              <v:shape style="position:absolute;left:8428;top:12293;width:2;height:25" coordorigin="8428,12293" coordsize="0,25" path="m8428,12293l8428,12318e" filled="f" stroked="t" strokeweight=".18pt" strokecolor="#000000">
                <v:path arrowok="t"/>
              </v:shape>
            </v:group>
            <v:group style="position:absolute;left:8696;top:12311;width:7;height:2" coordorigin="8696,12311" coordsize="7,2">
              <v:shape style="position:absolute;left:8696;top:12311;width:7;height:2" coordorigin="8696,12311" coordsize="7,0" path="m8703,12311l8696,12311e" filled="f" stroked="t" strokeweight=".72pt" strokecolor="#000000">
                <v:path arrowok="t"/>
              </v:shape>
            </v:group>
            <v:group style="position:absolute;left:8509;top:12300;width:14;height:14" coordorigin="8509,12300" coordsize="14,14">
              <v:shape style="position:absolute;left:8509;top:12300;width:14;height:14" coordorigin="8509,12300" coordsize="14,14" path="m8516,12300l8512,12300,8509,12303,8509,12311,8512,12315,8520,12315,8523,12311,8523,12307,8516,12307,8516,12300xe" filled="t" fillcolor="#000000" stroked="f">
                <v:path arrowok="t"/>
                <v:fill type="solid"/>
              </v:shape>
              <v:shape style="position:absolute;left:8509;top:12300;width:14;height:14" coordorigin="8509,12300" coordsize="14,14" path="m8520,12300l8516,12300,8516,12307,8523,12307,8523,12303,8520,12300xe" filled="t" fillcolor="#000000" stroked="f">
                <v:path arrowok="t"/>
                <v:fill type="solid"/>
              </v:shape>
            </v:group>
            <v:group style="position:absolute;left:8669;top:12289;width:2;height:25" coordorigin="8669,12289" coordsize="2,25">
              <v:shape style="position:absolute;left:8669;top:12289;width:2;height:25" coordorigin="8669,12289" coordsize="0,25" path="m8669,12289l8669,12315e" filled="f" stroked="t" strokeweight=".18pt" strokecolor="#000000">
                <v:path arrowok="t"/>
              </v:shape>
            </v:group>
            <v:group style="position:absolute;left:8680;top:12300;width:2;height:14" coordorigin="8680,12300" coordsize="2,14">
              <v:shape style="position:absolute;left:8680;top:12300;width:2;height:14" coordorigin="8680,12300" coordsize="0,14" path="m8680,12300l8680,12315e" filled="f" stroked="t" strokeweight=".18pt" strokecolor="#000000">
                <v:path arrowok="t"/>
              </v:shape>
            </v:group>
            <v:group style="position:absolute;left:8734;top:12279;width:2;height:36" coordorigin="8734,12279" coordsize="2,36">
              <v:shape style="position:absolute;left:8734;top:12279;width:2;height:36" coordorigin="8734,12279" coordsize="0,36" path="m8734,12279l8734,12315e" filled="f" stroked="t" strokeweight=".18pt" strokecolor="#000000">
                <v:path arrowok="t"/>
              </v:shape>
            </v:group>
            <v:group style="position:absolute;left:8660;top:12297;width:14;height:14" coordorigin="8660,12297" coordsize="14,14">
              <v:shape style="position:absolute;left:8660;top:12297;width:14;height:14" coordorigin="8660,12297" coordsize="14,14" path="m8667,12297l8663,12297,8660,12300,8660,12308,8663,12311,8671,12311,8675,12308,8675,12304,8667,12304,8667,12297xe" filled="t" fillcolor="#000000" stroked="f">
                <v:path arrowok="t"/>
                <v:fill type="solid"/>
              </v:shape>
              <v:shape style="position:absolute;left:8660;top:12297;width:14;height:14" coordorigin="8660,12297" coordsize="14,14" path="m8671,12297l8667,12297,8667,12304,8675,12304,8675,12300,8671,12297xe" filled="t" fillcolor="#000000" stroked="f">
                <v:path arrowok="t"/>
                <v:fill type="solid"/>
              </v:shape>
            </v:group>
            <v:group style="position:absolute;left:8226;top:12297;width:2;height:14" coordorigin="8226,12297" coordsize="2,14">
              <v:shape style="position:absolute;left:8226;top:12297;width:2;height:14" coordorigin="8226,12297" coordsize="0,14" path="m8226,12297l8226,12311e" filled="f" stroked="t" strokeweight=".18pt" strokecolor="#000000">
                <v:path arrowok="t"/>
              </v:shape>
            </v:group>
            <v:group style="position:absolute;left:8216;top:12297;width:2;height:14" coordorigin="8216,12297" coordsize="2,14">
              <v:shape style="position:absolute;left:8216;top:12297;width:2;height:14" coordorigin="8216,12297" coordsize="0,14" path="m8216,12297l8216,12311e" filled="f" stroked="t" strokeweight=".18pt" strokecolor="#000000">
                <v:path arrowok="t"/>
              </v:shape>
            </v:group>
            <v:group style="position:absolute;left:8507;top:12282;width:2;height:25" coordorigin="8507,12282" coordsize="2,25">
              <v:shape style="position:absolute;left:8507;top:12282;width:2;height:25" coordorigin="8507,12282" coordsize="0,25" path="m8507,12282l8507,12307e" filled="f" stroked="t" strokeweight=".18pt" strokecolor="#000000">
                <v:path arrowok="t"/>
              </v:shape>
            </v:group>
            <v:group style="position:absolute;left:8658;top:12282;width:2;height:25" coordorigin="8658,12282" coordsize="2,25">
              <v:shape style="position:absolute;left:8658;top:12282;width:2;height:25" coordorigin="8658,12282" coordsize="0,25" path="m8658,12282l8658,12307e" filled="f" stroked="t" strokeweight=".18pt" strokecolor="#000000">
                <v:path arrowok="t"/>
              </v:shape>
            </v:group>
            <v:group style="position:absolute;left:8509;top:12293;width:14;height:14" coordorigin="8509,12293" coordsize="14,14">
              <v:shape style="position:absolute;left:8509;top:12293;width:14;height:14" coordorigin="8509,12293" coordsize="14,14" path="m8516,12293l8512,12293,8509,12296,8509,12304,8512,12307,8520,12307,8523,12304,8523,12300,8516,12300,8516,12293xe" filled="t" fillcolor="#000000" stroked="f">
                <v:path arrowok="t"/>
                <v:fill type="solid"/>
              </v:shape>
              <v:shape style="position:absolute;left:8509;top:12293;width:14;height:14" coordorigin="8509,12293" coordsize="14,14" path="m8520,12293l8516,12293,8516,12300,8523,12300,8523,12296,8520,12293xe" filled="t" fillcolor="#000000" stroked="f">
                <v:path arrowok="t"/>
                <v:fill type="solid"/>
              </v:shape>
            </v:group>
            <v:group style="position:absolute;left:8671;top:12300;width:7;height:2" coordorigin="8671,12300" coordsize="7,2">
              <v:shape style="position:absolute;left:8671;top:12300;width:7;height:2" coordorigin="8671,12300" coordsize="7,0" path="m8671,12300l8678,12300e" filled="f" stroked="t" strokeweight=".72pt" strokecolor="#000000">
                <v:path arrowok="t"/>
              </v:shape>
            </v:group>
            <v:group style="position:absolute;left:8725;top:12300;width:7;height:2" coordorigin="8725,12300" coordsize="7,2">
              <v:shape style="position:absolute;left:8725;top:12300;width:7;height:2" coordorigin="8725,12300" coordsize="7,0" path="m8725,12300l8732,12300e" filled="f" stroked="t" strokeweight=".72pt" strokecolor="#000000">
                <v:path arrowok="t"/>
              </v:shape>
            </v:group>
            <v:group style="position:absolute;left:8217;top:12300;width:7;height:2" coordorigin="8217,12300" coordsize="7,2">
              <v:shape style="position:absolute;left:8217;top:12300;width:7;height:2" coordorigin="8217,12300" coordsize="7,0" path="m8217,12300l8225,12300e" filled="f" stroked="t" strokeweight=".72pt" strokecolor="#000000">
                <v:path arrowok="t"/>
              </v:shape>
            </v:group>
            <v:group style="position:absolute;left:8369;top:12300;width:7;height:2" coordorigin="8369,12300" coordsize="7,2">
              <v:shape style="position:absolute;left:8369;top:12300;width:7;height:2" coordorigin="8369,12300" coordsize="7,0" path="m8369,12300l8376,12300e" filled="f" stroked="t" strokeweight=".72pt" strokecolor="#000000">
                <v:path arrowok="t"/>
              </v:shape>
            </v:group>
            <v:group style="position:absolute;left:8696;top:12300;width:7;height:2" coordorigin="8696,12300" coordsize="7,2">
              <v:shape style="position:absolute;left:8696;top:12300;width:7;height:2" coordorigin="8696,12300" coordsize="7,0" path="m8696,12300l8703,12300e" filled="f" stroked="t" strokeweight=".72pt" strokecolor="#000000">
                <v:path arrowok="t"/>
              </v:shape>
            </v:group>
            <v:group style="position:absolute;left:8671;top:12289;width:7;height:2" coordorigin="8671,12289" coordsize="7,2">
              <v:shape style="position:absolute;left:8671;top:12289;width:7;height:2" coordorigin="8671,12289" coordsize="7,0" path="m8671,12289l8678,12289e" filled="f" stroked="t" strokeweight=".72pt" strokecolor="#000000">
                <v:path arrowok="t"/>
              </v:shape>
            </v:group>
            <v:group style="position:absolute;left:8725;top:12289;width:7;height:2" coordorigin="8725,12289" coordsize="7,2">
              <v:shape style="position:absolute;left:8725;top:12289;width:7;height:2" coordorigin="8725,12289" coordsize="7,0" path="m8725,12289l8732,12289e" filled="f" stroked="t" strokeweight=".72pt" strokecolor="#000000">
                <v:path arrowok="t"/>
              </v:shape>
            </v:group>
            <v:group style="position:absolute;left:8199;top:12284;width:522;height:2" coordorigin="8199,12284" coordsize="522,2">
              <v:shape style="position:absolute;left:8199;top:12284;width:522;height:2" coordorigin="8199,12284" coordsize="522,0" path="m8199,12284l8721,12284e" filled="f" stroked="t" strokeweight=".9pt" strokecolor="#000000">
                <v:path arrowok="t"/>
              </v:shape>
            </v:group>
            <v:group style="position:absolute;left:8198;top:12239;width:2;height:47" coordorigin="8198,12239" coordsize="2,47">
              <v:shape style="position:absolute;left:8198;top:12239;width:2;height:47" coordorigin="8198,12239" coordsize="0,47" path="m8198,12239l8198,12286e" filled="f" stroked="t" strokeweight=".18pt" strokecolor="#000000">
                <v:path arrowok="t"/>
              </v:shape>
            </v:group>
            <v:group style="position:absolute;left:8203;top:12243;width:508;height:2" coordorigin="8203,12243" coordsize="508,2">
              <v:shape style="position:absolute;left:8203;top:12243;width:508;height:2" coordorigin="8203,12243" coordsize="508,0" path="m8711,12243l8203,12243e" filled="f" stroked="t" strokeweight=".72pt" strokecolor="#000000">
                <v:path arrowok="t"/>
              </v:shape>
            </v:group>
            <v:group style="position:absolute;left:8196;top:12234;width:310;height:2" coordorigin="8196,12234" coordsize="310,2">
              <v:shape style="position:absolute;left:8196;top:12234;width:310;height:2" coordorigin="8196,12234" coordsize="310,0" path="m8196,12234l8505,12234e" filled="f" stroked="t" strokeweight="1.26pt" strokecolor="#000000">
                <v:path arrowok="t"/>
              </v:shape>
            </v:group>
            <v:group style="position:absolute;left:7222;top:12217;width:2;height:14" coordorigin="7222,12217" coordsize="2,14">
              <v:shape style="position:absolute;left:7222;top:12217;width:2;height:14" coordorigin="7222,12217" coordsize="0,14" path="m7222,12217l7222,12232e" filled="f" stroked="t" strokeweight=".18pt" strokecolor="#000000">
                <v:path arrowok="t"/>
              </v:shape>
            </v:group>
            <v:group style="position:absolute;left:7206;top:12217;width:14;height:14" coordorigin="7206,12217" coordsize="14,14">
              <v:shape style="position:absolute;left:7206;top:12217;width:14;height:14" coordorigin="7206,12217" coordsize="14,14" path="m7213,12217l7209,12217,7206,12221,7206,12229,7209,12232,7217,12232,7220,12229,7220,12225,7213,12225,7213,12217xe" filled="t" fillcolor="#000000" stroked="f">
                <v:path arrowok="t"/>
                <v:fill type="solid"/>
              </v:shape>
              <v:shape style="position:absolute;left:7206;top:12217;width:14;height:14" coordorigin="7206,12217" coordsize="14,14" path="m7217,12217l7213,12217,7213,12225,7220,12225,7220,12221,7217,12217xe" filled="t" fillcolor="#000000" stroked="f">
                <v:path arrowok="t"/>
                <v:fill type="solid"/>
              </v:shape>
            </v:group>
            <v:group style="position:absolute;left:8196;top:12219;width:310;height:2" coordorigin="8196,12219" coordsize="310,2">
              <v:shape style="position:absolute;left:8196;top:12219;width:310;height:2" coordorigin="8196,12219" coordsize="310,0" path="m8196,12219l8505,12219e" filled="f" stroked="t" strokeweight="1.26pt" strokecolor="#000000">
                <v:path arrowok="t"/>
              </v:shape>
            </v:group>
            <v:group style="position:absolute;left:8196;top:12201;width:310;height:2" coordorigin="8196,12201" coordsize="310,2">
              <v:shape style="position:absolute;left:8196;top:12201;width:310;height:2" coordorigin="8196,12201" coordsize="310,0" path="m8196,12201l8505,12201e" filled="f" stroked="t" strokeweight="1.26pt" strokecolor="#000000">
                <v:path arrowok="t"/>
              </v:shape>
            </v:group>
            <v:group style="position:absolute;left:8196;top:12189;width:310;height:2" coordorigin="8196,12189" coordsize="310,2">
              <v:shape style="position:absolute;left:8196;top:12189;width:310;height:2" coordorigin="8196,12189" coordsize="310,0" path="m8196,12189l8505,12189e" filled="f" stroked="t" strokeweight="1.08pt" strokecolor="#000000">
                <v:path arrowok="t"/>
              </v:shape>
            </v:group>
            <v:group style="position:absolute;left:8196;top:12176;width:310;height:2" coordorigin="8196,12176" coordsize="310,2">
              <v:shape style="position:absolute;left:8196;top:12176;width:310;height:2" coordorigin="8196,12176" coordsize="310,0" path="m8196,12176l8505,12176e" filled="f" stroked="t" strokeweight="1.26pt" strokecolor="#000000">
                <v:path arrowok="t"/>
              </v:shape>
            </v:group>
            <v:group style="position:absolute;left:8196;top:12156;width:310;height:2" coordorigin="8196,12156" coordsize="310,2">
              <v:shape style="position:absolute;left:8196;top:12156;width:310;height:2" coordorigin="8196,12156" coordsize="310,0" path="m8196,12156l8505,12156e" filled="f" stroked="t" strokeweight="1.44pt" strokecolor="#000000">
                <v:path arrowok="t"/>
              </v:shape>
            </v:group>
            <v:group style="position:absolute;left:8196;top:12133;width:310;height:2" coordorigin="8196,12133" coordsize="310,2">
              <v:shape style="position:absolute;left:8196;top:12133;width:310;height:2" coordorigin="8196,12133" coordsize="310,0" path="m8196,12133l8505,12133e" filled="f" stroked="t" strokeweight="1.26pt" strokecolor="#000000">
                <v:path arrowok="t"/>
              </v:shape>
            </v:group>
            <v:group style="position:absolute;left:8189;top:12120;width:7;height:2" coordorigin="8189,12120" coordsize="7,2">
              <v:shape style="position:absolute;left:8189;top:12120;width:7;height:2" coordorigin="8189,12120" coordsize="7,0" path="m8196,12120l8189,12120e" filled="f" stroked="t" strokeweight=".72pt" strokecolor="#000000">
                <v:path arrowok="t"/>
              </v:shape>
            </v:group>
            <v:group style="position:absolute;left:8196;top:12111;width:310;height:2" coordorigin="8196,12111" coordsize="310,2">
              <v:shape style="position:absolute;left:8196;top:12111;width:310;height:2" coordorigin="8196,12111" coordsize="310,0" path="m8196,12111l8505,12111e" filled="f" stroked="t" strokeweight="1.26pt" strokecolor="#000000">
                <v:path arrowok="t"/>
              </v:shape>
            </v:group>
            <v:group style="position:absolute;left:8196;top:12090;width:310;height:2" coordorigin="8196,12090" coordsize="310,2">
              <v:shape style="position:absolute;left:8196;top:12090;width:310;height:2" coordorigin="8196,12090" coordsize="310,0" path="m8196,12090l8505,12090e" filled="f" stroked="t" strokeweight="1.26pt" strokecolor="#000000">
                <v:path arrowok="t"/>
              </v:shape>
            </v:group>
            <v:group style="position:absolute;left:8196;top:12072;width:310;height:2" coordorigin="8196,12072" coordsize="310,2">
              <v:shape style="position:absolute;left:8196;top:12072;width:310;height:2" coordorigin="8196,12072" coordsize="310,0" path="m8196,12072l8505,12072e" filled="f" stroked="t" strokeweight="1.62pt" strokecolor="#000000">
                <v:path arrowok="t"/>
              </v:shape>
              <v:shape style="position:absolute;left:7062;top:11935;width:32;height:151" type="#_x0000_t75">
                <v:imagedata r:id="rId20" o:title=""/>
              </v:shape>
            </v:group>
            <v:group style="position:absolute;left:8196;top:12054;width:310;height:2" coordorigin="8196,12054" coordsize="310,2">
              <v:shape style="position:absolute;left:8196;top:12054;width:310;height:2" coordorigin="8196,12054" coordsize="310,0" path="m8196,12054l8505,12054e" filled="f" stroked="t" strokeweight="1.26pt" strokecolor="#000000">
                <v:path arrowok="t"/>
              </v:shape>
            </v:group>
            <v:group style="position:absolute;left:8196;top:12036;width:310;height:2" coordorigin="8196,12036" coordsize="310,2">
              <v:shape style="position:absolute;left:8196;top:12036;width:310;height:2" coordorigin="8196,12036" coordsize="310,0" path="m8196,12036l8505,12036e" filled="f" stroked="t" strokeweight="1.26pt" strokecolor="#000000">
                <v:path arrowok="t"/>
              </v:shape>
            </v:group>
            <v:group style="position:absolute;left:4171;top:10497;width:4;height:4" coordorigin="4171,10497" coordsize="4,4">
              <v:shape style="position:absolute;left:4171;top:10497;width:4;height:4" coordorigin="4171,10497" coordsize="4,4" path="m4171,10497l4175,10500e" filled="f" stroked="t" strokeweight=".72pt" strokecolor="#000000">
                <v:path arrowok="t"/>
              </v:shape>
            </v:group>
            <v:group style="position:absolute;left:4304;top:10561;width:7;height:7" coordorigin="4304,10561" coordsize="7,7">
              <v:shape style="position:absolute;left:4304;top:10561;width:7;height:7" coordorigin="4304,10561" coordsize="7,7" path="m4311,10569l4304,10561e" filled="f" stroked="t" strokeweight=".72pt" strokecolor="#000000">
                <v:path arrowok="t"/>
              </v:shape>
            </v:group>
            <v:group style="position:absolute;left:4283;top:10540;width:7;height:7" coordorigin="4283,10540" coordsize="7,7">
              <v:shape style="position:absolute;left:4283;top:10540;width:7;height:7" coordorigin="4283,10540" coordsize="7,7" path="m4290,10547l4283,10540e" filled="f" stroked="t" strokeweight=".72pt" strokecolor="#000000">
                <v:path arrowok="t"/>
              </v:shape>
            </v:group>
            <v:group style="position:absolute;left:4261;top:10518;width:7;height:7" coordorigin="4261,10518" coordsize="7,7">
              <v:shape style="position:absolute;left:4261;top:10518;width:7;height:7" coordorigin="4261,10518" coordsize="7,7" path="m4268,10525l4261,10518e" filled="f" stroked="t" strokeweight=".72pt" strokecolor="#000000">
                <v:path arrowok="t"/>
              </v:shape>
            </v:group>
            <v:group style="position:absolute;left:4239;top:10497;width:7;height:7" coordorigin="4239,10497" coordsize="7,7">
              <v:shape style="position:absolute;left:4239;top:10497;width:7;height:7" coordorigin="4239,10497" coordsize="7,7" path="m4247,10504l4239,10497e" filled="f" stroked="t" strokeweight=".72pt" strokecolor="#000000">
                <v:path arrowok="t"/>
              </v:shape>
            </v:group>
            <v:group style="position:absolute;left:7465;top:10498;width:79;height:2" coordorigin="7465,10498" coordsize="79,2">
              <v:shape style="position:absolute;left:7465;top:10498;width:79;height:2" coordorigin="7465,10498" coordsize="79,0" path="m7465,10498l7544,10498e" filled="f" stroked="t" strokeweight=".18pt" strokecolor="#000000">
                <v:path arrowok="t"/>
              </v:shape>
            </v:group>
            <v:group style="position:absolute;left:4304;top:13575;width:4;height:4" coordorigin="4304,13575" coordsize="4,4">
              <v:shape style="position:absolute;left:4304;top:13575;width:4;height:4" coordorigin="4304,13575" coordsize="4,4" path="m4308,13575l4304,13578e" filled="f" stroked="t" strokeweight=".72pt" strokecolor="#000000">
                <v:path arrowok="t"/>
              </v:shape>
            </v:group>
            <v:group style="position:absolute;left:4279;top:13589;width:11;height:7" coordorigin="4279,13589" coordsize="11,7">
              <v:shape style="position:absolute;left:4279;top:13589;width:11;height:7" coordorigin="4279,13589" coordsize="11,7" path="m4286,13589l4279,13596,4290,13589e" filled="f" stroked="t" strokeweight=".72pt" strokecolor="#000000">
                <v:path arrowok="t"/>
              </v:shape>
            </v:group>
            <v:group style="position:absolute;left:4304;top:13575;width:4;height:4" coordorigin="4304,13575" coordsize="4,4">
              <v:shape style="position:absolute;left:4304;top:13575;width:4;height:4" coordorigin="4304,13575" coordsize="4,4" path="m4304,13578l4308,13575e" filled="f" stroked="t" strokeweight=".72pt" strokecolor="#000000">
                <v:path arrowok="t"/>
              </v:shape>
            </v:group>
            <v:group style="position:absolute;left:4283;top:13593;width:7;height:7" coordorigin="4283,13593" coordsize="7,7">
              <v:shape style="position:absolute;left:4283;top:13593;width:7;height:7" coordorigin="4283,13593" coordsize="7,7" path="m4283,13596l4290,13593,4283,13600e" filled="f" stroked="t" strokeweight=".72pt" strokecolor="#000000">
                <v:path arrowok="t"/>
              </v:shape>
            </v:group>
            <v:group style="position:absolute;left:8196;top:12027;width:310;height:2" coordorigin="8196,12027" coordsize="310,2">
              <v:shape style="position:absolute;left:8196;top:12027;width:310;height:2" coordorigin="8196,12027" coordsize="310,0" path="m8505,12027l8196,12027e" filled="f" stroked="t" strokeweight=".72pt" strokecolor="#000000">
                <v:path arrowok="t"/>
              </v:shape>
            </v:group>
            <v:group style="position:absolute;left:8196;top:12021;width:310;height:2" coordorigin="8196,12021" coordsize="310,2">
              <v:shape style="position:absolute;left:8196;top:12021;width:310;height:2" coordorigin="8196,12021" coordsize="310,0" path="m8196,12021l8505,12021e" filled="f" stroked="t" strokeweight=".9pt" strokecolor="#000000">
                <v:path arrowok="t"/>
              </v:shape>
            </v:group>
            <v:group style="position:absolute;left:8196;top:12010;width:101;height:2" coordorigin="8196,12010" coordsize="101,2">
              <v:shape style="position:absolute;left:8196;top:12010;width:101;height:2" coordorigin="8196,12010" coordsize="101,0" path="m8196,12010l8297,12010e" filled="f" stroked="t" strokeweight="1.26pt" strokecolor="#000000">
                <v:path arrowok="t"/>
              </v:shape>
            </v:group>
            <v:group style="position:absolute;left:8329;top:11983;width:137;height:2" coordorigin="8329,11983" coordsize="137,2">
              <v:shape style="position:absolute;left:8329;top:11983;width:137;height:2" coordorigin="8329,11983" coordsize="137,0" path="m8329,11983l8466,11983e" filled="f" stroked="t" strokeweight="1.44pt" strokecolor="#000000">
                <v:path arrowok="t"/>
              </v:shape>
            </v:group>
            <v:group style="position:absolute;left:8196;top:11985;width:270;height:2" coordorigin="8196,11985" coordsize="270,2">
              <v:shape style="position:absolute;left:8196;top:11985;width:270;height:2" coordorigin="8196,11985" coordsize="270,0" path="m8196,11985l8466,11985e" filled="f" stroked="t" strokeweight=".9pt" strokecolor="#000000">
                <v:path arrowok="t"/>
              </v:shape>
            </v:group>
            <v:group style="position:absolute;left:8196;top:11964;width:270;height:2" coordorigin="8196,11964" coordsize="270,2">
              <v:shape style="position:absolute;left:8196;top:11964;width:270;height:2" coordorigin="8196,11964" coordsize="270,0" path="m8196,11964l8466,11964e" filled="f" stroked="t" strokeweight="1.26pt" strokecolor="#000000">
                <v:path arrowok="t"/>
              </v:shape>
            </v:group>
            <v:group style="position:absolute;left:8189;top:11947;width:7;height:2" coordorigin="8189,11947" coordsize="7,2">
              <v:shape style="position:absolute;left:8189;top:11947;width:7;height:2" coordorigin="8189,11947" coordsize="7,0" path="m8196,11947l8189,11947e" filled="f" stroked="t" strokeweight=".72pt" strokecolor="#000000">
                <v:path arrowok="t"/>
              </v:shape>
            </v:group>
            <v:group style="position:absolute;left:8196;top:11915;width:270;height:2" coordorigin="8196,11915" coordsize="270,2">
              <v:shape style="position:absolute;left:8196;top:11915;width:270;height:2" coordorigin="8196,11915" coordsize="270,0" path="m8196,11915l8466,11915e" filled="f" stroked="t" strokeweight=".72pt" strokecolor="#000000">
                <v:path arrowok="t"/>
              </v:shape>
            </v:group>
            <v:group style="position:absolute;left:8329;top:11897;width:137;height:2" coordorigin="8329,11897" coordsize="137,2">
              <v:shape style="position:absolute;left:8329;top:11897;width:137;height:2" coordorigin="8329,11897" coordsize="137,0" path="m8329,11897l8466,11897e" filled="f" stroked="t" strokeweight="1.08pt" strokecolor="#000000">
                <v:path arrowok="t"/>
              </v:shape>
            </v:group>
            <v:group style="position:absolute;left:8196;top:11892;width:101;height:2" coordorigin="8196,11892" coordsize="101,2">
              <v:shape style="position:absolute;left:8196;top:11892;width:101;height:2" coordorigin="8196,11892" coordsize="101,0" path="m8196,11892l8297,11892e" filled="f" stroked="t" strokeweight="1.26pt" strokecolor="#000000">
                <v:path arrowok="t"/>
              </v:shape>
            </v:group>
            <v:group style="position:absolute;left:8196;top:11870;width:101;height:2" coordorigin="8196,11870" coordsize="101,2">
              <v:shape style="position:absolute;left:8196;top:11870;width:101;height:2" coordorigin="8196,11870" coordsize="101,0" path="m8196,11870l8297,11870e" filled="f" stroked="t" strokeweight="1.26pt" strokecolor="#000000">
                <v:path arrowok="t"/>
              </v:shape>
            </v:group>
            <v:group style="position:absolute;left:8304;top:11861;width:202;height:2" coordorigin="8304,11861" coordsize="202,2">
              <v:shape style="position:absolute;left:8304;top:11861;width:202;height:2" coordorigin="8304,11861" coordsize="202,0" path="m8304,11861l8505,11861e" filled="f" stroked="t" strokeweight=".72pt" strokecolor="#000000">
                <v:path arrowok="t"/>
              </v:shape>
            </v:group>
            <v:group style="position:absolute;left:8196;top:11848;width:310;height:2" coordorigin="8196,11848" coordsize="310,2">
              <v:shape style="position:absolute;left:8196;top:11848;width:310;height:2" coordorigin="8196,11848" coordsize="310,0" path="m8196,11848l8505,11848e" filled="f" stroked="t" strokeweight="1.26pt" strokecolor="#000000">
                <v:path arrowok="t"/>
              </v:shape>
            </v:group>
            <v:group style="position:absolute;left:8196;top:11832;width:310;height:2" coordorigin="8196,11832" coordsize="310,2">
              <v:shape style="position:absolute;left:8196;top:11832;width:310;height:2" coordorigin="8196,11832" coordsize="310,0" path="m8505,11832l8196,11832e" filled="f" stroked="t" strokeweight=".72pt" strokecolor="#000000">
                <v:path arrowok="t"/>
              </v:shape>
            </v:group>
            <v:group style="position:absolute;left:7544;top:11832;width:11;height:2" coordorigin="7544,11832" coordsize="11,2">
              <v:shape style="position:absolute;left:7544;top:11832;width:11;height:2" coordorigin="7544,11832" coordsize="11,0" path="m7555,11832l7544,11832e" filled="f" stroked="t" strokeweight=".72pt" strokecolor="#000000">
                <v:path arrowok="t"/>
              </v:shape>
            </v:group>
            <v:group style="position:absolute;left:7523;top:11832;width:11;height:2" coordorigin="7523,11832" coordsize="11,2">
              <v:shape style="position:absolute;left:7523;top:11832;width:11;height:2" coordorigin="7523,11832" coordsize="11,0" path="m7533,11832l7523,11832e" filled="f" stroked="t" strokeweight=".72pt" strokecolor="#000000">
                <v:path arrowok="t"/>
              </v:shape>
            </v:group>
            <v:group style="position:absolute;left:7501;top:11832;width:11;height:2" coordorigin="7501,11832" coordsize="11,2">
              <v:shape style="position:absolute;left:7501;top:11832;width:11;height:2" coordorigin="7501,11832" coordsize="11,0" path="m7512,11832l7501,11832e" filled="f" stroked="t" strokeweight=".72pt" strokecolor="#000000">
                <v:path arrowok="t"/>
              </v:shape>
            </v:group>
            <v:group style="position:absolute;left:8203;top:11825;width:508;height:2" coordorigin="8203,11825" coordsize="508,2">
              <v:shape style="position:absolute;left:8203;top:11825;width:508;height:2" coordorigin="8203,11825" coordsize="508,0" path="m8203,11825l8711,11825e" filled="f" stroked="t" strokeweight=".72pt" strokecolor="#000000">
                <v:path arrowok="t"/>
              </v:shape>
            </v:group>
            <v:group style="position:absolute;left:8198;top:11785;width:2;height:43" coordorigin="8198,11785" coordsize="2,43">
              <v:shape style="position:absolute;left:8198;top:11785;width:2;height:43" coordorigin="8198,11785" coordsize="0,43" path="m8198,11785l8198,11829e" filled="f" stroked="t" strokeweight=".18pt" strokecolor="#000000">
                <v:path arrowok="t"/>
              </v:shape>
            </v:group>
            <v:group style="position:absolute;left:8721;top:11735;width:2;height:65" coordorigin="8721,11735" coordsize="2,65">
              <v:shape style="position:absolute;left:8721;top:11735;width:2;height:65" coordorigin="8721,11735" coordsize="0,65" path="m8721,11735l8721,11800e" filled="f" stroked="t" strokeweight=".72pt" strokecolor="#000000">
                <v:path arrowok="t"/>
              </v:shape>
            </v:group>
            <v:group style="position:absolute;left:8196;top:11787;width:529;height:2" coordorigin="8196,11787" coordsize="529,2">
              <v:shape style="position:absolute;left:8196;top:11787;width:529;height:2" coordorigin="8196,11787" coordsize="529,0" path="m8196,11787l8725,11787e" filled="f" stroked="t" strokeweight=".9pt" strokecolor="#000000">
                <v:path arrowok="t"/>
              </v:shape>
            </v:group>
            <v:group style="position:absolute;left:8734;top:11757;width:2;height:36" coordorigin="8734,11757" coordsize="2,36">
              <v:shape style="position:absolute;left:8734;top:11757;width:2;height:36" coordorigin="8734,11757" coordsize="0,36" path="m8734,11757l8734,11793e" filled="f" stroked="t" strokeweight=".18pt" strokecolor="#000000">
                <v:path arrowok="t"/>
              </v:shape>
            </v:group>
            <v:group style="position:absolute;left:8507;top:11760;width:2;height:29" coordorigin="8507,11760" coordsize="2,29">
              <v:shape style="position:absolute;left:8507;top:11760;width:2;height:29" coordorigin="8507,11760" coordsize="0,29" path="m8507,11760l8507,11789e" filled="f" stroked="t" strokeweight=".18pt" strokecolor="#000000">
                <v:path arrowok="t"/>
              </v:shape>
            </v:group>
            <v:group style="position:absolute;left:8658;top:11760;width:2;height:29" coordorigin="8658,11760" coordsize="2,29">
              <v:shape style="position:absolute;left:8658;top:11760;width:2;height:29" coordorigin="8658,11760" coordsize="0,29" path="m8658,11760l8658,11789e" filled="f" stroked="t" strokeweight=".18pt" strokecolor="#000000">
                <v:path arrowok="t"/>
              </v:shape>
            </v:group>
            <v:group style="position:absolute;left:8716;top:11760;width:2;height:29" coordorigin="8716,11760" coordsize="2,29">
              <v:shape style="position:absolute;left:8716;top:11760;width:2;height:29" coordorigin="8716,11760" coordsize="0,29" path="m8716,11760l8716,11789e" filled="f" stroked="t" strokeweight=".18pt" strokecolor="#000000">
                <v:path arrowok="t"/>
              </v:shape>
            </v:group>
            <v:group style="position:absolute;left:8671;top:11778;width:7;height:2" coordorigin="8671,11778" coordsize="7,2">
              <v:shape style="position:absolute;left:8671;top:11778;width:7;height:2" coordorigin="8671,11778" coordsize="7,0" path="m8671,11778l8678,11778e" filled="f" stroked="t" strokeweight=".72pt" strokecolor="#000000">
                <v:path arrowok="t"/>
              </v:shape>
            </v:group>
            <v:group style="position:absolute;left:8725;top:11778;width:7;height:2" coordorigin="8725,11778" coordsize="7,2">
              <v:shape style="position:absolute;left:8725;top:11778;width:7;height:2" coordorigin="8725,11778" coordsize="7,0" path="m8725,11778l8732,11778e" filled="f" stroked="t" strokeweight=".72pt" strokecolor="#000000">
                <v:path arrowok="t"/>
              </v:shape>
            </v:group>
            <v:group style="position:absolute;left:8669;top:11757;width:2;height:22" coordorigin="8669,11757" coordsize="2,22">
              <v:shape style="position:absolute;left:8669;top:11757;width:2;height:22" coordorigin="8669,11757" coordsize="0,22" path="m8669,11757l8669,11778e" filled="f" stroked="t" strokeweight=".18pt" strokecolor="#000000">
                <v:path arrowok="t"/>
              </v:shape>
            </v:group>
            <v:group style="position:absolute;left:8217;top:11767;width:7;height:2" coordorigin="8217,11767" coordsize="7,2">
              <v:shape style="position:absolute;left:8217;top:11767;width:7;height:2" coordorigin="8217,11767" coordsize="7,0" path="m8225,11767l8217,11767e" filled="f" stroked="t" strokeweight=".72pt" strokecolor="#000000">
                <v:path arrowok="t"/>
              </v:shape>
            </v:group>
            <v:group style="position:absolute;left:8493;top:11749;width:2;height:25" coordorigin="8493,11749" coordsize="2,25">
              <v:shape style="position:absolute;left:8493;top:11749;width:2;height:25" coordorigin="8493,11749" coordsize="0,25" path="m8493,11749l8493,11775e" filled="f" stroked="t" strokeweight=".18pt" strokecolor="#000000">
                <v:path arrowok="t"/>
              </v:shape>
            </v:group>
            <v:group style="position:absolute;left:8369;top:11767;width:7;height:2" coordorigin="8369,11767" coordsize="7,2">
              <v:shape style="position:absolute;left:8369;top:11767;width:7;height:2" coordorigin="8369,11767" coordsize="7,0" path="m8376,11767l8369,11767e" filled="f" stroked="t" strokeweight=".72pt" strokecolor="#000000">
                <v:path arrowok="t"/>
              </v:shape>
            </v:group>
            <v:group style="position:absolute;left:8644;top:11749;width:2;height:25" coordorigin="8644,11749" coordsize="2,25">
              <v:shape style="position:absolute;left:8644;top:11749;width:2;height:25" coordorigin="8644,11749" coordsize="0,25" path="m8644,11749l8644,11775e" filled="f" stroked="t" strokeweight=".18pt" strokecolor="#000000">
                <v:path arrowok="t"/>
              </v:shape>
            </v:group>
            <v:group style="position:absolute;left:8428;top:11749;width:2;height:25" coordorigin="8428,11749" coordsize="2,25">
              <v:shape style="position:absolute;left:8428;top:11749;width:2;height:25" coordorigin="8428,11749" coordsize="0,25" path="m8428,11749l8428,11775e" filled="f" stroked="t" strokeweight=".18pt" strokecolor="#000000">
                <v:path arrowok="t"/>
              </v:shape>
            </v:group>
            <v:group style="position:absolute;left:8696;top:11767;width:7;height:2" coordorigin="8696,11767" coordsize="7,2">
              <v:shape style="position:absolute;left:8696;top:11767;width:7;height:2" coordorigin="8696,11767" coordsize="7,0" path="m8703,11767l8696,11767e" filled="f" stroked="t" strokeweight=".72pt" strokecolor="#000000">
                <v:path arrowok="t"/>
              </v:shape>
            </v:group>
            <v:group style="position:absolute;left:8509;top:11760;width:14;height:14" coordorigin="8509,11760" coordsize="14,14">
              <v:shape style="position:absolute;left:8509;top:11760;width:14;height:14" coordorigin="8509,11760" coordsize="14,14" path="m8516,11760l8512,11760,8509,11763,8509,11771,8512,11775,8520,11775,8523,11771,8523,11767,8516,11767,8516,11760xe" filled="t" fillcolor="#000000" stroked="f">
                <v:path arrowok="t"/>
                <v:fill type="solid"/>
              </v:shape>
              <v:shape style="position:absolute;left:8509;top:11760;width:14;height:14" coordorigin="8509,11760" coordsize="14,14" path="m8520,11760l8516,11760,8516,11767,8523,11767,8523,11763,8520,11760xe" filled="t" fillcolor="#000000" stroked="f">
                <v:path arrowok="t"/>
                <v:fill type="solid"/>
              </v:shape>
            </v:group>
            <v:group style="position:absolute;left:8671;top:11767;width:7;height:2" coordorigin="8671,11767" coordsize="7,2">
              <v:shape style="position:absolute;left:8671;top:11767;width:7;height:2" coordorigin="8671,11767" coordsize="7,0" path="m8671,11767l8678,11767e" filled="f" stroked="t" strokeweight=".72pt" strokecolor="#000000">
                <v:path arrowok="t"/>
              </v:shape>
            </v:group>
            <v:group style="position:absolute;left:8725;top:11767;width:7;height:2" coordorigin="8725,11767" coordsize="7,2">
              <v:shape style="position:absolute;left:8725;top:11767;width:7;height:2" coordorigin="8725,11767" coordsize="7,0" path="m8725,11767l8732,11767e" filled="f" stroked="t" strokeweight=".72pt" strokecolor="#000000">
                <v:path arrowok="t"/>
              </v:shape>
            </v:group>
            <v:group style="position:absolute;left:7469;top:13567;width:7;height:7" coordorigin="7469,13567" coordsize="7,7">
              <v:shape style="position:absolute;left:7469;top:13567;width:7;height:7" coordorigin="7469,13567" coordsize="7,7" path="m7469,13567l7476,13575e" filled="f" stroked="t" strokeweight=".72pt" strokecolor="#000000">
                <v:path arrowok="t"/>
              </v:shape>
            </v:group>
            <v:group style="position:absolute;left:7539;top:13564;width:2;height:14" coordorigin="7539,13564" coordsize="2,14">
              <v:shape style="position:absolute;left:7539;top:13564;width:2;height:14" coordorigin="7539,13564" coordsize="0,14" path="m7539,13564l7539,13578e" filled="f" stroked="t" strokeweight=".18pt" strokecolor="#000000">
                <v:path arrowok="t"/>
              </v:shape>
            </v:group>
            <v:group style="position:absolute;left:6165;top:12365;width:32;height:2" coordorigin="6165,12365" coordsize="32,2">
              <v:shape style="position:absolute;left:6165;top:12365;width:32;height:2" coordorigin="6165,12365" coordsize="32,0" path="m6165,12365l6198,12365e" filled="f" stroked="t" strokeweight=".72pt" strokecolor="#000000">
                <v:path arrowok="t"/>
              </v:shape>
            </v:group>
            <v:group style="position:absolute;left:7082;top:11508;width:2;height:14" coordorigin="7082,11508" coordsize="2,14">
              <v:shape style="position:absolute;left:7082;top:11508;width:2;height:14" coordorigin="7082,11508" coordsize="0,14" path="m7082,11508l7082,11523e" filled="f" stroked="t" strokeweight=".18pt" strokecolor="#000000">
                <v:path arrowok="t"/>
              </v:shape>
            </v:group>
            <v:group style="position:absolute;left:8226;top:11757;width:2;height:14" coordorigin="8226,11757" coordsize="2,14">
              <v:shape style="position:absolute;left:8226;top:11757;width:2;height:14" coordorigin="8226,11757" coordsize="0,14" path="m8226,11757l8226,11771e" filled="f" stroked="t" strokeweight=".18pt" strokecolor="#000000">
                <v:path arrowok="t"/>
              </v:shape>
            </v:group>
            <v:group style="position:absolute;left:8660;top:11757;width:14;height:14" coordorigin="8660,11757" coordsize="14,14">
              <v:shape style="position:absolute;left:8660;top:11757;width:14;height:14" coordorigin="8660,11757" coordsize="14,14" path="m8667,11757l8663,11757,8660,11760,8660,11768,8663,11771,8671,11771,8675,11768,8675,11764,8667,11764,8667,11757xe" filled="t" fillcolor="#000000" stroked="f">
                <v:path arrowok="t"/>
                <v:fill type="solid"/>
              </v:shape>
              <v:shape style="position:absolute;left:8660;top:11757;width:14;height:14" coordorigin="8660,11757" coordsize="14,14" path="m8671,11757l8667,11757,8667,11764,8675,11764,8675,11760,8671,11757xe" filled="t" fillcolor="#000000" stroked="f">
                <v:path arrowok="t"/>
                <v:fill type="solid"/>
              </v:shape>
            </v:group>
            <v:group style="position:absolute;left:8216;top:11757;width:2;height:14" coordorigin="8216,11757" coordsize="2,14">
              <v:shape style="position:absolute;left:8216;top:11757;width:2;height:14" coordorigin="8216,11757" coordsize="0,14" path="m8216,11757l8216,11771e" filled="f" stroked="t" strokeweight=".18pt" strokecolor="#000000">
                <v:path arrowok="t"/>
              </v:shape>
            </v:group>
            <v:group style="position:absolute;left:8509;top:11757;width:14;height:14" coordorigin="8509,11757" coordsize="14,14">
              <v:shape style="position:absolute;left:8509;top:11757;width:14;height:14" coordorigin="8509,11757" coordsize="14,14" path="m8516,11757l8512,11757,8509,11760,8509,11768,8512,11771,8520,11771,8523,11768,8523,11764,8516,11764,8516,11757xe" filled="t" fillcolor="#000000" stroked="f">
                <v:path arrowok="t"/>
                <v:fill type="solid"/>
              </v:shape>
              <v:shape style="position:absolute;left:8509;top:11757;width:14;height:14" coordorigin="8509,11757" coordsize="14,14" path="m8520,11757l8516,11757,8516,11764,8523,11764,8523,11760,8520,11757xe" filled="t" fillcolor="#000000" stroked="f">
                <v:path arrowok="t"/>
                <v:fill type="solid"/>
              </v:shape>
            </v:group>
            <v:group style="position:absolute;left:8680;top:11757;width:2;height:14" coordorigin="8680,11757" coordsize="2,14">
              <v:shape style="position:absolute;left:8680;top:11757;width:2;height:14" coordorigin="8680,11757" coordsize="0,14" path="m8680,11757l8680,11771e" filled="f" stroked="t" strokeweight=".18pt" strokecolor="#000000">
                <v:path arrowok="t"/>
              </v:shape>
            </v:group>
            <v:group style="position:absolute;left:8217;top:11757;width:7;height:2" coordorigin="8217,11757" coordsize="7,2">
              <v:shape style="position:absolute;left:8217;top:11757;width:7;height:2" coordorigin="8217,11757" coordsize="7,0" path="m8217,11757l8225,11757e" filled="f" stroked="t" strokeweight=".72pt" strokecolor="#000000">
                <v:path arrowok="t"/>
              </v:shape>
            </v:group>
            <v:group style="position:absolute;left:8369;top:11757;width:7;height:2" coordorigin="8369,11757" coordsize="7,2">
              <v:shape style="position:absolute;left:8369;top:11757;width:7;height:2" coordorigin="8369,11757" coordsize="7,0" path="m8369,11757l8376,11757e" filled="f" stroked="t" strokeweight=".72pt" strokecolor="#000000">
                <v:path arrowok="t"/>
              </v:shape>
            </v:group>
            <v:group style="position:absolute;left:8696;top:11757;width:7;height:2" coordorigin="8696,11757" coordsize="7,2">
              <v:shape style="position:absolute;left:8696;top:11757;width:7;height:2" coordorigin="8696,11757" coordsize="7,0" path="m8696,11757l8703,11757e" filled="f" stroked="t" strokeweight=".72pt" strokecolor="#000000">
                <v:path arrowok="t"/>
              </v:shape>
            </v:group>
            <v:group style="position:absolute;left:8511;top:11735;width:2;height:29" coordorigin="8511,11735" coordsize="2,29">
              <v:shape style="position:absolute;left:8511;top:11735;width:2;height:29" coordorigin="8511,11735" coordsize="0,29" path="m8511,11735l8511,11764e" filled="f" stroked="t" strokeweight=".18pt" strokecolor="#000000">
                <v:path arrowok="t"/>
              </v:shape>
            </v:group>
            <v:group style="position:absolute;left:8662;top:11735;width:2;height:29" coordorigin="8662,11735" coordsize="2,29">
              <v:shape style="position:absolute;left:8662;top:11735;width:2;height:29" coordorigin="8662,11735" coordsize="0,29" path="m8662,11735l8662,11764e" filled="f" stroked="t" strokeweight=".18pt" strokecolor="#000000">
                <v:path arrowok="t"/>
              </v:shape>
            </v:group>
            <v:group style="position:absolute;left:8189;top:11737;width:529;height:2" coordorigin="8189,11737" coordsize="529,2">
              <v:shape style="position:absolute;left:8189;top:11737;width:529;height:2" coordorigin="8189,11737" coordsize="529,0" path="m8189,11737l8718,11737e" filled="f" stroked="t" strokeweight="1.26pt" strokecolor="#000000">
                <v:path arrowok="t"/>
              </v:shape>
            </v:group>
            <v:group style="position:absolute;left:8210;top:11613;width:14;height:14" coordorigin="8210,11613" coordsize="14,14">
              <v:shape style="position:absolute;left:8210;top:11613;width:14;height:14" coordorigin="8210,11613" coordsize="14,14" path="m8217,11613l8213,11613,8210,11616,8210,11624,8213,11627,8221,11627,8225,11624,8225,11620,8217,11620,8217,11613xe" filled="t" fillcolor="#000000" stroked="f">
                <v:path arrowok="t"/>
                <v:fill type="solid"/>
              </v:shape>
              <v:shape style="position:absolute;left:8210;top:11613;width:14;height:14" coordorigin="8210,11613" coordsize="14,14" path="m8221,11613l8217,11613,8217,11620,8225,11620,8225,11616,8221,11613xe" filled="t" fillcolor="#000000" stroked="f">
                <v:path arrowok="t"/>
                <v:fill type="solid"/>
              </v:shape>
            </v:group>
            <v:group style="position:absolute;left:8208;top:11613;width:2;height:14" coordorigin="8208,11613" coordsize="2,14">
              <v:shape style="position:absolute;left:8208;top:11613;width:2;height:14" coordorigin="8208,11613" coordsize="0,14" path="m8208,11613l8208,11627e" filled="f" stroked="t" strokeweight=".18pt" strokecolor="#000000">
                <v:path arrowok="t"/>
              </v:shape>
            </v:group>
            <v:group style="position:absolute;left:4634;top:11566;width:2;height:14" coordorigin="4634,11566" coordsize="2,14">
              <v:shape style="position:absolute;left:4634;top:11566;width:2;height:14" coordorigin="4634,11566" coordsize="0,14" path="m4634,11566l4634,11580e" filled="f" stroked="t" strokeweight=".18pt" strokecolor="#000000">
                <v:path arrowok="t"/>
              </v:shape>
            </v:group>
            <v:group style="position:absolute;left:7078;top:11566;width:2;height:14" coordorigin="7078,11566" coordsize="2,14">
              <v:shape style="position:absolute;left:7078;top:11566;width:2;height:14" coordorigin="7078,11566" coordsize="0,14" path="m7078,11566l7078,11580e" filled="f" stroked="t" strokeweight=".18pt" strokecolor="#000000">
                <v:path arrowok="t"/>
              </v:shape>
            </v:group>
            <v:group style="position:absolute;left:7080;top:11517;width:1440;height:2" coordorigin="7080,11517" coordsize="1440,2">
              <v:shape style="position:absolute;left:7080;top:11517;width:1440;height:2" coordorigin="7080,11517" coordsize="1440,0" path="m7080,11517l8520,11517e" filled="f" stroked="t" strokeweight=".9pt" strokecolor="#000000">
                <v:path arrowok="t"/>
              </v:shape>
            </v:group>
            <v:group style="position:absolute;left:4283;top:10475;width:7;height:7" coordorigin="4283,10475" coordsize="7,7">
              <v:shape style="position:absolute;left:4283;top:10475;width:7;height:7" coordorigin="4283,10475" coordsize="7,7" path="m4283,10475l4290,10482e" filled="f" stroked="t" strokeweight=".72pt" strokecolor="#000000">
                <v:path arrowok="t"/>
              </v:shape>
            </v:group>
            <v:group style="position:absolute;left:7829;top:13571;width:14;height:14" coordorigin="7829,13571" coordsize="14,14">
              <v:shape style="position:absolute;left:7829;top:13571;width:14;height:14" coordorigin="7829,13571" coordsize="14,14" path="m7836,13571l7832,13571,7829,13574,7829,13582,7832,13585,7840,13585,7843,13582,7843,13578,7836,13578,7836,13571xe" filled="t" fillcolor="#000000" stroked="f">
                <v:path arrowok="t"/>
                <v:fill type="solid"/>
              </v:shape>
              <v:shape style="position:absolute;left:7829;top:13571;width:14;height:14" coordorigin="7829,13571" coordsize="14,14" path="m7840,13571l7836,13571,7836,13578,7843,13578,7843,13574,7840,13571xe" filled="t" fillcolor="#000000" stroked="f">
                <v:path arrowok="t"/>
                <v:fill type="solid"/>
              </v:shape>
            </v:group>
            <v:group style="position:absolute;left:7879;top:13571;width:7;height:7" coordorigin="7879,13571" coordsize="7,7">
              <v:shape style="position:absolute;left:7879;top:13571;width:7;height:7" coordorigin="7879,13571" coordsize="7,7" path="m7886,13578l7879,13571e" filled="f" stroked="t" strokeweight=".72pt" strokecolor="#000000">
                <v:path arrowok="t"/>
              </v:shape>
            </v:group>
            <v:group style="position:absolute;left:6659;top:13690;width:25;height:2" coordorigin="6659,13690" coordsize="25,2">
              <v:shape style="position:absolute;left:6659;top:13690;width:25;height:2" coordorigin="6659,13690" coordsize="25,0" path="m6659,13690l6684,13690e" filled="f" stroked="t" strokeweight="1.08pt" strokecolor="#000000">
                <v:path arrowok="t"/>
              </v:shape>
            </v:group>
            <v:group style="position:absolute;left:6659;top:10378;width:25;height:2" coordorigin="6659,10378" coordsize="25,2">
              <v:shape style="position:absolute;left:6659;top:10378;width:25;height:2" coordorigin="6659,10378" coordsize="25,0" path="m6659,10378l6684,10378e" filled="f" stroked="t" strokeweight="1.08pt" strokecolor="#000000">
                <v:path arrowok="t"/>
              </v:shape>
            </v:group>
            <v:group style="position:absolute;left:4634;top:11303;width:2;height:90" coordorigin="4634,11303" coordsize="2,90">
              <v:shape style="position:absolute;left:4634;top:11303;width:2;height:90" coordorigin="4634,11303" coordsize="0,90" path="m4634,11303l4634,11393e" filled="f" stroked="t" strokeweight=".18pt" strokecolor="#000000">
                <v:path arrowok="t"/>
              </v:shape>
            </v:group>
            <v:group style="position:absolute;left:7078;top:11303;width:2;height:90" coordorigin="7078,11303" coordsize="2,90">
              <v:shape style="position:absolute;left:7078;top:11303;width:2;height:90" coordorigin="7078,11303" coordsize="0,90" path="m7078,11303l7078,11393e" filled="f" stroked="t" strokeweight=".18pt" strokecolor="#000000">
                <v:path arrowok="t"/>
              </v:shape>
            </v:group>
            <v:group style="position:absolute;left:4931;top:11343;width:2;height:25" coordorigin="4931,11343" coordsize="2,25">
              <v:shape style="position:absolute;left:4931;top:11343;width:2;height:25" coordorigin="4931,11343" coordsize="0,25" path="m4931,11343l4931,11368e" filled="f" stroked="t" strokeweight=".36pt" strokecolor="#000000">
                <v:path arrowok="t"/>
              </v:shape>
            </v:group>
            <v:group style="position:absolute;left:6777;top:11361;width:7;height:2" coordorigin="6777,11361" coordsize="7,2">
              <v:shape style="position:absolute;left:6777;top:11361;width:7;height:2" coordorigin="6777,11361" coordsize="7,0" path="m6785,11361l6777,11361e" filled="f" stroked="t" strokeweight=".72pt" strokecolor="#000000">
                <v:path arrowok="t"/>
              </v:shape>
            </v:group>
            <v:group style="position:absolute;left:7098;top:11361;width:11;height:2" coordorigin="7098,11361" coordsize="11,2">
              <v:shape style="position:absolute;left:7098;top:11361;width:11;height:2" coordorigin="7098,11361" coordsize="11,0" path="m7109,11361l7098,11361e" filled="f" stroked="t" strokeweight=".72pt" strokecolor="#000000">
                <v:path arrowok="t"/>
              </v:shape>
            </v:group>
            <v:group style="position:absolute;left:4603;top:11361;width:11;height:2" coordorigin="4603,11361" coordsize="11,2">
              <v:shape style="position:absolute;left:4603;top:11361;width:11;height:2" coordorigin="4603,11361" coordsize="11,0" path="m4614,11361l4603,11361e" filled="f" stroked="t" strokeweight=".72pt" strokecolor="#000000">
                <v:path arrowok="t"/>
              </v:shape>
            </v:group>
            <v:group style="position:absolute;left:6777;top:11350;width:7;height:2" coordorigin="6777,11350" coordsize="7,2">
              <v:shape style="position:absolute;left:6777;top:11350;width:7;height:2" coordorigin="6777,11350" coordsize="7,0" path="m6777,11350l6785,11350e" filled="f" stroked="t" strokeweight=".72pt" strokecolor="#000000">
                <v:path arrowok="t"/>
              </v:shape>
            </v:group>
            <v:group style="position:absolute;left:7098;top:11350;width:11;height:2" coordorigin="7098,11350" coordsize="11,2">
              <v:shape style="position:absolute;left:7098;top:11350;width:11;height:2" coordorigin="7098,11350" coordsize="11,0" path="m7098,11350l7109,11350e" filled="f" stroked="t" strokeweight=".72pt" strokecolor="#000000">
                <v:path arrowok="t"/>
              </v:shape>
            </v:group>
            <v:group style="position:absolute;left:4603;top:11350;width:11;height:2" coordorigin="4603,11350" coordsize="11,2">
              <v:shape style="position:absolute;left:4603;top:11350;width:11;height:2" coordorigin="4603,11350" coordsize="11,0" path="m4603,11350l4614,11350e" filled="f" stroked="t" strokeweight=".72pt" strokecolor="#000000">
                <v:path arrowok="t"/>
              </v:shape>
            </v:group>
            <v:group style="position:absolute;left:4931;top:11245;width:2;height:29" coordorigin="4931,11245" coordsize="2,29">
              <v:shape style="position:absolute;left:4931;top:11245;width:2;height:29" coordorigin="4931,11245" coordsize="0,29" path="m4931,11245l4931,11274e" filled="f" stroked="t" strokeweight=".36pt" strokecolor="#000000">
                <v:path arrowok="t"/>
              </v:shape>
            </v:group>
            <v:group style="position:absolute;left:6777;top:11267;width:7;height:2" coordorigin="6777,11267" coordsize="7,2">
              <v:shape style="position:absolute;left:6777;top:11267;width:7;height:2" coordorigin="6777,11267" coordsize="7,0" path="m6785,11267l6777,11267e" filled="f" stroked="t" strokeweight=".72pt" strokecolor="#000000">
                <v:path arrowok="t"/>
              </v:shape>
            </v:group>
            <v:group style="position:absolute;left:7098;top:11267;width:11;height:2" coordorigin="7098,11267" coordsize="11,2">
              <v:shape style="position:absolute;left:7098;top:11267;width:11;height:2" coordorigin="7098,11267" coordsize="11,0" path="m7109,11267l7098,11267e" filled="f" stroked="t" strokeweight=".72pt" strokecolor="#000000">
                <v:path arrowok="t"/>
              </v:shape>
            </v:group>
            <v:group style="position:absolute;left:4603;top:11267;width:11;height:2" coordorigin="4603,11267" coordsize="11,2">
              <v:shape style="position:absolute;left:4603;top:11267;width:11;height:2" coordorigin="4603,11267" coordsize="11,0" path="m4614,11267l4603,11267e" filled="f" stroked="t" strokeweight=".72pt" strokecolor="#000000">
                <v:path arrowok="t"/>
              </v:shape>
            </v:group>
            <v:group style="position:absolute;left:6777;top:11253;width:7;height:2" coordorigin="6777,11253" coordsize="7,2">
              <v:shape style="position:absolute;left:6777;top:11253;width:7;height:2" coordorigin="6777,11253" coordsize="7,0" path="m6777,11253l6785,11253e" filled="f" stroked="t" strokeweight=".72pt" strokecolor="#000000">
                <v:path arrowok="t"/>
              </v:shape>
            </v:group>
            <v:group style="position:absolute;left:7098;top:11253;width:11;height:2" coordorigin="7098,11253" coordsize="11,2">
              <v:shape style="position:absolute;left:7098;top:11253;width:11;height:2" coordorigin="7098,11253" coordsize="11,0" path="m7098,11253l7109,11253e" filled="f" stroked="t" strokeweight=".72pt" strokecolor="#000000">
                <v:path arrowok="t"/>
              </v:shape>
            </v:group>
            <v:group style="position:absolute;left:4603;top:11253;width:11;height:2" coordorigin="4603,11253" coordsize="11,2">
              <v:shape style="position:absolute;left:4603;top:11253;width:11;height:2" coordorigin="4603,11253" coordsize="11,0" path="m4603,11253l4614,11253e" filled="f" stroked="t" strokeweight=".72pt" strokecolor="#000000">
                <v:path arrowok="t"/>
              </v:shape>
            </v:group>
            <v:group style="position:absolute;left:4634;top:11238;width:2;height:14" coordorigin="4634,11238" coordsize="2,14">
              <v:shape style="position:absolute;left:4634;top:11238;width:2;height:14" coordorigin="4634,11238" coordsize="0,14" path="m4634,11238l4634,11253e" filled="f" stroked="t" strokeweight=".18pt" strokecolor="#000000">
                <v:path arrowok="t"/>
              </v:shape>
            </v:group>
            <v:group style="position:absolute;left:7078;top:11238;width:2;height:14" coordorigin="7078,11238" coordsize="2,14">
              <v:shape style="position:absolute;left:7078;top:11238;width:2;height:14" coordorigin="7078,11238" coordsize="0,14" path="m7078,11238l7078,11253e" filled="f" stroked="t" strokeweight=".18pt" strokecolor="#000000">
                <v:path arrowok="t"/>
              </v:shape>
            </v:group>
            <v:group style="position:absolute;left:8865;top:10291;width:7;height:4" coordorigin="8865,10291" coordsize="7,4">
              <v:shape style="position:absolute;left:8865;top:10291;width:7;height:4" coordorigin="8865,10291" coordsize="7,4" path="m8865,10295l8873,10291e" filled="f" stroked="t" strokeweight=".72pt" strokecolor="#000000">
                <v:path arrowok="t"/>
              </v:shape>
            </v:group>
            <v:group style="position:absolute;left:8876;top:10299;width:7;height:7" coordorigin="8876,10299" coordsize="7,7">
              <v:shape style="position:absolute;left:8876;top:10299;width:7;height:7" coordorigin="8876,10299" coordsize="7,7" path="m8883,10299l8876,10306e" filled="f" stroked="t" strokeweight=".72pt" strokecolor="#000000">
                <v:path arrowok="t"/>
              </v:shape>
            </v:group>
            <v:group style="position:absolute;left:4634;top:11173;width:2;height:14" coordorigin="4634,11173" coordsize="2,14">
              <v:shape style="position:absolute;left:4634;top:11173;width:2;height:14" coordorigin="4634,11173" coordsize="0,14" path="m4634,11173l4634,11188e" filled="f" stroked="t" strokeweight=".18pt" strokecolor="#000000">
                <v:path arrowok="t"/>
              </v:shape>
            </v:group>
            <v:group style="position:absolute;left:7078;top:11173;width:2;height:14" coordorigin="7078,11173" coordsize="2,14">
              <v:shape style="position:absolute;left:7078;top:11173;width:2;height:14" coordorigin="7078,11173" coordsize="0,14" path="m7078,11173l7078,11188e" filled="f" stroked="t" strokeweight=".18pt" strokecolor="#000000">
                <v:path arrowok="t"/>
              </v:shape>
            </v:group>
            <v:group style="position:absolute;left:8754;top:11105;width:58;height:2" coordorigin="8754,11105" coordsize="58,2">
              <v:shape style="position:absolute;left:8754;top:11105;width:58;height:2" coordorigin="8754,11105" coordsize="58,0" path="m8754,11105l8811,11105e" filled="f" stroked="t" strokeweight="1.08pt" strokecolor="#000000">
                <v:path arrowok="t"/>
              </v:shape>
            </v:group>
            <v:group style="position:absolute;left:2904;top:11058;width:2;height:54" coordorigin="2904,11058" coordsize="2,54">
              <v:shape style="position:absolute;left:2904;top:11058;width:2;height:54" coordorigin="2904,11058" coordsize="0,54" path="m2904,11058l2904,11112e" filled="f" stroked="t" strokeweight=".36pt" strokecolor="#000000">
                <v:path arrowok="t"/>
              </v:shape>
            </v:group>
            <v:group style="position:absolute;left:8815;top:10738;width:2;height:374" coordorigin="8815,10738" coordsize="2,374">
              <v:shape style="position:absolute;left:8815;top:10738;width:2;height:374" coordorigin="8815,10738" coordsize="0,374" path="m8815,10738l8815,11112e" filled="f" stroked="t" strokeweight="1.08pt" strokecolor="#000000">
                <v:path arrowok="t"/>
              </v:shape>
            </v:group>
            <v:group style="position:absolute;left:2954;top:11058;width:2;height:54" coordorigin="2954,11058" coordsize="2,54">
              <v:shape style="position:absolute;left:2954;top:11058;width:2;height:54" coordorigin="2954,11058" coordsize="0,54" path="m2954,11058l2954,11112e" filled="f" stroked="t" strokeweight=".36pt" strokecolor="#000000">
                <v:path arrowok="t"/>
              </v:shape>
            </v:group>
            <v:group style="position:absolute;left:8756;top:11098;width:2;height:14" coordorigin="8756,11098" coordsize="2,14">
              <v:shape style="position:absolute;left:8756;top:11098;width:2;height:14" coordorigin="8756,11098" coordsize="0,14" path="m8756,11098l8756,11112e" filled="f" stroked="t" strokeweight=".18pt" strokecolor="#000000">
                <v:path arrowok="t"/>
              </v:shape>
            </v:group>
            <v:group style="position:absolute;left:2909;top:11058;width:2;height:18" coordorigin="2909,11058" coordsize="2,18">
              <v:shape style="position:absolute;left:2909;top:11058;width:2;height:18" coordorigin="2909,11058" coordsize="0,18" path="m2909,11058l2909,11076e" filled="f" stroked="t" strokeweight=".18pt" strokecolor="#000000">
                <v:path arrowok="t"/>
              </v:shape>
            </v:group>
            <v:group style="position:absolute;left:8761;top:11069;width:7;height:2" coordorigin="8761,11069" coordsize="7,2">
              <v:shape style="position:absolute;left:8761;top:11069;width:7;height:2" coordorigin="8761,11069" coordsize="7,0" path="m8768,11069l8761,11069e" filled="f" stroked="t" strokeweight=".72pt" strokecolor="#000000">
                <v:path arrowok="t"/>
              </v:shape>
            </v:group>
            <v:group style="position:absolute;left:8768;top:11065;width:36;height:2" coordorigin="8768,11065" coordsize="36,2">
              <v:shape style="position:absolute;left:8768;top:11065;width:36;height:2" coordorigin="8768,11065" coordsize="36,0" path="m8768,11065l8804,11065e" filled="f" stroked="t" strokeweight="1.08pt" strokecolor="#000000">
                <v:path arrowok="t"/>
              </v:shape>
            </v:group>
            <v:group style="position:absolute;left:8754;top:11065;width:7;height:2" coordorigin="8754,11065" coordsize="7,2">
              <v:shape style="position:absolute;left:8754;top:11065;width:7;height:2" coordorigin="8754,11065" coordsize="7,0" path="m8754,11065l8761,11065e" filled="f" stroked="t" strokeweight=".72pt" strokecolor="#000000">
                <v:path arrowok="t"/>
              </v:shape>
            </v:group>
            <v:group style="position:absolute;left:2893;top:11055;width:72;height:2" coordorigin="2893,11055" coordsize="72,2">
              <v:shape style="position:absolute;left:2893;top:11055;width:72;height:2" coordorigin="2893,11055" coordsize="72,0" path="m2893,11055l2965,11055e" filled="f" stroked="t" strokeweight=".72pt" strokecolor="#000000">
                <v:path arrowok="t"/>
              </v:shape>
            </v:group>
            <v:group style="position:absolute;left:8747;top:11055;width:72;height:2" coordorigin="8747,11055" coordsize="72,2">
              <v:shape style="position:absolute;left:8747;top:11055;width:72;height:2" coordorigin="8747,11055" coordsize="72,0" path="m8819,11055l8747,11055e" filled="f" stroked="t" strokeweight=".72pt" strokecolor="#000000">
                <v:path arrowok="t"/>
              </v:shape>
            </v:group>
            <v:group style="position:absolute;left:2960;top:11040;width:2;height:14" coordorigin="2960,11040" coordsize="2,14">
              <v:shape style="position:absolute;left:2960;top:11040;width:2;height:14" coordorigin="2960,11040" coordsize="0,14" path="m2960,11040l2960,11055e" filled="f" stroked="t" strokeweight=".18pt" strokecolor="#000000">
                <v:path arrowok="t"/>
              </v:shape>
            </v:group>
            <v:group style="position:absolute;left:8813;top:11040;width:2;height:14" coordorigin="8813,11040" coordsize="2,14">
              <v:shape style="position:absolute;left:8813;top:11040;width:2;height:14" coordorigin="8813,11040" coordsize="0,14" path="m8813,11040l8813,11055e" filled="f" stroked="t" strokeweight=".18pt" strokecolor="#000000">
                <v:path arrowok="t"/>
              </v:shape>
            </v:group>
            <v:group style="position:absolute;left:2898;top:11040;width:2;height:14" coordorigin="2898,11040" coordsize="2,14">
              <v:shape style="position:absolute;left:2898;top:11040;width:2;height:14" coordorigin="2898,11040" coordsize="0,14" path="m2898,11040l2898,11055e" filled="f" stroked="t" strokeweight=".18pt" strokecolor="#000000">
                <v:path arrowok="t"/>
              </v:shape>
            </v:group>
            <v:group style="position:absolute;left:8752;top:11040;width:2;height:14" coordorigin="8752,11040" coordsize="2,14">
              <v:shape style="position:absolute;left:8752;top:11040;width:2;height:14" coordorigin="8752,11040" coordsize="0,14" path="m8752,11040l8752,11055e" filled="f" stroked="t" strokeweight=".18pt" strokecolor="#000000">
                <v:path arrowok="t"/>
              </v:shape>
            </v:group>
            <v:group style="position:absolute;left:4634;top:10867;width:2;height:97" coordorigin="4634,10867" coordsize="2,97">
              <v:shape style="position:absolute;left:4634;top:10867;width:2;height:97" coordorigin="4634,10867" coordsize="0,97" path="m4634,10867l4634,10965e" filled="f" stroked="t" strokeweight=".18pt" strokecolor="#000000">
                <v:path arrowok="t"/>
              </v:shape>
            </v:group>
            <v:group style="position:absolute;left:7078;top:10867;width:2;height:97" coordorigin="7078,10867" coordsize="2,97">
              <v:shape style="position:absolute;left:7078;top:10867;width:2;height:97" coordorigin="7078,10867" coordsize="0,97" path="m7078,10867l7078,10965e" filled="f" stroked="t" strokeweight=".18pt" strokecolor="#000000">
                <v:path arrowok="t"/>
              </v:shape>
            </v:group>
            <v:group style="position:absolute;left:8865;top:13863;width:7;height:4" coordorigin="8865,13863" coordsize="7,4">
              <v:shape style="position:absolute;left:8865;top:13863;width:7;height:4" coordorigin="8865,13863" coordsize="7,4" path="m8873,13866l8865,13863e" filled="f" stroked="t" strokeweight=".72pt" strokecolor="#000000">
                <v:path arrowok="t"/>
              </v:shape>
            </v:group>
            <v:group style="position:absolute;left:8876;top:13852;width:7;height:7" coordorigin="8876,13852" coordsize="7,7">
              <v:shape style="position:absolute;left:8876;top:13852;width:7;height:7" coordorigin="8876,13852" coordsize="7,7" path="m8876,13852l8883,13859e" filled="f" stroked="t" strokeweight=".72pt" strokecolor="#000000">
                <v:path arrowok="t"/>
              </v:shape>
            </v:group>
            <v:group style="position:absolute;left:7076;top:10281;width:2;height:3596" coordorigin="7076,10281" coordsize="2,3596">
              <v:shape style="position:absolute;left:7076;top:10281;width:2;height:3596" coordorigin="7076,10281" coordsize="0,3596" path="m7076,10281l7076,13877e" filled="f" stroked="t" strokeweight=".72pt" strokecolor="#000000">
                <v:path arrowok="t"/>
              </v:shape>
            </v:group>
            <v:group style="position:absolute;left:7069;top:11994;width:14;height:2" coordorigin="7069,11994" coordsize="14,2">
              <v:shape style="position:absolute;left:7069;top:11994;width:14;height:2" coordorigin="7069,11994" coordsize="14,0" path="m7069,11994l7083,11994e" filled="f" stroked="t" strokeweight=".36pt" strokecolor="#000000">
                <v:path arrowok="t"/>
              </v:shape>
            </v:group>
            <v:group style="position:absolute;left:7073;top:12320;width:14;height:2" coordorigin="7073,12320" coordsize="14,2">
              <v:shape style="position:absolute;left:7073;top:12320;width:14;height:2" coordorigin="7073,12320" coordsize="14,0" path="m7073,12320l7087,12320e" filled="f" stroked="t" strokeweight=".18pt" strokecolor="#000000">
                <v:path arrowok="t"/>
              </v:shape>
            </v:group>
            <v:group style="position:absolute;left:7080;top:10281;width:2;height:3596" coordorigin="7080,10281" coordsize="2,3596">
              <v:shape style="position:absolute;left:7080;top:10281;width:2;height:3596" coordorigin="7080,10281" coordsize="0,3596" path="m7080,10281l7080,13877e" filled="f" stroked="t" strokeweight=".72pt" strokecolor="#000000">
                <v:path arrowok="t"/>
              </v:shape>
            </v:group>
            <v:group style="position:absolute;left:7073;top:10644;width:14;height:14" coordorigin="7073,10644" coordsize="14,14">
              <v:shape style="position:absolute;left:7073;top:10644;width:14;height:14" coordorigin="7073,10644" coordsize="14,14" path="m7080,10644l7076,10644,7073,10647,7073,10655,7076,10659,7084,10659,7087,10655,7087,10651,7080,10651,7080,10644xe" filled="t" fillcolor="#000000" stroked="f">
                <v:path arrowok="t"/>
                <v:fill type="solid"/>
              </v:shape>
              <v:shape style="position:absolute;left:7073;top:10644;width:14;height:14" coordorigin="7073,10644" coordsize="14,14" path="m7084,10644l7080,10644,7080,10651,7087,10651,7087,10647,7084,10644xe" filled="t" fillcolor="#000000" stroked="f">
                <v:path arrowok="t"/>
                <v:fill type="solid"/>
              </v:shape>
            </v:group>
            <v:group style="position:absolute;left:7083;top:10651;width:2;height:2797" coordorigin="7083,10651" coordsize="2,2797">
              <v:shape style="position:absolute;left:7083;top:10651;width:2;height:2797" coordorigin="7083,10651" coordsize="0,2797" path="m7083,10651l7083,10651,7083,13416,7083,13449e" filled="f" stroked="t" strokeweight=".72pt" strokecolor="#000000">
                <v:path arrowok="t"/>
              </v:shape>
            </v:group>
            <v:group style="position:absolute;left:7155;top:11512;width:14;height:14" coordorigin="7155,11512" coordsize="14,14">
              <v:shape style="position:absolute;left:7155;top:11512;width:14;height:14" coordorigin="7155,11512" coordsize="14,14" path="m7163,11512l7159,11512,7155,11515,7155,11523,7159,11526,7167,11526,7170,11523,7170,11519,7163,11519,7163,11512xe" filled="t" fillcolor="#000000" stroked="f">
                <v:path arrowok="t"/>
                <v:fill type="solid"/>
              </v:shape>
              <v:shape style="position:absolute;left:7155;top:11512;width:14;height:14" coordorigin="7155,11512" coordsize="14,14" path="m7167,11512l7163,11512,7163,11519,7170,11519,7170,11515,7167,11512xe" filled="t" fillcolor="#000000" stroked="f">
                <v:path arrowok="t"/>
                <v:fill type="solid"/>
              </v:shape>
            </v:group>
            <v:group style="position:absolute;left:7170;top:13443;width:14;height:2" coordorigin="7170,13443" coordsize="14,2">
              <v:shape style="position:absolute;left:7170;top:13443;width:14;height:2" coordorigin="7170,13443" coordsize="14,0" path="m7170,13443l7184,13443e" filled="f" stroked="t" strokeweight=".54pt" strokecolor="#000000">
                <v:path arrowok="t"/>
              </v:shape>
            </v:group>
            <v:group style="position:absolute;left:7206;top:12387;width:25;height:2" coordorigin="7206,12387" coordsize="25,2">
              <v:shape style="position:absolute;left:7206;top:12387;width:25;height:2" coordorigin="7206,12387" coordsize="25,0" path="m7206,12387l7231,12387e" filled="f" stroked="t" strokeweight=".36pt" strokecolor="#000000">
                <v:path arrowok="t"/>
              </v:shape>
            </v:group>
            <v:group style="position:absolute;left:7206;top:12225;width:25;height:2" coordorigin="7206,12225" coordsize="25,2">
              <v:shape style="position:absolute;left:7206;top:12225;width:25;height:2" coordorigin="7206,12225" coordsize="25,0" path="m7206,12225l7231,12225e" filled="f" stroked="t" strokeweight=".36pt" strokecolor="#000000">
                <v:path arrowok="t"/>
              </v:shape>
            </v:group>
            <v:group style="position:absolute;left:7238;top:11512;width:14;height:14" coordorigin="7238,11512" coordsize="14,14">
              <v:shape style="position:absolute;left:7238;top:11512;width:14;height:14" coordorigin="7238,11512" coordsize="14,14" path="m7245,11512l7241,11512,7238,11515,7238,11523,7241,11526,7249,11526,7253,11523,7253,11519,7245,11519,7245,11512xe" filled="t" fillcolor="#000000" stroked="f">
                <v:path arrowok="t"/>
                <v:fill type="solid"/>
              </v:shape>
              <v:shape style="position:absolute;left:7238;top:11512;width:14;height:14" coordorigin="7238,11512" coordsize="14,14" path="m7249,11512l7245,11512,7245,11519,7253,11519,7253,11515,7249,11512xe" filled="t" fillcolor="#000000" stroked="f">
                <v:path arrowok="t"/>
                <v:fill type="solid"/>
              </v:shape>
            </v:group>
            <v:group style="position:absolute;left:7069;top:11973;width:14;height:14" coordorigin="7069,11973" coordsize="14,14">
              <v:shape style="position:absolute;left:7069;top:11973;width:14;height:14" coordorigin="7069,11973" coordsize="14,14" path="m7076,11973l7072,11973,7069,11976,7069,11984,7072,11987,7080,11987,7083,11984,7083,11980,7076,11980,7076,11973xe" filled="t" fillcolor="#000000" stroked="f">
                <v:path arrowok="t"/>
                <v:fill type="solid"/>
              </v:shape>
              <v:shape style="position:absolute;left:7069;top:11973;width:14;height:14" coordorigin="7069,11973" coordsize="14,14" path="m7080,11973l7076,11973,7076,11980,7083,11980,7083,11976,7080,11973xe" filled="t" fillcolor="#000000" stroked="f">
                <v:path arrowok="t"/>
                <v:fill type="solid"/>
              </v:shape>
            </v:group>
            <v:group style="position:absolute;left:7069;top:12005;width:14;height:14" coordorigin="7069,12005" coordsize="14,14">
              <v:shape style="position:absolute;left:7069;top:12005;width:14;height:14" coordorigin="7069,12005" coordsize="14,14" path="m7076,12005l7072,12005,7069,12008,7069,12016,7072,12019,7080,12019,7083,12016,7083,12012,7076,12012,7076,12005xe" filled="t" fillcolor="#000000" stroked="f">
                <v:path arrowok="t"/>
                <v:fill type="solid"/>
              </v:shape>
              <v:shape style="position:absolute;left:7069;top:12005;width:14;height:14" coordorigin="7069,12005" coordsize="14,14" path="m7080,12005l7076,12005,7076,12012,7083,12012,7083,12008,7080,12005xe" filled="t" fillcolor="#000000" stroked="f">
                <v:path arrowok="t"/>
                <v:fill type="solid"/>
              </v:shape>
            </v:group>
            <v:group style="position:absolute;left:7069;top:12034;width:14;height:14" coordorigin="7069,12034" coordsize="14,14">
              <v:shape style="position:absolute;left:7069;top:12034;width:14;height:14" coordorigin="7069,12034" coordsize="14,14" path="m7076,12034l7072,12034,7069,12037,7069,12045,7072,12048,7080,12048,7083,12045,7083,12041,7076,12041,7076,12034xe" filled="t" fillcolor="#000000" stroked="f">
                <v:path arrowok="t"/>
                <v:fill type="solid"/>
              </v:shape>
              <v:shape style="position:absolute;left:7069;top:12034;width:14;height:14" coordorigin="7069,12034" coordsize="14,14" path="m7080,12034l7076,12034,7076,12041,7083,12041,7083,12037,7080,12034xe" filled="t" fillcolor="#000000" stroked="f">
                <v:path arrowok="t"/>
                <v:fill type="solid"/>
              </v:shape>
            </v:group>
            <v:group style="position:absolute;left:7069;top:11962;width:14;height:14" coordorigin="7069,11962" coordsize="14,14">
              <v:shape style="position:absolute;left:7069;top:11962;width:14;height:14" coordorigin="7069,11962" coordsize="14,14" path="m7076,11962l7072,11962,7069,11965,7069,11973,7072,11976,7080,11976,7083,11973,7083,11969,7076,11969,7076,11962xe" filled="t" fillcolor="#000000" stroked="f">
                <v:path arrowok="t"/>
                <v:fill type="solid"/>
              </v:shape>
              <v:shape style="position:absolute;left:7069;top:11962;width:14;height:14" coordorigin="7069,11962" coordsize="14,14" path="m7080,11962l7076,11962,7076,11969,7083,11969,7083,11965,7080,11962xe" filled="t" fillcolor="#000000" stroked="f">
                <v:path arrowok="t"/>
                <v:fill type="solid"/>
              </v:shape>
            </v:group>
            <v:group style="position:absolute;left:7073;top:12322;width:14;height:14" coordorigin="7073,12322" coordsize="14,14">
              <v:shape style="position:absolute;left:7073;top:12322;width:14;height:14" coordorigin="7073,12322" coordsize="14,14" path="m7080,12322l7076,12322,7073,12325,7073,12333,7076,12336,7084,12336,7087,12333,7087,12329,7080,12329,7080,12322xe" filled="t" fillcolor="#000000" stroked="f">
                <v:path arrowok="t"/>
                <v:fill type="solid"/>
              </v:shape>
              <v:shape style="position:absolute;left:7073;top:12322;width:14;height:14" coordorigin="7073,12322" coordsize="14,14" path="m7084,12322l7080,12322,7080,12329,7087,12329,7087,12325,7084,12322xe" filled="t" fillcolor="#000000" stroked="f">
                <v:path arrowok="t"/>
                <v:fill type="solid"/>
              </v:shape>
            </v:group>
            <v:group style="position:absolute;left:5298;top:10903;width:11;height:2" coordorigin="5298,10903" coordsize="11,2">
              <v:shape style="position:absolute;left:5298;top:10903;width:11;height:2" coordorigin="5298,10903" coordsize="11,0" path="m5298,10903l5309,10903e" filled="f" stroked="t" strokeweight=".72pt" strokecolor="#000000">
                <v:path arrowok="t"/>
              </v:shape>
            </v:group>
            <v:group style="position:absolute;left:5319;top:10903;width:11;height:2" coordorigin="5319,10903" coordsize="11,2">
              <v:shape style="position:absolute;left:5319;top:10903;width:11;height:2" coordorigin="5319,10903" coordsize="11,0" path="m5319,10903l5330,10903e" filled="f" stroked="t" strokeweight=".72pt" strokecolor="#000000">
                <v:path arrowok="t"/>
              </v:shape>
            </v:group>
            <v:group style="position:absolute;left:5341;top:10903;width:11;height:2" coordorigin="5341,10903" coordsize="11,2">
              <v:shape style="position:absolute;left:5341;top:10903;width:11;height:2" coordorigin="5341,10903" coordsize="11,0" path="m5341,10903l5352,10903e" filled="f" stroked="t" strokeweight=".72pt" strokecolor="#000000">
                <v:path arrowok="t"/>
              </v:shape>
            </v:group>
            <v:group style="position:absolute;left:5363;top:10903;width:11;height:2" coordorigin="5363,10903" coordsize="11,2">
              <v:shape style="position:absolute;left:5363;top:10903;width:11;height:2" coordorigin="5363,10903" coordsize="11,0" path="m5363,10903l5373,10903e" filled="f" stroked="t" strokeweight=".72pt" strokecolor="#000000">
                <v:path arrowok="t"/>
              </v:shape>
            </v:group>
            <v:group style="position:absolute;left:5384;top:10903;width:11;height:2" coordorigin="5384,10903" coordsize="11,2">
              <v:shape style="position:absolute;left:5384;top:10903;width:11;height:2" coordorigin="5384,10903" coordsize="11,0" path="m5384,10903l5395,10903e" filled="f" stroked="t" strokeweight=".72pt" strokecolor="#000000">
                <v:path arrowok="t"/>
              </v:shape>
            </v:group>
            <v:group style="position:absolute;left:5406;top:10903;width:11;height:2" coordorigin="5406,10903" coordsize="11,2">
              <v:shape style="position:absolute;left:5406;top:10903;width:11;height:2" coordorigin="5406,10903" coordsize="11,0" path="m5406,10903l5417,10903e" filled="f" stroked="t" strokeweight=".72pt" strokecolor="#000000">
                <v:path arrowok="t"/>
              </v:shape>
            </v:group>
            <v:group style="position:absolute;left:5427;top:10903;width:11;height:2" coordorigin="5427,10903" coordsize="11,2">
              <v:shape style="position:absolute;left:5427;top:10903;width:11;height:2" coordorigin="5427,10903" coordsize="11,0" path="m5427,10903l5438,10903e" filled="f" stroked="t" strokeweight=".72pt" strokecolor="#000000">
                <v:path arrowok="t"/>
              </v:shape>
            </v:group>
            <v:group style="position:absolute;left:5449;top:10903;width:11;height:2" coordorigin="5449,10903" coordsize="11,2">
              <v:shape style="position:absolute;left:5449;top:10903;width:11;height:2" coordorigin="5449,10903" coordsize="11,0" path="m5449,10903l5460,10903e" filled="f" stroked="t" strokeweight=".72pt" strokecolor="#000000">
                <v:path arrowok="t"/>
              </v:shape>
            </v:group>
            <v:group style="position:absolute;left:5471;top:10903;width:11;height:2" coordorigin="5471,10903" coordsize="11,2">
              <v:shape style="position:absolute;left:5471;top:10903;width:11;height:2" coordorigin="5471,10903" coordsize="11,0" path="m5471,10903l5481,10903e" filled="f" stroked="t" strokeweight=".72pt" strokecolor="#000000">
                <v:path arrowok="t"/>
              </v:shape>
            </v:group>
            <v:group style="position:absolute;left:5492;top:10903;width:11;height:2" coordorigin="5492,10903" coordsize="11,2">
              <v:shape style="position:absolute;left:5492;top:10903;width:11;height:2" coordorigin="5492,10903" coordsize="11,0" path="m5492,10903l5503,10903e" filled="f" stroked="t" strokeweight=".72pt" strokecolor="#000000">
                <v:path arrowok="t"/>
              </v:shape>
            </v:group>
            <v:group style="position:absolute;left:5514;top:10903;width:11;height:2" coordorigin="5514,10903" coordsize="11,2">
              <v:shape style="position:absolute;left:5514;top:10903;width:11;height:2" coordorigin="5514,10903" coordsize="11,0" path="m5514,10903l5525,10903e" filled="f" stroked="t" strokeweight=".72pt" strokecolor="#000000">
                <v:path arrowok="t"/>
              </v:shape>
            </v:group>
            <v:group style="position:absolute;left:5535;top:10903;width:11;height:2" coordorigin="5535,10903" coordsize="11,2">
              <v:shape style="position:absolute;left:5535;top:10903;width:11;height:2" coordorigin="5535,10903" coordsize="11,0" path="m5535,10903l5546,10903e" filled="f" stroked="t" strokeweight=".72pt" strokecolor="#000000">
                <v:path arrowok="t"/>
              </v:shape>
            </v:group>
            <v:group style="position:absolute;left:5557;top:10903;width:11;height:2" coordorigin="5557,10903" coordsize="11,2">
              <v:shape style="position:absolute;left:5557;top:10903;width:11;height:2" coordorigin="5557,10903" coordsize="11,0" path="m5557,10903l5568,10903e" filled="f" stroked="t" strokeweight=".72pt" strokecolor="#000000">
                <v:path arrowok="t"/>
              </v:shape>
            </v:group>
            <v:group style="position:absolute;left:5579;top:10903;width:11;height:2" coordorigin="5579,10903" coordsize="11,2">
              <v:shape style="position:absolute;left:5579;top:10903;width:11;height:2" coordorigin="5579,10903" coordsize="11,0" path="m5579,10903l5589,10903e" filled="f" stroked="t" strokeweight=".72pt" strokecolor="#000000">
                <v:path arrowok="t"/>
              </v:shape>
            </v:group>
            <v:group style="position:absolute;left:5600;top:10903;width:11;height:2" coordorigin="5600,10903" coordsize="11,2">
              <v:shape style="position:absolute;left:5600;top:10903;width:11;height:2" coordorigin="5600,10903" coordsize="11,0" path="m5600,10903l5611,10903e" filled="f" stroked="t" strokeweight=".72pt" strokecolor="#000000">
                <v:path arrowok="t"/>
              </v:shape>
            </v:group>
            <v:group style="position:absolute;left:5622;top:10903;width:11;height:2" coordorigin="5622,10903" coordsize="11,2">
              <v:shape style="position:absolute;left:5622;top:10903;width:11;height:2" coordorigin="5622,10903" coordsize="11,0" path="m5622,10903l5633,10903e" filled="f" stroked="t" strokeweight=".72pt" strokecolor="#000000">
                <v:path arrowok="t"/>
              </v:shape>
            </v:group>
            <v:group style="position:absolute;left:6079;top:10903;width:11;height:2" coordorigin="6079,10903" coordsize="11,2">
              <v:shape style="position:absolute;left:6079;top:10903;width:11;height:2" coordorigin="6079,10903" coordsize="11,0" path="m6079,10903l6090,10903e" filled="f" stroked="t" strokeweight=".72pt" strokecolor="#000000">
                <v:path arrowok="t"/>
              </v:shape>
            </v:group>
            <v:group style="position:absolute;left:6101;top:10903;width:11;height:2" coordorigin="6101,10903" coordsize="11,2">
              <v:shape style="position:absolute;left:6101;top:10903;width:11;height:2" coordorigin="6101,10903" coordsize="11,0" path="m6101,10903l6111,10903e" filled="f" stroked="t" strokeweight=".72pt" strokecolor="#000000">
                <v:path arrowok="t"/>
              </v:shape>
            </v:group>
            <v:group style="position:absolute;left:6122;top:10903;width:11;height:2" coordorigin="6122,10903" coordsize="11,2">
              <v:shape style="position:absolute;left:6122;top:10903;width:11;height:2" coordorigin="6122,10903" coordsize="11,0" path="m6122,10903l6133,10903e" filled="f" stroked="t" strokeweight=".72pt" strokecolor="#000000">
                <v:path arrowok="t"/>
              </v:shape>
            </v:group>
            <v:group style="position:absolute;left:6144;top:10903;width:11;height:2" coordorigin="6144,10903" coordsize="11,2">
              <v:shape style="position:absolute;left:6144;top:10903;width:11;height:2" coordorigin="6144,10903" coordsize="11,0" path="m6144,10903l6155,10903e" filled="f" stroked="t" strokeweight=".72pt" strokecolor="#000000">
                <v:path arrowok="t"/>
              </v:shape>
            </v:group>
            <v:group style="position:absolute;left:6165;top:10903;width:11;height:2" coordorigin="6165,10903" coordsize="11,2">
              <v:shape style="position:absolute;left:6165;top:10903;width:11;height:2" coordorigin="6165,10903" coordsize="11,0" path="m6165,10903l6176,10903e" filled="f" stroked="t" strokeweight=".72pt" strokecolor="#000000">
                <v:path arrowok="t"/>
              </v:shape>
            </v:group>
            <v:group style="position:absolute;left:6187;top:10903;width:11;height:2" coordorigin="6187,10903" coordsize="11,2">
              <v:shape style="position:absolute;left:6187;top:10903;width:11;height:2" coordorigin="6187,10903" coordsize="11,0" path="m6187,10903l6198,10903e" filled="f" stroked="t" strokeweight=".72pt" strokecolor="#000000">
                <v:path arrowok="t"/>
              </v:shape>
            </v:group>
            <v:group style="position:absolute;left:6209;top:10903;width:11;height:2" coordorigin="6209,10903" coordsize="11,2">
              <v:shape style="position:absolute;left:6209;top:10903;width:11;height:2" coordorigin="6209,10903" coordsize="11,0" path="m6209,10903l6219,10903e" filled="f" stroked="t" strokeweight=".72pt" strokecolor="#000000">
                <v:path arrowok="t"/>
              </v:shape>
            </v:group>
            <v:group style="position:absolute;left:6230;top:10903;width:11;height:2" coordorigin="6230,10903" coordsize="11,2">
              <v:shape style="position:absolute;left:6230;top:10903;width:11;height:2" coordorigin="6230,10903" coordsize="11,0" path="m6230,10903l6241,10903e" filled="f" stroked="t" strokeweight=".72pt" strokecolor="#000000">
                <v:path arrowok="t"/>
              </v:shape>
            </v:group>
            <v:group style="position:absolute;left:6252;top:10903;width:11;height:2" coordorigin="6252,10903" coordsize="11,2">
              <v:shape style="position:absolute;left:6252;top:10903;width:11;height:2" coordorigin="6252,10903" coordsize="11,0" path="m6252,10903l6263,10903e" filled="f" stroked="t" strokeweight=".72pt" strokecolor="#000000">
                <v:path arrowok="t"/>
              </v:shape>
            </v:group>
            <v:group style="position:absolute;left:6273;top:10903;width:11;height:2" coordorigin="6273,10903" coordsize="11,2">
              <v:shape style="position:absolute;left:6273;top:10903;width:11;height:2" coordorigin="6273,10903" coordsize="11,0" path="m6273,10903l6284,10903e" filled="f" stroked="t" strokeweight=".72pt" strokecolor="#000000">
                <v:path arrowok="t"/>
              </v:shape>
            </v:group>
            <v:group style="position:absolute;left:6295;top:10903;width:11;height:2" coordorigin="6295,10903" coordsize="11,2">
              <v:shape style="position:absolute;left:6295;top:10903;width:11;height:2" coordorigin="6295,10903" coordsize="11,0" path="m6295,10903l6306,10903e" filled="f" stroked="t" strokeweight=".72pt" strokecolor="#000000">
                <v:path arrowok="t"/>
              </v:shape>
            </v:group>
            <v:group style="position:absolute;left:6317;top:10903;width:11;height:2" coordorigin="6317,10903" coordsize="11,2">
              <v:shape style="position:absolute;left:6317;top:10903;width:11;height:2" coordorigin="6317,10903" coordsize="11,0" path="m6317,10903l6327,10903e" filled="f" stroked="t" strokeweight=".72pt" strokecolor="#000000">
                <v:path arrowok="t"/>
              </v:shape>
            </v:group>
            <v:group style="position:absolute;left:6338;top:10903;width:11;height:2" coordorigin="6338,10903" coordsize="11,2">
              <v:shape style="position:absolute;left:6338;top:10903;width:11;height:2" coordorigin="6338,10903" coordsize="11,0" path="m6338,10903l6349,10903e" filled="f" stroked="t" strokeweight=".72pt" strokecolor="#000000">
                <v:path arrowok="t"/>
              </v:shape>
            </v:group>
            <v:group style="position:absolute;left:6360;top:10903;width:11;height:2" coordorigin="6360,10903" coordsize="11,2">
              <v:shape style="position:absolute;left:6360;top:10903;width:11;height:2" coordorigin="6360,10903" coordsize="11,0" path="m6360,10903l6371,10903e" filled="f" stroked="t" strokeweight=".72pt" strokecolor="#000000">
                <v:path arrowok="t"/>
              </v:shape>
            </v:group>
            <v:group style="position:absolute;left:5773;top:10903;width:11;height:2" coordorigin="5773,10903" coordsize="11,2">
              <v:shape style="position:absolute;left:5773;top:10903;width:11;height:2" coordorigin="5773,10903" coordsize="11,0" path="m5773,10903l5784,10903e" filled="f" stroked="t" strokeweight=".72pt" strokecolor="#000000">
                <v:path arrowok="t"/>
              </v:shape>
            </v:group>
            <v:group style="position:absolute;left:5795;top:10903;width:11;height:2" coordorigin="5795,10903" coordsize="11,2">
              <v:shape style="position:absolute;left:5795;top:10903;width:11;height:2" coordorigin="5795,10903" coordsize="11,0" path="m5795,10903l5805,10903e" filled="f" stroked="t" strokeweight=".72pt" strokecolor="#000000">
                <v:path arrowok="t"/>
              </v:shape>
            </v:group>
            <v:group style="position:absolute;left:5816;top:10903;width:11;height:2" coordorigin="5816,10903" coordsize="11,2">
              <v:shape style="position:absolute;left:5816;top:10903;width:11;height:2" coordorigin="5816,10903" coordsize="11,0" path="m5816,10903l5827,10903e" filled="f" stroked="t" strokeweight=".72pt" strokecolor="#000000">
                <v:path arrowok="t"/>
              </v:shape>
            </v:group>
            <v:group style="position:absolute;left:5838;top:10903;width:11;height:2" coordorigin="5838,10903" coordsize="11,2">
              <v:shape style="position:absolute;left:5838;top:10903;width:11;height:2" coordorigin="5838,10903" coordsize="11,0" path="m5838,10903l5849,10903e" filled="f" stroked="t" strokeweight=".72pt" strokecolor="#000000">
                <v:path arrowok="t"/>
              </v:shape>
            </v:group>
            <v:group style="position:absolute;left:5863;top:10903;width:11;height:2" coordorigin="5863,10903" coordsize="11,2">
              <v:shape style="position:absolute;left:5863;top:10903;width:11;height:2" coordorigin="5863,10903" coordsize="11,0" path="m5863,10903l5874,10903e" filled="f" stroked="t" strokeweight=".72pt" strokecolor="#000000">
                <v:path arrowok="t"/>
              </v:shape>
            </v:group>
            <v:group style="position:absolute;left:5885;top:10903;width:11;height:2" coordorigin="5885,10903" coordsize="11,2">
              <v:shape style="position:absolute;left:5885;top:10903;width:11;height:2" coordorigin="5885,10903" coordsize="11,0" path="m5885,10903l5895,10903e" filled="f" stroked="t" strokeweight=".72pt" strokecolor="#000000">
                <v:path arrowok="t"/>
              </v:shape>
            </v:group>
            <v:group style="position:absolute;left:5906;top:10903;width:11;height:2" coordorigin="5906,10903" coordsize="11,2">
              <v:shape style="position:absolute;left:5906;top:10903;width:11;height:2" coordorigin="5906,10903" coordsize="11,0" path="m5906,10903l5917,10903e" filled="f" stroked="t" strokeweight=".72pt" strokecolor="#000000">
                <v:path arrowok="t"/>
              </v:shape>
            </v:group>
            <v:group style="position:absolute;left:5928;top:10903;width:11;height:2" coordorigin="5928,10903" coordsize="11,2">
              <v:shape style="position:absolute;left:5928;top:10903;width:11;height:2" coordorigin="5928,10903" coordsize="11,0" path="m5928,10903l5939,10903e" filled="f" stroked="t" strokeweight=".72pt" strokecolor="#000000">
                <v:path arrowok="t"/>
              </v:shape>
            </v:group>
            <v:group style="position:absolute;left:2956;top:10727;width:2;height:76" coordorigin="2956,10727" coordsize="2,76">
              <v:shape style="position:absolute;left:2956;top:10727;width:2;height:76" coordorigin="2956,10727" coordsize="0,76" path="m2956,10727l2956,10803e" filled="f" stroked="t" strokeweight=".54pt" strokecolor="#000000">
                <v:path arrowok="t"/>
              </v:shape>
            </v:group>
            <v:group style="position:absolute;left:8752;top:10788;width:2;height:14" coordorigin="8752,10788" coordsize="2,14">
              <v:shape style="position:absolute;left:8752;top:10788;width:2;height:14" coordorigin="8752,10788" coordsize="0,14" path="m8752,10788l8752,10803e" filled="f" stroked="t" strokeweight=".18pt" strokecolor="#000000">
                <v:path arrowok="t"/>
              </v:shape>
            </v:group>
            <v:group style="position:absolute;left:8811;top:10727;width:2;height:382" coordorigin="8811,10727" coordsize="2,382">
              <v:shape style="position:absolute;left:8811;top:10727;width:2;height:382" coordorigin="8811,10727" coordsize="0,382" path="m8811,10727l8811,11109e" filled="f" stroked="t" strokeweight=".72pt" strokecolor="#000000">
                <v:path arrowok="t"/>
              </v:shape>
            </v:group>
            <v:group style="position:absolute;left:2900;top:10727;width:2;height:76" coordorigin="2900,10727" coordsize="2,76">
              <v:shape style="position:absolute;left:2900;top:10727;width:2;height:76" coordorigin="2900,10727" coordsize="0,76" path="m2900,10727l2900,10803e" filled="f" stroked="t" strokeweight=".36pt" strokecolor="#000000">
                <v:path arrowok="t"/>
              </v:shape>
            </v:group>
            <v:group style="position:absolute;left:2893;top:10788;width:72;height:2" coordorigin="2893,10788" coordsize="72,2">
              <v:shape style="position:absolute;left:2893;top:10788;width:72;height:2" coordorigin="2893,10788" coordsize="72,0" path="m2893,10788l2965,10788e" filled="f" stroked="t" strokeweight=".72pt" strokecolor="#000000">
                <v:path arrowok="t"/>
              </v:shape>
            </v:group>
            <v:group style="position:absolute;left:8747;top:10788;width:72;height:2" coordorigin="8747,10788" coordsize="72,2">
              <v:shape style="position:absolute;left:8747;top:10788;width:72;height:2" coordorigin="8747,10788" coordsize="72,0" path="m8747,10788l8819,10788e" filled="f" stroked="t" strokeweight=".72pt" strokecolor="#000000">
                <v:path arrowok="t"/>
              </v:shape>
            </v:group>
            <v:group style="position:absolute;left:8761;top:10776;width:40;height:2" coordorigin="8761,10776" coordsize="40,2">
              <v:shape style="position:absolute;left:8761;top:10776;width:40;height:2" coordorigin="8761,10776" coordsize="40,0" path="m8761,10776l8801,10776e" filled="f" stroked="t" strokeweight="1.26pt" strokecolor="#000000">
                <v:path arrowok="t"/>
              </v:shape>
            </v:group>
            <v:group style="position:absolute;left:4634;top:10666;width:2;height:115" coordorigin="4634,10666" coordsize="2,115">
              <v:shape style="position:absolute;left:4634;top:10666;width:2;height:115" coordorigin="4634,10666" coordsize="0,115" path="m4634,10666l4634,10781e" filled="f" stroked="t" strokeweight=".18pt" strokecolor="#000000">
                <v:path arrowok="t"/>
              </v:shape>
            </v:group>
            <v:group style="position:absolute;left:5298;top:10774;width:11;height:2" coordorigin="5298,10774" coordsize="11,2">
              <v:shape style="position:absolute;left:5298;top:10774;width:11;height:2" coordorigin="5298,10774" coordsize="11,0" path="m5298,10774l5309,10774e" filled="f" stroked="t" strokeweight=".72pt" strokecolor="#000000">
                <v:path arrowok="t"/>
              </v:shape>
            </v:group>
            <v:group style="position:absolute;left:5319;top:10774;width:11;height:2" coordorigin="5319,10774" coordsize="11,2">
              <v:shape style="position:absolute;left:5319;top:10774;width:11;height:2" coordorigin="5319,10774" coordsize="11,0" path="m5319,10774l5330,10774e" filled="f" stroked="t" strokeweight=".72pt" strokecolor="#000000">
                <v:path arrowok="t"/>
              </v:shape>
            </v:group>
            <v:group style="position:absolute;left:5341;top:10774;width:11;height:2" coordorigin="5341,10774" coordsize="11,2">
              <v:shape style="position:absolute;left:5341;top:10774;width:11;height:2" coordorigin="5341,10774" coordsize="11,0" path="m5341,10774l5352,10774e" filled="f" stroked="t" strokeweight=".72pt" strokecolor="#000000">
                <v:path arrowok="t"/>
              </v:shape>
            </v:group>
            <v:group style="position:absolute;left:5363;top:10774;width:11;height:2" coordorigin="5363,10774" coordsize="11,2">
              <v:shape style="position:absolute;left:5363;top:10774;width:11;height:2" coordorigin="5363,10774" coordsize="11,0" path="m5363,10774l5373,10774e" filled="f" stroked="t" strokeweight=".72pt" strokecolor="#000000">
                <v:path arrowok="t"/>
              </v:shape>
            </v:group>
            <v:group style="position:absolute;left:5384;top:10774;width:11;height:2" coordorigin="5384,10774" coordsize="11,2">
              <v:shape style="position:absolute;left:5384;top:10774;width:11;height:2" coordorigin="5384,10774" coordsize="11,0" path="m5384,10774l5395,10774e" filled="f" stroked="t" strokeweight=".72pt" strokecolor="#000000">
                <v:path arrowok="t"/>
              </v:shape>
            </v:group>
            <v:group style="position:absolute;left:5406;top:10774;width:11;height:2" coordorigin="5406,10774" coordsize="11,2">
              <v:shape style="position:absolute;left:5406;top:10774;width:11;height:2" coordorigin="5406,10774" coordsize="11,0" path="m5406,10774l5417,10774e" filled="f" stroked="t" strokeweight=".72pt" strokecolor="#000000">
                <v:path arrowok="t"/>
              </v:shape>
            </v:group>
            <v:group style="position:absolute;left:5427;top:10774;width:11;height:2" coordorigin="5427,10774" coordsize="11,2">
              <v:shape style="position:absolute;left:5427;top:10774;width:11;height:2" coordorigin="5427,10774" coordsize="11,0" path="m5427,10774l5438,10774e" filled="f" stroked="t" strokeweight=".72pt" strokecolor="#000000">
                <v:path arrowok="t"/>
              </v:shape>
            </v:group>
            <v:group style="position:absolute;left:5449;top:10774;width:11;height:2" coordorigin="5449,10774" coordsize="11,2">
              <v:shape style="position:absolute;left:5449;top:10774;width:11;height:2" coordorigin="5449,10774" coordsize="11,0" path="m5449,10774l5460,10774e" filled="f" stroked="t" strokeweight=".72pt" strokecolor="#000000">
                <v:path arrowok="t"/>
              </v:shape>
            </v:group>
            <v:group style="position:absolute;left:5471;top:10774;width:11;height:2" coordorigin="5471,10774" coordsize="11,2">
              <v:shape style="position:absolute;left:5471;top:10774;width:11;height:2" coordorigin="5471,10774" coordsize="11,0" path="m5471,10774l5481,10774e" filled="f" stroked="t" strokeweight=".72pt" strokecolor="#000000">
                <v:path arrowok="t"/>
              </v:shape>
            </v:group>
            <v:group style="position:absolute;left:5492;top:10774;width:11;height:2" coordorigin="5492,10774" coordsize="11,2">
              <v:shape style="position:absolute;left:5492;top:10774;width:11;height:2" coordorigin="5492,10774" coordsize="11,0" path="m5492,10774l5503,10774e" filled="f" stroked="t" strokeweight=".72pt" strokecolor="#000000">
                <v:path arrowok="t"/>
              </v:shape>
            </v:group>
            <v:group style="position:absolute;left:5514;top:10774;width:11;height:2" coordorigin="5514,10774" coordsize="11,2">
              <v:shape style="position:absolute;left:5514;top:10774;width:11;height:2" coordorigin="5514,10774" coordsize="11,0" path="m5514,10774l5525,10774e" filled="f" stroked="t" strokeweight=".72pt" strokecolor="#000000">
                <v:path arrowok="t"/>
              </v:shape>
            </v:group>
            <v:group style="position:absolute;left:5535;top:10774;width:11;height:2" coordorigin="5535,10774" coordsize="11,2">
              <v:shape style="position:absolute;left:5535;top:10774;width:11;height:2" coordorigin="5535,10774" coordsize="11,0" path="m5535,10774l5546,10774e" filled="f" stroked="t" strokeweight=".72pt" strokecolor="#000000">
                <v:path arrowok="t"/>
              </v:shape>
            </v:group>
            <v:group style="position:absolute;left:5557;top:10774;width:11;height:2" coordorigin="5557,10774" coordsize="11,2">
              <v:shape style="position:absolute;left:5557;top:10774;width:11;height:2" coordorigin="5557,10774" coordsize="11,0" path="m5557,10774l5568,10774e" filled="f" stroked="t" strokeweight=".72pt" strokecolor="#000000">
                <v:path arrowok="t"/>
              </v:shape>
            </v:group>
            <v:group style="position:absolute;left:5579;top:10774;width:11;height:2" coordorigin="5579,10774" coordsize="11,2">
              <v:shape style="position:absolute;left:5579;top:10774;width:11;height:2" coordorigin="5579,10774" coordsize="11,0" path="m5579,10774l5589,10774e" filled="f" stroked="t" strokeweight=".72pt" strokecolor="#000000">
                <v:path arrowok="t"/>
              </v:shape>
            </v:group>
            <v:group style="position:absolute;left:5600;top:10774;width:11;height:2" coordorigin="5600,10774" coordsize="11,2">
              <v:shape style="position:absolute;left:5600;top:10774;width:11;height:2" coordorigin="5600,10774" coordsize="11,0" path="m5600,10774l5611,10774e" filled="f" stroked="t" strokeweight=".72pt" strokecolor="#000000">
                <v:path arrowok="t"/>
              </v:shape>
            </v:group>
            <v:group style="position:absolute;left:5622;top:10774;width:11;height:2" coordorigin="5622,10774" coordsize="11,2">
              <v:shape style="position:absolute;left:5622;top:10774;width:11;height:2" coordorigin="5622,10774" coordsize="11,0" path="m5622,10774l5633,10774e" filled="f" stroked="t" strokeweight=".72pt" strokecolor="#000000">
                <v:path arrowok="t"/>
              </v:shape>
            </v:group>
            <v:group style="position:absolute;left:6079;top:10774;width:11;height:2" coordorigin="6079,10774" coordsize="11,2">
              <v:shape style="position:absolute;left:6079;top:10774;width:11;height:2" coordorigin="6079,10774" coordsize="11,0" path="m6079,10774l6090,10774e" filled="f" stroked="t" strokeweight=".72pt" strokecolor="#000000">
                <v:path arrowok="t"/>
              </v:shape>
            </v:group>
            <v:group style="position:absolute;left:6101;top:10774;width:11;height:2" coordorigin="6101,10774" coordsize="11,2">
              <v:shape style="position:absolute;left:6101;top:10774;width:11;height:2" coordorigin="6101,10774" coordsize="11,0" path="m6101,10774l6111,10774e" filled="f" stroked="t" strokeweight=".72pt" strokecolor="#000000">
                <v:path arrowok="t"/>
              </v:shape>
            </v:group>
            <v:group style="position:absolute;left:6122;top:10774;width:11;height:2" coordorigin="6122,10774" coordsize="11,2">
              <v:shape style="position:absolute;left:6122;top:10774;width:11;height:2" coordorigin="6122,10774" coordsize="11,0" path="m6122,10774l6133,10774e" filled="f" stroked="t" strokeweight=".72pt" strokecolor="#000000">
                <v:path arrowok="t"/>
              </v:shape>
            </v:group>
            <v:group style="position:absolute;left:6144;top:10774;width:11;height:2" coordorigin="6144,10774" coordsize="11,2">
              <v:shape style="position:absolute;left:6144;top:10774;width:11;height:2" coordorigin="6144,10774" coordsize="11,0" path="m6144,10774l6155,10774e" filled="f" stroked="t" strokeweight=".72pt" strokecolor="#000000">
                <v:path arrowok="t"/>
              </v:shape>
            </v:group>
            <v:group style="position:absolute;left:6165;top:10774;width:11;height:2" coordorigin="6165,10774" coordsize="11,2">
              <v:shape style="position:absolute;left:6165;top:10774;width:11;height:2" coordorigin="6165,10774" coordsize="11,0" path="m6165,10774l6176,10774e" filled="f" stroked="t" strokeweight=".72pt" strokecolor="#000000">
                <v:path arrowok="t"/>
              </v:shape>
            </v:group>
            <v:group style="position:absolute;left:6187;top:10774;width:11;height:2" coordorigin="6187,10774" coordsize="11,2">
              <v:shape style="position:absolute;left:6187;top:10774;width:11;height:2" coordorigin="6187,10774" coordsize="11,0" path="m6187,10774l6198,10774e" filled="f" stroked="t" strokeweight=".72pt" strokecolor="#000000">
                <v:path arrowok="t"/>
              </v:shape>
            </v:group>
            <v:group style="position:absolute;left:6209;top:10774;width:11;height:2" coordorigin="6209,10774" coordsize="11,2">
              <v:shape style="position:absolute;left:6209;top:10774;width:11;height:2" coordorigin="6209,10774" coordsize="11,0" path="m6209,10774l6219,10774e" filled="f" stroked="t" strokeweight=".72pt" strokecolor="#000000">
                <v:path arrowok="t"/>
              </v:shape>
            </v:group>
            <v:group style="position:absolute;left:6230;top:10774;width:11;height:2" coordorigin="6230,10774" coordsize="11,2">
              <v:shape style="position:absolute;left:6230;top:10774;width:11;height:2" coordorigin="6230,10774" coordsize="11,0" path="m6230,10774l6241,10774e" filled="f" stroked="t" strokeweight=".72pt" strokecolor="#000000">
                <v:path arrowok="t"/>
              </v:shape>
            </v:group>
            <v:group style="position:absolute;left:6252;top:10774;width:11;height:2" coordorigin="6252,10774" coordsize="11,2">
              <v:shape style="position:absolute;left:6252;top:10774;width:11;height:2" coordorigin="6252,10774" coordsize="11,0" path="m6252,10774l6263,10774e" filled="f" stroked="t" strokeweight=".72pt" strokecolor="#000000">
                <v:path arrowok="t"/>
              </v:shape>
            </v:group>
            <v:group style="position:absolute;left:6273;top:10774;width:11;height:2" coordorigin="6273,10774" coordsize="11,2">
              <v:shape style="position:absolute;left:6273;top:10774;width:11;height:2" coordorigin="6273,10774" coordsize="11,0" path="m6273,10774l6284,10774e" filled="f" stroked="t" strokeweight=".72pt" strokecolor="#000000">
                <v:path arrowok="t"/>
              </v:shape>
            </v:group>
            <v:group style="position:absolute;left:6295;top:10774;width:11;height:2" coordorigin="6295,10774" coordsize="11,2">
              <v:shape style="position:absolute;left:6295;top:10774;width:11;height:2" coordorigin="6295,10774" coordsize="11,0" path="m6295,10774l6306,10774e" filled="f" stroked="t" strokeweight=".72pt" strokecolor="#000000">
                <v:path arrowok="t"/>
              </v:shape>
            </v:group>
            <v:group style="position:absolute;left:6317;top:10774;width:11;height:2" coordorigin="6317,10774" coordsize="11,2">
              <v:shape style="position:absolute;left:6317;top:10774;width:11;height:2" coordorigin="6317,10774" coordsize="11,0" path="m6317,10774l6327,10774e" filled="f" stroked="t" strokeweight=".72pt" strokecolor="#000000">
                <v:path arrowok="t"/>
              </v:shape>
            </v:group>
            <v:group style="position:absolute;left:6338;top:10774;width:11;height:2" coordorigin="6338,10774" coordsize="11,2">
              <v:shape style="position:absolute;left:6338;top:10774;width:11;height:2" coordorigin="6338,10774" coordsize="11,0" path="m6338,10774l6349,10774e" filled="f" stroked="t" strokeweight=".72pt" strokecolor="#000000">
                <v:path arrowok="t"/>
              </v:shape>
            </v:group>
            <v:group style="position:absolute;left:6360;top:10774;width:11;height:2" coordorigin="6360,10774" coordsize="11,2">
              <v:shape style="position:absolute;left:6360;top:10774;width:11;height:2" coordorigin="6360,10774" coordsize="11,0" path="m6360,10774l6371,10774e" filled="f" stroked="t" strokeweight=".72pt" strokecolor="#000000">
                <v:path arrowok="t"/>
              </v:shape>
            </v:group>
            <v:group style="position:absolute;left:7078;top:10666;width:2;height:115" coordorigin="7078,10666" coordsize="2,115">
              <v:shape style="position:absolute;left:7078;top:10666;width:2;height:115" coordorigin="7078,10666" coordsize="0,115" path="m7078,10666l7078,10781e" filled="f" stroked="t" strokeweight=".18pt" strokecolor="#000000">
                <v:path arrowok="t"/>
              </v:shape>
            </v:group>
            <v:group style="position:absolute;left:5773;top:10774;width:11;height:2" coordorigin="5773,10774" coordsize="11,2">
              <v:shape style="position:absolute;left:5773;top:10774;width:11;height:2" coordorigin="5773,10774" coordsize="11,0" path="m5773,10774l5784,10774e" filled="f" stroked="t" strokeweight=".72pt" strokecolor="#000000">
                <v:path arrowok="t"/>
              </v:shape>
            </v:group>
            <v:group style="position:absolute;left:5795;top:10774;width:11;height:2" coordorigin="5795,10774" coordsize="11,2">
              <v:shape style="position:absolute;left:5795;top:10774;width:11;height:2" coordorigin="5795,10774" coordsize="11,0" path="m5795,10774l5805,10774e" filled="f" stroked="t" strokeweight=".72pt" strokecolor="#000000">
                <v:path arrowok="t"/>
              </v:shape>
            </v:group>
            <v:group style="position:absolute;left:5816;top:10774;width:11;height:2" coordorigin="5816,10774" coordsize="11,2">
              <v:shape style="position:absolute;left:5816;top:10774;width:11;height:2" coordorigin="5816,10774" coordsize="11,0" path="m5816,10774l5827,10774e" filled="f" stroked="t" strokeweight=".72pt" strokecolor="#000000">
                <v:path arrowok="t"/>
              </v:shape>
            </v:group>
            <v:group style="position:absolute;left:5838;top:10774;width:11;height:2" coordorigin="5838,10774" coordsize="11,2">
              <v:shape style="position:absolute;left:5838;top:10774;width:11;height:2" coordorigin="5838,10774" coordsize="11,0" path="m5838,10774l5849,10774e" filled="f" stroked="t" strokeweight=".72pt" strokecolor="#000000">
                <v:path arrowok="t"/>
              </v:shape>
            </v:group>
            <v:group style="position:absolute;left:5863;top:10774;width:11;height:2" coordorigin="5863,10774" coordsize="11,2">
              <v:shape style="position:absolute;left:5863;top:10774;width:11;height:2" coordorigin="5863,10774" coordsize="11,0" path="m5863,10774l5874,10774e" filled="f" stroked="t" strokeweight=".72pt" strokecolor="#000000">
                <v:path arrowok="t"/>
              </v:shape>
            </v:group>
            <v:group style="position:absolute;left:5885;top:10774;width:11;height:2" coordorigin="5885,10774" coordsize="11,2">
              <v:shape style="position:absolute;left:5885;top:10774;width:11;height:2" coordorigin="5885,10774" coordsize="11,0" path="m5885,10774l5895,10774e" filled="f" stroked="t" strokeweight=".72pt" strokecolor="#000000">
                <v:path arrowok="t"/>
              </v:shape>
            </v:group>
            <v:group style="position:absolute;left:5906;top:10774;width:11;height:2" coordorigin="5906,10774" coordsize="11,2">
              <v:shape style="position:absolute;left:5906;top:10774;width:11;height:2" coordorigin="5906,10774" coordsize="11,0" path="m5906,10774l5917,10774e" filled="f" stroked="t" strokeweight=".72pt" strokecolor="#000000">
                <v:path arrowok="t"/>
              </v:shape>
            </v:group>
            <v:group style="position:absolute;left:5928;top:10774;width:11;height:2" coordorigin="5928,10774" coordsize="11,2">
              <v:shape style="position:absolute;left:5928;top:10774;width:11;height:2" coordorigin="5928,10774" coordsize="11,0" path="m5928,10774l5939,10774e" filled="f" stroked="t" strokeweight=".72pt" strokecolor="#000000">
                <v:path arrowok="t"/>
              </v:shape>
            </v:group>
            <v:group style="position:absolute;left:2943;top:10770;width:7;height:2" coordorigin="2943,10770" coordsize="7,2">
              <v:shape style="position:absolute;left:2943;top:10770;width:7;height:2" coordorigin="2943,10770" coordsize="7,0" path="m2943,10770l2951,10770e" filled="f" stroked="t" strokeweight=".72pt" strokecolor="#000000">
                <v:path arrowok="t"/>
              </v:shape>
            </v:group>
            <v:group style="position:absolute;left:8802;top:10763;width:2;height:22" coordorigin="8802,10763" coordsize="2,22">
              <v:shape style="position:absolute;left:8802;top:10763;width:2;height:22" coordorigin="8802,10763" coordsize="0,22" path="m8802,10763l8802,10785e" filled="f" stroked="t" strokeweight=".18pt" strokecolor="#000000">
                <v:path arrowok="t"/>
              </v:shape>
            </v:group>
            <v:group style="position:absolute;left:2900;top:10736;width:58;height:2" coordorigin="2900,10736" coordsize="58,2">
              <v:shape style="position:absolute;left:2900;top:10736;width:58;height:2" coordorigin="2900,10736" coordsize="58,0" path="m2900,10736l2958,10736e" filled="f" stroked="t" strokeweight=".9pt" strokecolor="#000000">
                <v:path arrowok="t"/>
              </v:shape>
            </v:group>
            <v:group style="position:absolute;left:8754;top:10736;width:58;height:2" coordorigin="8754,10736" coordsize="58,2">
              <v:shape style="position:absolute;left:8754;top:10736;width:58;height:2" coordorigin="8754,10736" coordsize="58,0" path="m8754,10736l8811,10736e" filled="f" stroked="t" strokeweight=".9pt" strokecolor="#000000">
                <v:path arrowok="t"/>
              </v:shape>
            </v:group>
            <v:group style="position:absolute;left:8756;top:10727;width:2;height:14" coordorigin="8756,10727" coordsize="2,14">
              <v:shape style="position:absolute;left:8756;top:10727;width:2;height:14" coordorigin="8756,10727" coordsize="0,14" path="m8756,10727l8756,10741e" filled="f" stroked="t" strokeweight=".18pt" strokecolor="#000000">
                <v:path arrowok="t"/>
              </v:shape>
            </v:group>
            <v:group style="position:absolute;left:5298;top:10727;width:11;height:2" coordorigin="5298,10727" coordsize="11,2">
              <v:shape style="position:absolute;left:5298;top:10727;width:11;height:2" coordorigin="5298,10727" coordsize="11,0" path="m5298,10727l5309,10727e" filled="f" stroked="t" strokeweight=".72pt" strokecolor="#000000">
                <v:path arrowok="t"/>
              </v:shape>
            </v:group>
            <v:group style="position:absolute;left:5319;top:10727;width:11;height:2" coordorigin="5319,10727" coordsize="11,2">
              <v:shape style="position:absolute;left:5319;top:10727;width:11;height:2" coordorigin="5319,10727" coordsize="11,0" path="m5319,10727l5330,10727e" filled="f" stroked="t" strokeweight=".72pt" strokecolor="#000000">
                <v:path arrowok="t"/>
              </v:shape>
            </v:group>
            <v:group style="position:absolute;left:5341;top:10727;width:11;height:2" coordorigin="5341,10727" coordsize="11,2">
              <v:shape style="position:absolute;left:5341;top:10727;width:11;height:2" coordorigin="5341,10727" coordsize="11,0" path="m5341,10727l5352,10727e" filled="f" stroked="t" strokeweight=".72pt" strokecolor="#000000">
                <v:path arrowok="t"/>
              </v:shape>
            </v:group>
            <v:group style="position:absolute;left:5363;top:10727;width:11;height:2" coordorigin="5363,10727" coordsize="11,2">
              <v:shape style="position:absolute;left:5363;top:10727;width:11;height:2" coordorigin="5363,10727" coordsize="11,0" path="m5363,10727l5373,10727e" filled="f" stroked="t" strokeweight=".72pt" strokecolor="#000000">
                <v:path arrowok="t"/>
              </v:shape>
            </v:group>
            <v:group style="position:absolute;left:5384;top:10727;width:11;height:2" coordorigin="5384,10727" coordsize="11,2">
              <v:shape style="position:absolute;left:5384;top:10727;width:11;height:2" coordorigin="5384,10727" coordsize="11,0" path="m5384,10727l5395,10727e" filled="f" stroked="t" strokeweight=".72pt" strokecolor="#000000">
                <v:path arrowok="t"/>
              </v:shape>
            </v:group>
            <v:group style="position:absolute;left:5406;top:10727;width:11;height:2" coordorigin="5406,10727" coordsize="11,2">
              <v:shape style="position:absolute;left:5406;top:10727;width:11;height:2" coordorigin="5406,10727" coordsize="11,0" path="m5406,10727l5417,10727e" filled="f" stroked="t" strokeweight=".72pt" strokecolor="#000000">
                <v:path arrowok="t"/>
              </v:shape>
            </v:group>
            <v:group style="position:absolute;left:5427;top:10727;width:11;height:2" coordorigin="5427,10727" coordsize="11,2">
              <v:shape style="position:absolute;left:5427;top:10727;width:11;height:2" coordorigin="5427,10727" coordsize="11,0" path="m5427,10727l5438,10727e" filled="f" stroked="t" strokeweight=".72pt" strokecolor="#000000">
                <v:path arrowok="t"/>
              </v:shape>
            </v:group>
            <v:group style="position:absolute;left:5449;top:10727;width:11;height:2" coordorigin="5449,10727" coordsize="11,2">
              <v:shape style="position:absolute;left:5449;top:10727;width:11;height:2" coordorigin="5449,10727" coordsize="11,0" path="m5449,10727l5460,10727e" filled="f" stroked="t" strokeweight=".72pt" strokecolor="#000000">
                <v:path arrowok="t"/>
              </v:shape>
            </v:group>
            <v:group style="position:absolute;left:5471;top:10727;width:11;height:2" coordorigin="5471,10727" coordsize="11,2">
              <v:shape style="position:absolute;left:5471;top:10727;width:11;height:2" coordorigin="5471,10727" coordsize="11,0" path="m5471,10727l5481,10727e" filled="f" stroked="t" strokeweight=".72pt" strokecolor="#000000">
                <v:path arrowok="t"/>
              </v:shape>
            </v:group>
            <v:group style="position:absolute;left:5492;top:10727;width:11;height:2" coordorigin="5492,10727" coordsize="11,2">
              <v:shape style="position:absolute;left:5492;top:10727;width:11;height:2" coordorigin="5492,10727" coordsize="11,0" path="m5492,10727l5503,10727e" filled="f" stroked="t" strokeweight=".72pt" strokecolor="#000000">
                <v:path arrowok="t"/>
              </v:shape>
            </v:group>
            <v:group style="position:absolute;left:5514;top:10727;width:11;height:2" coordorigin="5514,10727" coordsize="11,2">
              <v:shape style="position:absolute;left:5514;top:10727;width:11;height:2" coordorigin="5514,10727" coordsize="11,0" path="m5514,10727l5525,10727e" filled="f" stroked="t" strokeweight=".72pt" strokecolor="#000000">
                <v:path arrowok="t"/>
              </v:shape>
            </v:group>
            <v:group style="position:absolute;left:5535;top:10727;width:11;height:2" coordorigin="5535,10727" coordsize="11,2">
              <v:shape style="position:absolute;left:5535;top:10727;width:11;height:2" coordorigin="5535,10727" coordsize="11,0" path="m5535,10727l5546,10727e" filled="f" stroked="t" strokeweight=".72pt" strokecolor="#000000">
                <v:path arrowok="t"/>
              </v:shape>
            </v:group>
            <v:group style="position:absolute;left:5557;top:10727;width:11;height:2" coordorigin="5557,10727" coordsize="11,2">
              <v:shape style="position:absolute;left:5557;top:10727;width:11;height:2" coordorigin="5557,10727" coordsize="11,0" path="m5557,10727l5568,10727e" filled="f" stroked="t" strokeweight=".72pt" strokecolor="#000000">
                <v:path arrowok="t"/>
              </v:shape>
            </v:group>
            <v:group style="position:absolute;left:5579;top:10727;width:11;height:2" coordorigin="5579,10727" coordsize="11,2">
              <v:shape style="position:absolute;left:5579;top:10727;width:11;height:2" coordorigin="5579,10727" coordsize="11,0" path="m5579,10727l5589,10727e" filled="f" stroked="t" strokeweight=".72pt" strokecolor="#000000">
                <v:path arrowok="t"/>
              </v:shape>
            </v:group>
            <v:group style="position:absolute;left:5600;top:10727;width:11;height:2" coordorigin="5600,10727" coordsize="11,2">
              <v:shape style="position:absolute;left:5600;top:10727;width:11;height:2" coordorigin="5600,10727" coordsize="11,0" path="m5600,10727l5611,10727e" filled="f" stroked="t" strokeweight=".72pt" strokecolor="#000000">
                <v:path arrowok="t"/>
              </v:shape>
            </v:group>
            <v:group style="position:absolute;left:5622;top:10727;width:11;height:2" coordorigin="5622,10727" coordsize="11,2">
              <v:shape style="position:absolute;left:5622;top:10727;width:11;height:2" coordorigin="5622,10727" coordsize="11,0" path="m5622,10727l5633,10727e" filled="f" stroked="t" strokeweight=".72pt" strokecolor="#000000">
                <v:path arrowok="t"/>
              </v:shape>
            </v:group>
            <v:group style="position:absolute;left:6079;top:10727;width:11;height:2" coordorigin="6079,10727" coordsize="11,2">
              <v:shape style="position:absolute;left:6079;top:10727;width:11;height:2" coordorigin="6079,10727" coordsize="11,0" path="m6079,10727l6090,10727e" filled="f" stroked="t" strokeweight=".72pt" strokecolor="#000000">
                <v:path arrowok="t"/>
              </v:shape>
            </v:group>
            <v:group style="position:absolute;left:6101;top:10727;width:11;height:2" coordorigin="6101,10727" coordsize="11,2">
              <v:shape style="position:absolute;left:6101;top:10727;width:11;height:2" coordorigin="6101,10727" coordsize="11,0" path="m6101,10727l6111,10727e" filled="f" stroked="t" strokeweight=".72pt" strokecolor="#000000">
                <v:path arrowok="t"/>
              </v:shape>
            </v:group>
            <v:group style="position:absolute;left:6122;top:10727;width:11;height:2" coordorigin="6122,10727" coordsize="11,2">
              <v:shape style="position:absolute;left:6122;top:10727;width:11;height:2" coordorigin="6122,10727" coordsize="11,0" path="m6122,10727l6133,10727e" filled="f" stroked="t" strokeweight=".72pt" strokecolor="#000000">
                <v:path arrowok="t"/>
              </v:shape>
            </v:group>
            <v:group style="position:absolute;left:6144;top:10727;width:11;height:2" coordorigin="6144,10727" coordsize="11,2">
              <v:shape style="position:absolute;left:6144;top:10727;width:11;height:2" coordorigin="6144,10727" coordsize="11,0" path="m6144,10727l6155,10727e" filled="f" stroked="t" strokeweight=".72pt" strokecolor="#000000">
                <v:path arrowok="t"/>
              </v:shape>
            </v:group>
            <v:group style="position:absolute;left:6165;top:10727;width:11;height:2" coordorigin="6165,10727" coordsize="11,2">
              <v:shape style="position:absolute;left:6165;top:10727;width:11;height:2" coordorigin="6165,10727" coordsize="11,0" path="m6165,10727l6176,10727e" filled="f" stroked="t" strokeweight=".72pt" strokecolor="#000000">
                <v:path arrowok="t"/>
              </v:shape>
            </v:group>
            <v:group style="position:absolute;left:6187;top:10727;width:11;height:2" coordorigin="6187,10727" coordsize="11,2">
              <v:shape style="position:absolute;left:6187;top:10727;width:11;height:2" coordorigin="6187,10727" coordsize="11,0" path="m6187,10727l6198,10727e" filled="f" stroked="t" strokeweight=".72pt" strokecolor="#000000">
                <v:path arrowok="t"/>
              </v:shape>
            </v:group>
            <v:group style="position:absolute;left:6209;top:10727;width:11;height:2" coordorigin="6209,10727" coordsize="11,2">
              <v:shape style="position:absolute;left:6209;top:10727;width:11;height:2" coordorigin="6209,10727" coordsize="11,0" path="m6209,10727l6219,10727e" filled="f" stroked="t" strokeweight=".72pt" strokecolor="#000000">
                <v:path arrowok="t"/>
              </v:shape>
            </v:group>
            <v:group style="position:absolute;left:6230;top:10727;width:11;height:2" coordorigin="6230,10727" coordsize="11,2">
              <v:shape style="position:absolute;left:6230;top:10727;width:11;height:2" coordorigin="6230,10727" coordsize="11,0" path="m6230,10727l6241,10727e" filled="f" stroked="t" strokeweight=".72pt" strokecolor="#000000">
                <v:path arrowok="t"/>
              </v:shape>
            </v:group>
            <v:group style="position:absolute;left:6252;top:10727;width:11;height:2" coordorigin="6252,10727" coordsize="11,2">
              <v:shape style="position:absolute;left:6252;top:10727;width:11;height:2" coordorigin="6252,10727" coordsize="11,0" path="m6252,10727l6263,10727e" filled="f" stroked="t" strokeweight=".72pt" strokecolor="#000000">
                <v:path arrowok="t"/>
              </v:shape>
            </v:group>
            <v:group style="position:absolute;left:6273;top:10727;width:11;height:2" coordorigin="6273,10727" coordsize="11,2">
              <v:shape style="position:absolute;left:6273;top:10727;width:11;height:2" coordorigin="6273,10727" coordsize="11,0" path="m6273,10727l6284,10727e" filled="f" stroked="t" strokeweight=".72pt" strokecolor="#000000">
                <v:path arrowok="t"/>
              </v:shape>
            </v:group>
            <v:group style="position:absolute;left:6295;top:10727;width:11;height:2" coordorigin="6295,10727" coordsize="11,2">
              <v:shape style="position:absolute;left:6295;top:10727;width:11;height:2" coordorigin="6295,10727" coordsize="11,0" path="m6295,10727l6306,10727e" filled="f" stroked="t" strokeweight=".72pt" strokecolor="#000000">
                <v:path arrowok="t"/>
              </v:shape>
            </v:group>
            <v:group style="position:absolute;left:6317;top:10727;width:11;height:2" coordorigin="6317,10727" coordsize="11,2">
              <v:shape style="position:absolute;left:6317;top:10727;width:11;height:2" coordorigin="6317,10727" coordsize="11,0" path="m6317,10727l6327,10727e" filled="f" stroked="t" strokeweight=".72pt" strokecolor="#000000">
                <v:path arrowok="t"/>
              </v:shape>
            </v:group>
            <v:group style="position:absolute;left:6338;top:10727;width:11;height:2" coordorigin="6338,10727" coordsize="11,2">
              <v:shape style="position:absolute;left:6338;top:10727;width:11;height:2" coordorigin="6338,10727" coordsize="11,0" path="m6338,10727l6349,10727e" filled="f" stroked="t" strokeweight=".72pt" strokecolor="#000000">
                <v:path arrowok="t"/>
              </v:shape>
            </v:group>
            <v:group style="position:absolute;left:6360;top:10727;width:11;height:2" coordorigin="6360,10727" coordsize="11,2">
              <v:shape style="position:absolute;left:6360;top:10727;width:11;height:2" coordorigin="6360,10727" coordsize="11,0" path="m6360,10727l6371,10727e" filled="f" stroked="t" strokeweight=".72pt" strokecolor="#000000">
                <v:path arrowok="t"/>
              </v:shape>
            </v:group>
            <v:group style="position:absolute;left:5773;top:10727;width:11;height:2" coordorigin="5773,10727" coordsize="11,2">
              <v:shape style="position:absolute;left:5773;top:10727;width:11;height:2" coordorigin="5773,10727" coordsize="11,0" path="m5773,10727l5784,10727e" filled="f" stroked="t" strokeweight=".72pt" strokecolor="#000000">
                <v:path arrowok="t"/>
              </v:shape>
            </v:group>
            <v:group style="position:absolute;left:5795;top:10727;width:11;height:2" coordorigin="5795,10727" coordsize="11,2">
              <v:shape style="position:absolute;left:5795;top:10727;width:11;height:2" coordorigin="5795,10727" coordsize="11,0" path="m5795,10727l5805,10727e" filled="f" stroked="t" strokeweight=".72pt" strokecolor="#000000">
                <v:path arrowok="t"/>
              </v:shape>
            </v:group>
            <v:group style="position:absolute;left:5816;top:10727;width:11;height:2" coordorigin="5816,10727" coordsize="11,2">
              <v:shape style="position:absolute;left:5816;top:10727;width:11;height:2" coordorigin="5816,10727" coordsize="11,0" path="m5816,10727l5827,10727e" filled="f" stroked="t" strokeweight=".72pt" strokecolor="#000000">
                <v:path arrowok="t"/>
              </v:shape>
            </v:group>
            <v:group style="position:absolute;left:5838;top:10727;width:11;height:2" coordorigin="5838,10727" coordsize="11,2">
              <v:shape style="position:absolute;left:5838;top:10727;width:11;height:2" coordorigin="5838,10727" coordsize="11,0" path="m5838,10727l5849,10727e" filled="f" stroked="t" strokeweight=".72pt" strokecolor="#000000">
                <v:path arrowok="t"/>
              </v:shape>
            </v:group>
            <v:group style="position:absolute;left:5863;top:10727;width:11;height:2" coordorigin="5863,10727" coordsize="11,2">
              <v:shape style="position:absolute;left:5863;top:10727;width:11;height:2" coordorigin="5863,10727" coordsize="11,0" path="m5863,10727l5874,10727e" filled="f" stroked="t" strokeweight=".72pt" strokecolor="#000000">
                <v:path arrowok="t"/>
              </v:shape>
            </v:group>
            <v:group style="position:absolute;left:5885;top:10727;width:11;height:2" coordorigin="5885,10727" coordsize="11,2">
              <v:shape style="position:absolute;left:5885;top:10727;width:11;height:2" coordorigin="5885,10727" coordsize="11,0" path="m5885,10727l5895,10727e" filled="f" stroked="t" strokeweight=".72pt" strokecolor="#000000">
                <v:path arrowok="t"/>
              </v:shape>
            </v:group>
            <v:group style="position:absolute;left:5906;top:10727;width:11;height:2" coordorigin="5906,10727" coordsize="11,2">
              <v:shape style="position:absolute;left:5906;top:10727;width:11;height:2" coordorigin="5906,10727" coordsize="11,0" path="m5906,10727l5917,10727e" filled="f" stroked="t" strokeweight=".72pt" strokecolor="#000000">
                <v:path arrowok="t"/>
              </v:shape>
            </v:group>
            <v:group style="position:absolute;left:5928;top:10727;width:11;height:2" coordorigin="5928,10727" coordsize="11,2">
              <v:shape style="position:absolute;left:5928;top:10727;width:11;height:2" coordorigin="5928,10727" coordsize="11,0" path="m5928,10727l5939,10727e" filled="f" stroked="t" strokeweight=".72pt" strokecolor="#000000">
                <v:path arrowok="t"/>
              </v:shape>
            </v:group>
            <v:group style="position:absolute;left:5755;top:10727;width:7;height:2" coordorigin="5755,10727" coordsize="7,2">
              <v:shape style="position:absolute;left:5755;top:10727;width:7;height:2" coordorigin="5755,10727" coordsize="7,0" path="m5762,10727l5755,10727e" filled="f" stroked="t" strokeweight=".72pt" strokecolor="#000000">
                <v:path arrowok="t"/>
              </v:shape>
            </v:group>
            <v:group style="position:absolute;left:5733;top:10727;width:7;height:2" coordorigin="5733,10727" coordsize="7,2">
              <v:shape style="position:absolute;left:5733;top:10727;width:7;height:2" coordorigin="5733,10727" coordsize="7,0" path="m5741,10727l5733,10727e" filled="f" stroked="t" strokeweight=".72pt" strokecolor="#000000">
                <v:path arrowok="t"/>
              </v:shape>
            </v:group>
            <v:group style="position:absolute;left:5712;top:10727;width:7;height:2" coordorigin="5712,10727" coordsize="7,2">
              <v:shape style="position:absolute;left:5712;top:10727;width:7;height:2" coordorigin="5712,10727" coordsize="7,0" path="m5719,10727l5712,10727e" filled="f" stroked="t" strokeweight=".72pt" strokecolor="#000000">
                <v:path arrowok="t"/>
              </v:shape>
            </v:group>
            <v:group style="position:absolute;left:5687;top:10727;width:11;height:2" coordorigin="5687,10727" coordsize="11,2">
              <v:shape style="position:absolute;left:5687;top:10727;width:11;height:2" coordorigin="5687,10727" coordsize="11,0" path="m5697,10727l5687,10727e" filled="f" stroked="t" strokeweight=".72pt" strokecolor="#000000">
                <v:path arrowok="t"/>
              </v:shape>
            </v:group>
            <v:group style="position:absolute;left:5665;top:10727;width:11;height:2" coordorigin="5665,10727" coordsize="11,2">
              <v:shape style="position:absolute;left:5665;top:10727;width:11;height:2" coordorigin="5665,10727" coordsize="11,0" path="m5676,10727l5665,10727e" filled="f" stroked="t" strokeweight=".72pt" strokecolor="#000000">
                <v:path arrowok="t"/>
              </v:shape>
            </v:group>
            <v:group style="position:absolute;left:5643;top:10727;width:11;height:2" coordorigin="5643,10727" coordsize="11,2">
              <v:shape style="position:absolute;left:5643;top:10727;width:11;height:2" coordorigin="5643,10727" coordsize="11,0" path="m5654,10727l5643,10727e" filled="f" stroked="t" strokeweight=".72pt" strokecolor="#000000">
                <v:path arrowok="t"/>
              </v:shape>
            </v:group>
            <v:group style="position:absolute;left:6057;top:10727;width:11;height:2" coordorigin="6057,10727" coordsize="11,2">
              <v:shape style="position:absolute;left:6057;top:10727;width:11;height:2" coordorigin="6057,10727" coordsize="11,0" path="m6068,10727l6057,10727e" filled="f" stroked="t" strokeweight=".72pt" strokecolor="#000000">
                <v:path arrowok="t"/>
              </v:shape>
            </v:group>
            <v:group style="position:absolute;left:6036;top:10727;width:11;height:2" coordorigin="6036,10727" coordsize="11,2">
              <v:shape style="position:absolute;left:6036;top:10727;width:11;height:2" coordorigin="6036,10727" coordsize="11,0" path="m6047,10727l6036,10727e" filled="f" stroked="t" strokeweight=".72pt" strokecolor="#000000">
                <v:path arrowok="t"/>
              </v:shape>
            </v:group>
            <v:group style="position:absolute;left:6014;top:10727;width:11;height:2" coordorigin="6014,10727" coordsize="11,2">
              <v:shape style="position:absolute;left:6014;top:10727;width:11;height:2" coordorigin="6014,10727" coordsize="11,0" path="m6025,10727l6014,10727e" filled="f" stroked="t" strokeweight=".72pt" strokecolor="#000000">
                <v:path arrowok="t"/>
              </v:shape>
            </v:group>
            <v:group style="position:absolute;left:5993;top:10727;width:7;height:2" coordorigin="5993,10727" coordsize="7,2">
              <v:shape style="position:absolute;left:5993;top:10727;width:7;height:2" coordorigin="5993,10727" coordsize="7,0" path="m6000,10727l5993,10727e" filled="f" stroked="t" strokeweight=".72pt" strokecolor="#000000">
                <v:path arrowok="t"/>
              </v:shape>
            </v:group>
            <v:group style="position:absolute;left:5971;top:10727;width:7;height:2" coordorigin="5971,10727" coordsize="7,2">
              <v:shape style="position:absolute;left:5971;top:10727;width:7;height:2" coordorigin="5971,10727" coordsize="7,0" path="m5978,10727l5971,10727e" filled="f" stroked="t" strokeweight=".72pt" strokecolor="#000000">
                <v:path arrowok="t"/>
              </v:shape>
            </v:group>
            <v:group style="position:absolute;left:5949;top:10727;width:7;height:2" coordorigin="5949,10727" coordsize="7,2">
              <v:shape style="position:absolute;left:5949;top:10727;width:7;height:2" coordorigin="5949,10727" coordsize="7,0" path="m5957,10727l5949,10727e" filled="f" stroked="t" strokeweight=".72pt" strokecolor="#000000">
                <v:path arrowok="t"/>
              </v:shape>
            </v:group>
            <v:group style="position:absolute;left:5647;top:10727;width:7;height:2" coordorigin="5647,10727" coordsize="7,2">
              <v:shape style="position:absolute;left:5647;top:10727;width:7;height:2" coordorigin="5647,10727" coordsize="7,0" path="m5647,10727l5654,10727e" filled="f" stroked="t" strokeweight=".72pt" strokecolor="#000000">
                <v:path arrowok="t"/>
              </v:shape>
            </v:group>
            <v:group style="position:absolute;left:5669;top:10727;width:7;height:2" coordorigin="5669,10727" coordsize="7,2">
              <v:shape style="position:absolute;left:5669;top:10727;width:7;height:2" coordorigin="5669,10727" coordsize="7,0" path="m5669,10727l5676,10727e" filled="f" stroked="t" strokeweight=".72pt" strokecolor="#000000">
                <v:path arrowok="t"/>
              </v:shape>
            </v:group>
            <v:group style="position:absolute;left:5690;top:10727;width:7;height:2" coordorigin="5690,10727" coordsize="7,2">
              <v:shape style="position:absolute;left:5690;top:10727;width:7;height:2" coordorigin="5690,10727" coordsize="7,0" path="m5690,10727l5697,10727e" filled="f" stroked="t" strokeweight=".72pt" strokecolor="#000000">
                <v:path arrowok="t"/>
              </v:shape>
            </v:group>
            <v:group style="position:absolute;left:5712;top:10727;width:7;height:2" coordorigin="5712,10727" coordsize="7,2">
              <v:shape style="position:absolute;left:5712;top:10727;width:7;height:2" coordorigin="5712,10727" coordsize="7,0" path="m5712,10727l5719,10727e" filled="f" stroked="t" strokeweight=".72pt" strokecolor="#000000">
                <v:path arrowok="t"/>
              </v:shape>
            </v:group>
            <v:group style="position:absolute;left:5733;top:10727;width:7;height:2" coordorigin="5733,10727" coordsize="7,2">
              <v:shape style="position:absolute;left:5733;top:10727;width:7;height:2" coordorigin="5733,10727" coordsize="7,0" path="m5733,10727l5741,10727e" filled="f" stroked="t" strokeweight=".72pt" strokecolor="#000000">
                <v:path arrowok="t"/>
              </v:shape>
            </v:group>
            <v:group style="position:absolute;left:5755;top:10727;width:7;height:2" coordorigin="5755,10727" coordsize="7,2">
              <v:shape style="position:absolute;left:5755;top:10727;width:7;height:2" coordorigin="5755,10727" coordsize="7,0" path="m5755,10727l5762,10727e" filled="f" stroked="t" strokeweight=".72pt" strokecolor="#000000">
                <v:path arrowok="t"/>
              </v:shape>
            </v:group>
            <v:group style="position:absolute;left:5949;top:10727;width:7;height:2" coordorigin="5949,10727" coordsize="7,2">
              <v:shape style="position:absolute;left:5949;top:10727;width:7;height:2" coordorigin="5949,10727" coordsize="7,0" path="m5949,10727l5957,10727e" filled="f" stroked="t" strokeweight=".72pt" strokecolor="#000000">
                <v:path arrowok="t"/>
              </v:shape>
            </v:group>
            <v:group style="position:absolute;left:5971;top:10727;width:7;height:2" coordorigin="5971,10727" coordsize="7,2">
              <v:shape style="position:absolute;left:5971;top:10727;width:7;height:2" coordorigin="5971,10727" coordsize="7,0" path="m5971,10727l5978,10727e" filled="f" stroked="t" strokeweight=".72pt" strokecolor="#000000">
                <v:path arrowok="t"/>
              </v:shape>
            </v:group>
            <v:group style="position:absolute;left:5993;top:10727;width:7;height:2" coordorigin="5993,10727" coordsize="7,2">
              <v:shape style="position:absolute;left:5993;top:10727;width:7;height:2" coordorigin="5993,10727" coordsize="7,0" path="m5993,10727l6000,10727e" filled="f" stroked="t" strokeweight=".72pt" strokecolor="#000000">
                <v:path arrowok="t"/>
              </v:shape>
            </v:group>
            <v:group style="position:absolute;left:6018;top:10720;width:2;height:14" coordorigin="6018,10720" coordsize="2,14">
              <v:shape style="position:absolute;left:6018;top:10720;width:2;height:14" coordorigin="6018,10720" coordsize="0,14" path="m6018,10720l6018,10734e" filled="f" stroked="t" strokeweight=".36pt" strokecolor="#000000">
                <v:path arrowok="t"/>
              </v:shape>
            </v:group>
            <v:group style="position:absolute;left:6036;top:10727;width:7;height:2" coordorigin="6036,10727" coordsize="7,2">
              <v:shape style="position:absolute;left:6036;top:10727;width:7;height:2" coordorigin="6036,10727" coordsize="7,0" path="m6036,10727l6043,10727e" filled="f" stroked="t" strokeweight=".72pt" strokecolor="#000000">
                <v:path arrowok="t"/>
              </v:shape>
            </v:group>
            <v:group style="position:absolute;left:6057;top:10727;width:7;height:2" coordorigin="6057,10727" coordsize="7,2">
              <v:shape style="position:absolute;left:6057;top:10727;width:7;height:2" coordorigin="6057,10727" coordsize="7,0" path="m6057,10727l6065,10727e" filled="f" stroked="t" strokeweight=".72pt" strokecolor="#000000">
                <v:path arrowok="t"/>
              </v:shape>
            </v:group>
            <v:group style="position:absolute;left:8754;top:10777;width:7;height:2" coordorigin="8754,10777" coordsize="7,2">
              <v:shape style="position:absolute;left:8754;top:10777;width:7;height:2" coordorigin="8754,10777" coordsize="7,0" path="m8761,10777l8754,10777e" filled="f" stroked="t" strokeweight=".72pt" strokecolor="#000000">
                <v:path arrowok="t"/>
              </v:shape>
            </v:group>
            <v:group style="position:absolute;left:7076;top:11969;width:4;height:4" coordorigin="7076,11969" coordsize="4,4">
              <v:shape style="position:absolute;left:7076;top:11969;width:4;height:4" coordorigin="7076,11969" coordsize="4,4" path="m7080,11973l7076,11969e" filled="f" stroked="t" strokeweight=".72pt" strokecolor="#000000">
                <v:path arrowok="t"/>
              </v:shape>
            </v:group>
            <v:group style="position:absolute;left:7069;top:11951;width:14;height:14" coordorigin="7069,11951" coordsize="14,14">
              <v:shape style="position:absolute;left:7069;top:11951;width:14;height:14" coordorigin="7069,11951" coordsize="14,14" path="m7076,11951l7072,11951,7069,11954,7069,11962,7072,11965,7080,11965,7083,11962,7083,11958,7076,11958,7076,11951xe" filled="t" fillcolor="#000000" stroked="f">
                <v:path arrowok="t"/>
                <v:fill type="solid"/>
              </v:shape>
              <v:shape style="position:absolute;left:7069;top:11951;width:14;height:14" coordorigin="7069,11951" coordsize="14,14" path="m7080,11951l7076,11951,7076,11958,7083,11958,7083,11954,7080,11951xe" filled="t" fillcolor="#000000" stroked="f">
                <v:path arrowok="t"/>
                <v:fill type="solid"/>
              </v:shape>
            </v:group>
            <v:group style="position:absolute;left:7069;top:11962;width:14;height:14" coordorigin="7069,11962" coordsize="14,14">
              <v:shape style="position:absolute;left:7069;top:11962;width:14;height:14" coordorigin="7069,11962" coordsize="14,14" path="m7076,11962l7072,11962,7069,11965,7069,11973,7072,11976,7080,11976,7083,11973,7083,11969,7076,11969,7076,11962xe" filled="t" fillcolor="#000000" stroked="f">
                <v:path arrowok="t"/>
                <v:fill type="solid"/>
              </v:shape>
              <v:shape style="position:absolute;left:7069;top:11962;width:14;height:14" coordorigin="7069,11962" coordsize="14,14" path="m7080,11962l7076,11962,7076,11969,7083,11969,7083,11965,7080,11962xe" filled="t" fillcolor="#000000" stroked="f">
                <v:path arrowok="t"/>
                <v:fill type="solid"/>
              </v:shape>
            </v:group>
            <v:group style="position:absolute;left:7069;top:12037;width:14;height:14" coordorigin="7069,12037" coordsize="14,14">
              <v:shape style="position:absolute;left:7069;top:12037;width:14;height:14" coordorigin="7069,12037" coordsize="14,14" path="m7076,12037l7072,12037,7069,12041,7069,12049,7072,12052,7080,12052,7083,12049,7083,12045,7076,12045,7076,12037xe" filled="t" fillcolor="#000000" stroked="f">
                <v:path arrowok="t"/>
                <v:fill type="solid"/>
              </v:shape>
              <v:shape style="position:absolute;left:7069;top:12037;width:14;height:14" coordorigin="7069,12037" coordsize="14,14" path="m7080,12037l7076,12037,7076,12045,7083,12045,7083,12041,7080,12037xe" filled="t" fillcolor="#000000" stroked="f">
                <v:path arrowok="t"/>
                <v:fill type="solid"/>
              </v:shape>
            </v:group>
            <v:group style="position:absolute;left:7069;top:12005;width:14;height:14" coordorigin="7069,12005" coordsize="14,14">
              <v:shape style="position:absolute;left:7069;top:12005;width:14;height:14" coordorigin="7069,12005" coordsize="14,14" path="m7076,12005l7072,12005,7069,12008,7069,12016,7072,12019,7080,12019,7083,12016,7083,12012,7076,12012,7076,12005xe" filled="t" fillcolor="#000000" stroked="f">
                <v:path arrowok="t"/>
                <v:fill type="solid"/>
              </v:shape>
              <v:shape style="position:absolute;left:7069;top:12005;width:14;height:14" coordorigin="7069,12005" coordsize="14,14" path="m7080,12005l7076,12005,7076,12012,7083,12012,7083,12008,7080,12005xe" filled="t" fillcolor="#000000" stroked="f">
                <v:path arrowok="t"/>
                <v:fill type="solid"/>
              </v:shape>
            </v:group>
            <v:group style="position:absolute;left:7069;top:11976;width:14;height:14" coordorigin="7069,11976" coordsize="14,14">
              <v:shape style="position:absolute;left:7069;top:11976;width:14;height:14" coordorigin="7069,11976" coordsize="14,14" path="m7076,11976l7072,11976,7069,11979,7069,11987,7072,11991,7080,11991,7083,11987,7083,11983,7076,11983,7076,11976xe" filled="t" fillcolor="#000000" stroked="f">
                <v:path arrowok="t"/>
                <v:fill type="solid"/>
              </v:shape>
              <v:shape style="position:absolute;left:7069;top:11976;width:14;height:14" coordorigin="7069,11976" coordsize="14,14" path="m7080,11976l7076,11976,7076,11983,7083,11983,7083,11979,7080,11976xe" filled="t" fillcolor="#000000" stroked="f">
                <v:path arrowok="t"/>
                <v:fill type="solid"/>
              </v:shape>
            </v:group>
            <v:group style="position:absolute;left:7292;top:13702;width:76;height:2" coordorigin="7292,13702" coordsize="76,2">
              <v:shape style="position:absolute;left:7292;top:13702;width:76;height:2" coordorigin="7292,13702" coordsize="76,0" path="m7292,13702l7368,13702e" filled="f" stroked="t" strokeweight=".54pt" strokecolor="#000000">
                <v:path arrowok="t"/>
              </v:shape>
            </v:group>
            <v:group style="position:absolute;left:7361;top:13663;width:25;height:2" coordorigin="7361,13663" coordsize="25,2">
              <v:shape style="position:absolute;left:7361;top:13663;width:25;height:2" coordorigin="7361,13663" coordsize="25,0" path="m7361,13663l7386,13663e" filled="f" stroked="t" strokeweight=".18pt" strokecolor="#000000">
                <v:path arrowok="t"/>
              </v:shape>
            </v:group>
            <v:group style="position:absolute;left:7397;top:10565;width:18;height:2" coordorigin="7397,10565" coordsize="18,2">
              <v:shape style="position:absolute;left:7397;top:10565;width:18;height:2" coordorigin="7397,10565" coordsize="18,0" path="m7397,10565l7415,10565e" filled="f" stroked="t" strokeweight=".36pt" strokecolor="#000000">
                <v:path arrowok="t"/>
              </v:shape>
            </v:group>
            <v:group style="position:absolute;left:7458;top:13675;width:14;height:14" coordorigin="7458,13675" coordsize="14,14">
              <v:shape style="position:absolute;left:7458;top:13675;width:14;height:14" coordorigin="7458,13675" coordsize="14,14" path="m7465,13675l7461,13675,7458,13679,7458,13687,7461,13690,7469,13690,7472,13687,7472,13683,7465,13683,7465,13675xe" filled="t" fillcolor="#000000" stroked="f">
                <v:path arrowok="t"/>
                <v:fill type="solid"/>
              </v:shape>
              <v:shape style="position:absolute;left:7458;top:13675;width:14;height:14" coordorigin="7458,13675" coordsize="14,14" path="m7469,13675l7465,13675,7465,13683,7472,13683,7472,13679,7469,13675xe" filled="t" fillcolor="#000000" stroked="f">
                <v:path arrowok="t"/>
                <v:fill type="solid"/>
              </v:shape>
            </v:group>
            <v:group style="position:absolute;left:7458;top:13702;width:14;height:2" coordorigin="7458,13702" coordsize="14,2">
              <v:shape style="position:absolute;left:7458;top:13702;width:14;height:2" coordorigin="7458,13702" coordsize="14,0" path="m7458,13702l7472,13702e" filled="f" stroked="t" strokeweight=".18pt" strokecolor="#000000">
                <v:path arrowok="t"/>
              </v:shape>
            </v:group>
            <v:group style="position:absolute;left:7490;top:10475;width:14;height:14" coordorigin="7490,10475" coordsize="14,14">
              <v:shape style="position:absolute;left:7490;top:10475;width:14;height:14" coordorigin="7490,10475" coordsize="14,14" path="m7497,10475l7493,10475,7490,10478,7490,10486,7493,10489,7501,10489,7505,10486,7505,10482,7497,10482,7497,10475xe" filled="t" fillcolor="#000000" stroked="f">
                <v:path arrowok="t"/>
                <v:fill type="solid"/>
              </v:shape>
              <v:shape style="position:absolute;left:7490;top:10475;width:14;height:14" coordorigin="7490,10475" coordsize="14,14" path="m7501,10475l7497,10475,7497,10482,7505,10482,7505,10478,7501,10475xe" filled="t" fillcolor="#000000" stroked="f">
                <v:path arrowok="t"/>
                <v:fill type="solid"/>
              </v:shape>
            </v:group>
            <v:group style="position:absolute;left:7505;top:10511;width:14;height:14" coordorigin="7505,10511" coordsize="14,14">
              <v:shape style="position:absolute;left:7505;top:10511;width:14;height:14" coordorigin="7505,10511" coordsize="14,14" path="m7512,10511l7508,10511,7505,10514,7505,10522,7508,10525,7516,10525,7519,10522,7519,10518,7512,10518,7512,10511xe" filled="t" fillcolor="#000000" stroked="f">
                <v:path arrowok="t"/>
                <v:fill type="solid"/>
              </v:shape>
              <v:shape style="position:absolute;left:7505;top:10511;width:14;height:14" coordorigin="7505,10511" coordsize="14,14" path="m7516,10511l7512,10511,7512,10518,7519,10518,7519,10514,7516,10511xe" filled="t" fillcolor="#000000" stroked="f">
                <v:path arrowok="t"/>
                <v:fill type="solid"/>
              </v:shape>
            </v:group>
            <v:group style="position:absolute;left:7465;top:10502;width:97;height:2" coordorigin="7465,10502" coordsize="97,2">
              <v:shape style="position:absolute;left:7465;top:10502;width:97;height:2" coordorigin="7465,10502" coordsize="97,0" path="m7465,10502l7562,10502e" filled="f" stroked="t" strokeweight=".54pt" strokecolor="#000000">
                <v:path arrowok="t"/>
              </v:shape>
            </v:group>
            <v:group style="position:absolute;left:7512;top:10459;width:14;height:2" coordorigin="7512,10459" coordsize="14,2">
              <v:shape style="position:absolute;left:7512;top:10459;width:14;height:2" coordorigin="7512,10459" coordsize="14,0" path="m7512,10459l7526,10459e" filled="f" stroked="t" strokeweight=".18pt" strokecolor="#000000">
                <v:path arrowok="t"/>
              </v:shape>
            </v:group>
            <v:group style="position:absolute;left:7512;top:13616;width:14;height:2" coordorigin="7512,13616" coordsize="14,2">
              <v:shape style="position:absolute;left:7512;top:13616;width:14;height:2" coordorigin="7512,13616" coordsize="14,0" path="m7512,13616l7526,13616e" filled="f" stroked="t" strokeweight=".18pt" strokecolor="#000000">
                <v:path arrowok="t"/>
              </v:shape>
            </v:group>
            <v:group style="position:absolute;left:7069;top:10648;width:14;height:14" coordorigin="7069,10648" coordsize="14,14">
              <v:shape style="position:absolute;left:7069;top:10648;width:14;height:14" coordorigin="7069,10648" coordsize="14,14" path="m7076,10648l7072,10648,7069,10651,7069,10659,7072,10662,7080,10662,7083,10659,7083,10655,7076,10655,7076,10648xe" filled="t" fillcolor="#000000" stroked="f">
                <v:path arrowok="t"/>
                <v:fill type="solid"/>
              </v:shape>
              <v:shape style="position:absolute;left:7069;top:10648;width:14;height:14" coordorigin="7069,10648" coordsize="14,14" path="m7080,10648l7076,10648,7076,10655,7083,10655,7083,10651,7080,10648xe" filled="t" fillcolor="#000000" stroked="f">
                <v:path arrowok="t"/>
                <v:fill type="solid"/>
              </v:shape>
            </v:group>
            <v:group style="position:absolute;left:4630;top:10648;width:2;height:14" coordorigin="4630,10648" coordsize="2,14">
              <v:shape style="position:absolute;left:4630;top:10648;width:2;height:14" coordorigin="4630,10648" coordsize="0,14" path="m4630,10648l4630,10662e" filled="f" stroked="t" strokeweight=".18pt" strokecolor="#000000">
                <v:path arrowok="t"/>
              </v:shape>
            </v:group>
            <v:group style="position:absolute;left:4637;top:10648;width:2;height:14" coordorigin="4637,10648" coordsize="2,14">
              <v:shape style="position:absolute;left:4637;top:10648;width:2;height:14" coordorigin="4637,10648" coordsize="0,14" path="m4637,10648l4637,10662e" filled="f" stroked="t" strokeweight=".18pt" strokecolor="#000000">
                <v:path arrowok="t"/>
              </v:shape>
            </v:group>
            <v:group style="position:absolute;left:7082;top:10648;width:2;height:14" coordorigin="7082,10648" coordsize="2,14">
              <v:shape style="position:absolute;left:7082;top:10648;width:2;height:14" coordorigin="7082,10648" coordsize="0,14" path="m7082,10648l7082,10662e" filled="f" stroked="t" strokeweight=".18pt" strokecolor="#000000">
                <v:path arrowok="t"/>
              </v:shape>
            </v:group>
            <v:group style="position:absolute;left:2817;top:10644;width:2;height:18" coordorigin="2817,10644" coordsize="2,18">
              <v:shape style="position:absolute;left:2817;top:10644;width:2;height:18" coordorigin="2817,10644" coordsize="0,18" path="m2817,10644l2817,10662e" filled="f" stroked="t" strokeweight=".36pt" strokecolor="#000000">
                <v:path arrowok="t"/>
              </v:shape>
            </v:group>
            <v:group style="position:absolute;left:2810;top:10653;width:6088;height:2" coordorigin="2810,10653" coordsize="6088,2">
              <v:shape style="position:absolute;left:2810;top:10653;width:6088;height:2" coordorigin="2810,10653" coordsize="6088,0" path="m2810,10653l8898,10653e" filled="f" stroked="t" strokeweight=".9pt" strokecolor="#000000">
                <v:path arrowok="t"/>
              </v:shape>
            </v:group>
            <v:group style="position:absolute;left:7073;top:10644;width:14;height:14" coordorigin="7073,10644" coordsize="14,14">
              <v:shape style="position:absolute;left:7073;top:10644;width:14;height:14" coordorigin="7073,10644" coordsize="14,14" path="m7080,10644l7076,10644,7073,10647,7073,10655,7076,10659,7084,10659,7087,10655,7087,10651,7080,10651,7080,10644xe" filled="t" fillcolor="#000000" stroked="f">
                <v:path arrowok="t"/>
                <v:fill type="solid"/>
              </v:shape>
              <v:shape style="position:absolute;left:7073;top:10644;width:14;height:14" coordorigin="7073,10644" coordsize="14,14" path="m7084,10644l7080,10644,7080,10651,7087,10651,7087,10647,7084,10644xe" filled="t" fillcolor="#000000" stroked="f">
                <v:path arrowok="t"/>
                <v:fill type="solid"/>
              </v:shape>
            </v:group>
            <v:group style="position:absolute;left:4625;top:10644;width:14;height:14" coordorigin="4625,10644" coordsize="14,14">
              <v:shape style="position:absolute;left:4625;top:10644;width:14;height:14" coordorigin="4625,10644" coordsize="14,14" path="m4632,10644l4628,10644,4625,10647,4625,10655,4628,10659,4636,10659,4639,10655,4639,10651,4632,10651,4632,10644xe" filled="t" fillcolor="#000000" stroked="f">
                <v:path arrowok="t"/>
                <v:fill type="solid"/>
              </v:shape>
              <v:shape style="position:absolute;left:4625;top:10644;width:14;height:14" coordorigin="4625,10644" coordsize="14,14" path="m4636,10644l4632,10644,4632,10651,4639,10651,4639,10647,4636,10644xe" filled="t" fillcolor="#000000" stroked="f">
                <v:path arrowok="t"/>
                <v:fill type="solid"/>
              </v:shape>
            </v:group>
            <v:group style="position:absolute;left:7069;top:10644;width:14;height:14" coordorigin="7069,10644" coordsize="14,14">
              <v:shape style="position:absolute;left:7069;top:10644;width:14;height:14" coordorigin="7069,10644" coordsize="14,14" path="m7076,10644l7072,10644,7069,10647,7069,10655,7072,10659,7080,10659,7083,10655,7083,10651,7076,10651,7076,10644xe" filled="t" fillcolor="#000000" stroked="f">
                <v:path arrowok="t"/>
                <v:fill type="solid"/>
              </v:shape>
              <v:shape style="position:absolute;left:7069;top:10644;width:14;height:14" coordorigin="7069,10644" coordsize="14,14" path="m7080,10644l7076,10644,7076,10651,7083,10651,7083,10647,7080,10644xe" filled="t" fillcolor="#000000" stroked="f">
                <v:path arrowok="t"/>
                <v:fill type="solid"/>
              </v:shape>
            </v:group>
            <v:group style="position:absolute;left:4628;top:10644;width:14;height:14" coordorigin="4628,10644" coordsize="14,14">
              <v:shape style="position:absolute;left:4628;top:10644;width:14;height:14" coordorigin="4628,10644" coordsize="14,14" path="m4635,10644l4631,10644,4628,10647,4628,10655,4631,10659,4639,10659,4643,10655,4643,10651,4635,10651,4635,10644xe" filled="t" fillcolor="#000000" stroked="f">
                <v:path arrowok="t"/>
                <v:fill type="solid"/>
              </v:shape>
              <v:shape style="position:absolute;left:4628;top:10644;width:14;height:14" coordorigin="4628,10644" coordsize="14,14" path="m4639,10644l4635,10644,4635,10651,4643,10651,4643,10647,4639,10644xe" filled="t" fillcolor="#000000" stroked="f">
                <v:path arrowok="t"/>
                <v:fill type="solid"/>
              </v:shape>
            </v:group>
            <v:group style="position:absolute;left:8891;top:10651;width:7;height:2" coordorigin="8891,10651" coordsize="7,2">
              <v:shape style="position:absolute;left:8891;top:10651;width:7;height:2" coordorigin="8891,10651" coordsize="7,0" path="m8891,10651l8898,10651e" filled="f" stroked="t" strokeweight=".72pt" strokecolor="#000000">
                <v:path arrowok="t"/>
              </v:shape>
            </v:group>
            <v:group style="position:absolute;left:8891;top:10651;width:7;height:2" coordorigin="8891,10651" coordsize="7,2">
              <v:shape style="position:absolute;left:8891;top:10651;width:7;height:2" coordorigin="8891,10651" coordsize="7,0" path="m8891,10651l8898,10651e" filled="f" stroked="t" strokeweight=".72pt" strokecolor="#000000">
                <v:path arrowok="t"/>
              </v:shape>
            </v:group>
            <v:group style="position:absolute;left:3195;top:10648;width:5321;height:2" coordorigin="3195,10648" coordsize="5321,2">
              <v:shape style="position:absolute;left:3195;top:10648;width:5321;height:2" coordorigin="3195,10648" coordsize="5321,0" path="m3195,10648l8516,10648e" filled="f" stroked="t" strokeweight=".72pt" strokecolor="#000000">
                <v:path arrowok="t"/>
              </v:shape>
            </v:group>
            <v:group style="position:absolute;left:4284;top:10587;width:2;height:14" coordorigin="4284,10587" coordsize="2,14">
              <v:shape style="position:absolute;left:4284;top:10587;width:2;height:14" coordorigin="4284,10587" coordsize="0,14" path="m4284,10587l4284,10601e" filled="f" stroked="t" strokeweight=".18pt" strokecolor="#000000">
                <v:path arrowok="t"/>
              </v:shape>
            </v:group>
            <v:group style="position:absolute;left:4306;top:10561;width:2;height:40" coordorigin="4306,10561" coordsize="2,40">
              <v:shape style="position:absolute;left:4306;top:10561;width:2;height:40" coordorigin="4306,10561" coordsize="0,40" path="m4306,10561l4306,10601e" filled="f" stroked="t" strokeweight=".18pt" strokecolor="#000000">
                <v:path arrowok="t"/>
              </v:shape>
            </v:group>
            <v:group style="position:absolute;left:4329;top:10565;width:2;height:36" coordorigin="4329,10565" coordsize="2,36">
              <v:shape style="position:absolute;left:4329;top:10565;width:2;height:36" coordorigin="4329,10565" coordsize="0,36" path="m4329,10565l4329,10601e" filled="f" stroked="t" strokeweight=".36pt" strokecolor="#000000">
                <v:path arrowok="t"/>
              </v:shape>
            </v:group>
            <v:group style="position:absolute;left:4349;top:10587;width:2;height:14" coordorigin="4349,10587" coordsize="2,14">
              <v:shape style="position:absolute;left:4349;top:10587;width:2;height:14" coordorigin="4349,10587" coordsize="0,14" path="m4349,10587l4349,10601e" filled="f" stroked="t" strokeweight=".18pt" strokecolor="#000000">
                <v:path arrowok="t"/>
              </v:shape>
            </v:group>
            <v:group style="position:absolute;left:4365;top:10587;width:14;height:14" coordorigin="4365,10587" coordsize="14,14">
              <v:shape style="position:absolute;left:4365;top:10587;width:14;height:14" coordorigin="4365,10587" coordsize="14,14" path="m4373,10587l4369,10587,4365,10590,4365,10598,4369,10601,4377,10601,4380,10598,4380,10594,4373,10594,4373,10587xe" filled="t" fillcolor="#000000" stroked="f">
                <v:path arrowok="t"/>
                <v:fill type="solid"/>
              </v:shape>
              <v:shape style="position:absolute;left:4365;top:10587;width:14;height:14" coordorigin="4365,10587" coordsize="14,14" path="m4377,10587l4373,10587,4373,10594,4380,10594,4380,10590,4377,10587xe" filled="t" fillcolor="#000000" stroked="f">
                <v:path arrowok="t"/>
                <v:fill type="solid"/>
              </v:shape>
            </v:group>
            <v:group style="position:absolute;left:4387;top:10587;width:14;height:14" coordorigin="4387,10587" coordsize="14,14">
              <v:shape style="position:absolute;left:4387;top:10587;width:14;height:14" coordorigin="4387,10587" coordsize="14,14" path="m4394,10587l4390,10587,4387,10590,4387,10598,4390,10601,4398,10601,4401,10598,4401,10594,4394,10594,4394,10587xe" filled="t" fillcolor="#000000" stroked="f">
                <v:path arrowok="t"/>
                <v:fill type="solid"/>
              </v:shape>
              <v:shape style="position:absolute;left:4387;top:10587;width:14;height:14" coordorigin="4387,10587" coordsize="14,14" path="m4398,10587l4394,10587,4394,10594,4401,10594,4401,10590,4398,10587xe" filled="t" fillcolor="#000000" stroked="f">
                <v:path arrowok="t"/>
                <v:fill type="solid"/>
              </v:shape>
            </v:group>
            <v:group style="position:absolute;left:4409;top:10587;width:14;height:14" coordorigin="4409,10587" coordsize="14,14">
              <v:shape style="position:absolute;left:4409;top:10587;width:14;height:14" coordorigin="4409,10587" coordsize="14,14" path="m4416,10587l4412,10587,4409,10590,4409,10598,4412,10601,4420,10601,4423,10598,4423,10594,4416,10594,4416,10587xe" filled="t" fillcolor="#000000" stroked="f">
                <v:path arrowok="t"/>
                <v:fill type="solid"/>
              </v:shape>
              <v:shape style="position:absolute;left:4409;top:10587;width:14;height:14" coordorigin="4409,10587" coordsize="14,14" path="m4420,10587l4416,10587,4416,10594,4423,10594,4423,10590,4420,10587xe" filled="t" fillcolor="#000000" stroked="f">
                <v:path arrowok="t"/>
                <v:fill type="solid"/>
              </v:shape>
            </v:group>
            <v:group style="position:absolute;left:4112;top:10587;width:2;height:14" coordorigin="4112,10587" coordsize="2,14">
              <v:shape style="position:absolute;left:4112;top:10587;width:2;height:14" coordorigin="4112,10587" coordsize="0,14" path="m4112,10587l4112,10601e" filled="f" stroked="t" strokeweight=".18pt" strokecolor="#000000">
                <v:path arrowok="t"/>
              </v:shape>
            </v:group>
            <v:group style="position:absolute;left:4133;top:10587;width:2;height:14" coordorigin="4133,10587" coordsize="2,14">
              <v:shape style="position:absolute;left:4133;top:10587;width:2;height:14" coordorigin="4133,10587" coordsize="0,14" path="m4133,10587l4133,10601e" filled="f" stroked="t" strokeweight=".18pt" strokecolor="#000000">
                <v:path arrowok="t"/>
              </v:shape>
            </v:group>
            <v:group style="position:absolute;left:4155;top:10587;width:2;height:14" coordorigin="4155,10587" coordsize="2,14">
              <v:shape style="position:absolute;left:4155;top:10587;width:2;height:14" coordorigin="4155,10587" coordsize="0,14" path="m4155,10587l4155,10601e" filled="f" stroked="t" strokeweight=".18pt" strokecolor="#000000">
                <v:path arrowok="t"/>
              </v:shape>
            </v:group>
            <v:group style="position:absolute;left:4176;top:10587;width:2;height:14" coordorigin="4176,10587" coordsize="2,14">
              <v:shape style="position:absolute;left:4176;top:10587;width:2;height:14" coordorigin="4176,10587" coordsize="0,14" path="m4176,10587l4176,10601e" filled="f" stroked="t" strokeweight=".18pt" strokecolor="#000000">
                <v:path arrowok="t"/>
              </v:shape>
            </v:group>
            <v:group style="position:absolute;left:4198;top:10587;width:2;height:14" coordorigin="4198,10587" coordsize="2,14">
              <v:shape style="position:absolute;left:4198;top:10587;width:2;height:14" coordorigin="4198,10587" coordsize="0,14" path="m4198,10587l4198,10601e" filled="f" stroked="t" strokeweight=".18pt" strokecolor="#000000">
                <v:path arrowok="t"/>
              </v:shape>
            </v:group>
            <v:group style="position:absolute;left:4220;top:10587;width:2;height:14" coordorigin="4220,10587" coordsize="2,14">
              <v:shape style="position:absolute;left:4220;top:10587;width:2;height:14" coordorigin="4220,10587" coordsize="0,14" path="m4220,10587l4220,10601e" filled="f" stroked="t" strokeweight=".18pt" strokecolor="#000000">
                <v:path arrowok="t"/>
              </v:shape>
            </v:group>
            <v:group style="position:absolute;left:4241;top:10587;width:2;height:14" coordorigin="4241,10587" coordsize="2,14">
              <v:shape style="position:absolute;left:4241;top:10587;width:2;height:14" coordorigin="4241,10587" coordsize="0,14" path="m4241,10587l4241,10601e" filled="f" stroked="t" strokeweight=".18pt" strokecolor="#000000">
                <v:path arrowok="t"/>
              </v:shape>
            </v:group>
            <v:group style="position:absolute;left:4263;top:10587;width:2;height:14" coordorigin="4263,10587" coordsize="2,14">
              <v:shape style="position:absolute;left:4263;top:10587;width:2;height:14" coordorigin="4263,10587" coordsize="0,14" path="m4263,10587l4263,10601e" filled="f" stroked="t" strokeweight=".18pt" strokecolor="#000000">
                <v:path arrowok="t"/>
              </v:shape>
            </v:group>
            <v:group style="position:absolute;left:3951;top:10587;width:14;height:14" coordorigin="3951,10587" coordsize="14,14">
              <v:shape style="position:absolute;left:3951;top:10587;width:14;height:14" coordorigin="3951,10587" coordsize="14,14" path="m3959,10587l3955,10587,3951,10590,3951,10598,3955,10601,3963,10601,3966,10598,3966,10594,3959,10594,3959,10587xe" filled="t" fillcolor="#000000" stroked="f">
                <v:path arrowok="t"/>
                <v:fill type="solid"/>
              </v:shape>
              <v:shape style="position:absolute;left:3951;top:10587;width:14;height:14" coordorigin="3951,10587" coordsize="14,14" path="m3963,10587l3959,10587,3959,10594,3966,10594,3966,10590,3963,10587xe" filled="t" fillcolor="#000000" stroked="f">
                <v:path arrowok="t"/>
                <v:fill type="solid"/>
              </v:shape>
            </v:group>
            <v:group style="position:absolute;left:3982;top:10587;width:2;height:14" coordorigin="3982,10587" coordsize="2,14">
              <v:shape style="position:absolute;left:3982;top:10587;width:2;height:14" coordorigin="3982,10587" coordsize="0,14" path="m3982,10587l3982,10601e" filled="f" stroked="t" strokeweight=".18pt" strokecolor="#000000">
                <v:path arrowok="t"/>
              </v:shape>
            </v:group>
            <v:group style="position:absolute;left:4004;top:10587;width:2;height:14" coordorigin="4004,10587" coordsize="2,14">
              <v:shape style="position:absolute;left:4004;top:10587;width:2;height:14" coordorigin="4004,10587" coordsize="0,14" path="m4004,10587l4004,10601e" filled="f" stroked="t" strokeweight=".18pt" strokecolor="#000000">
                <v:path arrowok="t"/>
              </v:shape>
            </v:group>
            <v:group style="position:absolute;left:4025;top:10587;width:2;height:14" coordorigin="4025,10587" coordsize="2,14">
              <v:shape style="position:absolute;left:4025;top:10587;width:2;height:14" coordorigin="4025,10587" coordsize="0,14" path="m4025,10587l4025,10601e" filled="f" stroked="t" strokeweight=".18pt" strokecolor="#000000">
                <v:path arrowok="t"/>
              </v:shape>
            </v:group>
            <v:group style="position:absolute;left:4047;top:10587;width:2;height:14" coordorigin="4047,10587" coordsize="2,14">
              <v:shape style="position:absolute;left:4047;top:10587;width:2;height:14" coordorigin="4047,10587" coordsize="0,14" path="m4047,10587l4047,10601e" filled="f" stroked="t" strokeweight=".18pt" strokecolor="#000000">
                <v:path arrowok="t"/>
              </v:shape>
            </v:group>
            <v:group style="position:absolute;left:4068;top:10587;width:2;height:14" coordorigin="4068,10587" coordsize="2,14">
              <v:shape style="position:absolute;left:4068;top:10587;width:2;height:14" coordorigin="4068,10587" coordsize="0,14" path="m4068,10587l4068,10601e" filled="f" stroked="t" strokeweight=".18pt" strokecolor="#000000">
                <v:path arrowok="t"/>
              </v:shape>
            </v:group>
            <v:group style="position:absolute;left:4090;top:10587;width:2;height:14" coordorigin="4090,10587" coordsize="2,14">
              <v:shape style="position:absolute;left:4090;top:10587;width:2;height:14" coordorigin="4090,10587" coordsize="0,14" path="m4090,10587l4090,10601e" filled="f" stroked="t" strokeweight=".18pt" strokecolor="#000000">
                <v:path arrowok="t"/>
              </v:shape>
            </v:group>
            <v:group style="position:absolute;left:7289;top:10587;width:14;height:14" coordorigin="7289,10587" coordsize="14,14">
              <v:shape style="position:absolute;left:7289;top:10587;width:14;height:14" coordorigin="7289,10587" coordsize="14,14" path="m7296,10587l7292,10587,7289,10590,7289,10598,7292,10601,7300,10601,7303,10598,7303,10594,7296,10594,7296,10587xe" filled="t" fillcolor="#000000" stroked="f">
                <v:path arrowok="t"/>
                <v:fill type="solid"/>
              </v:shape>
              <v:shape style="position:absolute;left:7289;top:10587;width:14;height:14" coordorigin="7289,10587" coordsize="14,14" path="m7300,10587l7296,10587,7296,10594,7303,10594,7303,10590,7300,10587xe" filled="t" fillcolor="#000000" stroked="f">
                <v:path arrowok="t"/>
                <v:fill type="solid"/>
              </v:shape>
            </v:group>
            <v:group style="position:absolute;left:7310;top:10587;width:14;height:14" coordorigin="7310,10587" coordsize="14,14">
              <v:shape style="position:absolute;left:7310;top:10587;width:14;height:14" coordorigin="7310,10587" coordsize="14,14" path="m7317,10587l7313,10587,7310,10590,7310,10598,7313,10601,7321,10601,7325,10598,7325,10594,7317,10594,7317,10587xe" filled="t" fillcolor="#000000" stroked="f">
                <v:path arrowok="t"/>
                <v:fill type="solid"/>
              </v:shape>
              <v:shape style="position:absolute;left:7310;top:10587;width:14;height:14" coordorigin="7310,10587" coordsize="14,14" path="m7321,10587l7317,10587,7317,10594,7325,10594,7325,10590,7321,10587xe" filled="t" fillcolor="#000000" stroked="f">
                <v:path arrowok="t"/>
                <v:fill type="solid"/>
              </v:shape>
            </v:group>
            <v:group style="position:absolute;left:7332;top:10587;width:14;height:14" coordorigin="7332,10587" coordsize="14,14">
              <v:shape style="position:absolute;left:7332;top:10587;width:14;height:14" coordorigin="7332,10587" coordsize="14,14" path="m7339,10587l7335,10587,7332,10590,7332,10598,7335,10601,7343,10601,7346,10598,7346,10594,7339,10594,7339,10587xe" filled="t" fillcolor="#000000" stroked="f">
                <v:path arrowok="t"/>
                <v:fill type="solid"/>
              </v:shape>
              <v:shape style="position:absolute;left:7332;top:10587;width:14;height:14" coordorigin="7332,10587" coordsize="14,14" path="m7343,10587l7339,10587,7339,10594,7346,10594,7346,10590,7343,10587xe" filled="t" fillcolor="#000000" stroked="f">
                <v:path arrowok="t"/>
                <v:fill type="solid"/>
              </v:shape>
            </v:group>
            <v:group style="position:absolute;left:7362;top:10587;width:2;height:14" coordorigin="7362,10587" coordsize="2,14">
              <v:shape style="position:absolute;left:7362;top:10587;width:2;height:14" coordorigin="7362,10587" coordsize="0,14" path="m7362,10587l7362,10601e" filled="f" stroked="t" strokeweight=".18pt" strokecolor="#000000">
                <v:path arrowok="t"/>
              </v:shape>
            </v:group>
            <v:group style="position:absolute;left:7384;top:10587;width:2;height:14" coordorigin="7384,10587" coordsize="2,14">
              <v:shape style="position:absolute;left:7384;top:10587;width:2;height:14" coordorigin="7384,10587" coordsize="0,14" path="m7384,10587l7384,10601e" filled="f" stroked="t" strokeweight=".18pt" strokecolor="#000000">
                <v:path arrowok="t"/>
              </v:shape>
            </v:group>
            <v:group style="position:absolute;left:7406;top:10561;width:2;height:40" coordorigin="7406,10561" coordsize="2,40">
              <v:shape style="position:absolute;left:7406;top:10561;width:2;height:40" coordorigin="7406,10561" coordsize="0,40" path="m7406,10561l7406,10601e" filled="f" stroked="t" strokeweight=".18pt" strokecolor="#000000">
                <v:path arrowok="t"/>
              </v:shape>
            </v:group>
            <v:group style="position:absolute;left:7427;top:10587;width:2;height:14" coordorigin="7427,10587" coordsize="2,14">
              <v:shape style="position:absolute;left:7427;top:10587;width:2;height:14" coordorigin="7427,10587" coordsize="0,14" path="m7427,10587l7427,10601e" filled="f" stroked="t" strokeweight=".18pt" strokecolor="#000000">
                <v:path arrowok="t"/>
              </v:shape>
            </v:group>
            <v:group style="position:absolute;left:7449;top:10587;width:2;height:14" coordorigin="7449,10587" coordsize="2,14">
              <v:shape style="position:absolute;left:7449;top:10587;width:2;height:14" coordorigin="7449,10587" coordsize="0,14" path="m7449,10587l7449,10601e" filled="f" stroked="t" strokeweight=".18pt" strokecolor="#000000">
                <v:path arrowok="t"/>
              </v:shape>
            </v:group>
            <v:group style="position:absolute;left:7470;top:10587;width:2;height:14" coordorigin="7470,10587" coordsize="2,14">
              <v:shape style="position:absolute;left:7470;top:10587;width:2;height:14" coordorigin="7470,10587" coordsize="0,14" path="m7470,10587l7470,10601e" filled="f" stroked="t" strokeweight=".18pt" strokecolor="#000000">
                <v:path arrowok="t"/>
              </v:shape>
            </v:group>
            <v:group style="position:absolute;left:7492;top:10587;width:2;height:14" coordorigin="7492,10587" coordsize="2,14">
              <v:shape style="position:absolute;left:7492;top:10587;width:2;height:14" coordorigin="7492,10587" coordsize="0,14" path="m7492,10587l7492,10601e" filled="f" stroked="t" strokeweight=".18pt" strokecolor="#000000">
                <v:path arrowok="t"/>
              </v:shape>
            </v:group>
            <v:group style="position:absolute;left:7514;top:10587;width:2;height:14" coordorigin="7514,10587" coordsize="2,14">
              <v:shape style="position:absolute;left:7514;top:10587;width:2;height:14" coordorigin="7514,10587" coordsize="0,14" path="m7514,10587l7514,10601e" filled="f" stroked="t" strokeweight=".18pt" strokecolor="#000000">
                <v:path arrowok="t"/>
              </v:shape>
            </v:group>
            <v:group style="position:absolute;left:7535;top:10587;width:2;height:14" coordorigin="7535,10587" coordsize="2,14">
              <v:shape style="position:absolute;left:7535;top:10587;width:2;height:14" coordorigin="7535,10587" coordsize="0,14" path="m7535,10587l7535,10601e" filled="f" stroked="t" strokeweight=".18pt" strokecolor="#000000">
                <v:path arrowok="t"/>
              </v:shape>
            </v:group>
            <v:group style="position:absolute;left:7557;top:10587;width:2;height:14" coordorigin="7557,10587" coordsize="2,14">
              <v:shape style="position:absolute;left:7557;top:10587;width:2;height:14" coordorigin="7557,10587" coordsize="0,14" path="m7557,10587l7557,10601e" filled="f" stroked="t" strokeweight=".18pt" strokecolor="#000000">
                <v:path arrowok="t"/>
              </v:shape>
            </v:group>
            <v:group style="position:absolute;left:7578;top:10587;width:2;height:14" coordorigin="7578,10587" coordsize="2,14">
              <v:shape style="position:absolute;left:7578;top:10587;width:2;height:14" coordorigin="7578,10587" coordsize="0,14" path="m7578,10587l7578,10601e" filled="f" stroked="t" strokeweight=".18pt" strokecolor="#000000">
                <v:path arrowok="t"/>
              </v:shape>
            </v:group>
            <v:group style="position:absolute;left:7600;top:10587;width:2;height:14" coordorigin="7600,10587" coordsize="2,14">
              <v:shape style="position:absolute;left:7600;top:10587;width:2;height:14" coordorigin="7600,10587" coordsize="0,14" path="m7600,10587l7600,10601e" filled="f" stroked="t" strokeweight=".18pt" strokecolor="#000000">
                <v:path arrowok="t"/>
              </v:shape>
            </v:group>
            <v:group style="position:absolute;left:7622;top:10587;width:2;height:14" coordorigin="7622,10587" coordsize="2,14">
              <v:shape style="position:absolute;left:7622;top:10587;width:2;height:14" coordorigin="7622,10587" coordsize="0,14" path="m7622,10587l7622,10601e" filled="f" stroked="t" strokeweight=".18pt" strokecolor="#000000">
                <v:path arrowok="t"/>
              </v:shape>
            </v:group>
            <v:group style="position:absolute;left:7643;top:10587;width:2;height:14" coordorigin="7643,10587" coordsize="2,14">
              <v:shape style="position:absolute;left:7643;top:10587;width:2;height:14" coordorigin="7643,10587" coordsize="0,14" path="m7643,10587l7643,10601e" filled="f" stroked="t" strokeweight=".18pt" strokecolor="#000000">
                <v:path arrowok="t"/>
              </v:shape>
            </v:group>
            <v:group style="position:absolute;left:7665;top:10587;width:2;height:14" coordorigin="7665,10587" coordsize="2,14">
              <v:shape style="position:absolute;left:7665;top:10587;width:2;height:14" coordorigin="7665,10587" coordsize="0,14" path="m7665,10587l7665,10601e" filled="f" stroked="t" strokeweight=".18pt" strokecolor="#000000">
                <v:path arrowok="t"/>
              </v:shape>
            </v:group>
            <v:group style="position:absolute;left:7686;top:10587;width:2;height:14" coordorigin="7686,10587" coordsize="2,14">
              <v:shape style="position:absolute;left:7686;top:10587;width:2;height:14" coordorigin="7686,10587" coordsize="0,14" path="m7686,10587l7686,10601e" filled="f" stroked="t" strokeweight=".18pt" strokecolor="#000000">
                <v:path arrowok="t"/>
              </v:shape>
            </v:group>
            <v:group style="position:absolute;left:7708;top:10587;width:2;height:14" coordorigin="7708,10587" coordsize="2,14">
              <v:shape style="position:absolute;left:7708;top:10587;width:2;height:14" coordorigin="7708,10587" coordsize="0,14" path="m7708,10587l7708,10601e" filled="f" stroked="t" strokeweight=".18pt" strokecolor="#000000">
                <v:path arrowok="t"/>
              </v:shape>
            </v:group>
            <v:group style="position:absolute;left:7730;top:10587;width:2;height:14" coordorigin="7730,10587" coordsize="2,14">
              <v:shape style="position:absolute;left:7730;top:10587;width:2;height:14" coordorigin="7730,10587" coordsize="0,14" path="m7730,10587l7730,10601e" filled="f" stroked="t" strokeweight=".18pt" strokecolor="#000000">
                <v:path arrowok="t"/>
              </v:shape>
            </v:group>
            <v:group style="position:absolute;left:7746;top:10587;width:14;height:14" coordorigin="7746,10587" coordsize="14,14">
              <v:shape style="position:absolute;left:7746;top:10587;width:14;height:14" coordorigin="7746,10587" coordsize="14,14" path="m7753,10587l7749,10587,7746,10590,7746,10598,7749,10601,7757,10601,7760,10598,7760,10594,7753,10594,7753,10587xe" filled="t" fillcolor="#000000" stroked="f">
                <v:path arrowok="t"/>
                <v:fill type="solid"/>
              </v:shape>
              <v:shape style="position:absolute;left:7746;top:10587;width:14;height:14" coordorigin="7746,10587" coordsize="14,14" path="m7757,10587l7753,10587,7753,10594,7760,10594,7760,10590,7757,10587xe" filled="t" fillcolor="#000000" stroked="f">
                <v:path arrowok="t"/>
                <v:fill type="solid"/>
              </v:shape>
            </v:group>
            <v:group style="position:absolute;left:7298;top:10587;width:2;height:14" coordorigin="7298,10587" coordsize="2,14">
              <v:shape style="position:absolute;left:7298;top:10587;width:2;height:14" coordorigin="7298,10587" coordsize="0,14" path="m7298,10587l7298,10601e" filled="f" stroked="t" strokeweight=".18pt" strokecolor="#000000">
                <v:path arrowok="t"/>
              </v:shape>
            </v:group>
            <v:group style="position:absolute;left:7319;top:10587;width:2;height:14" coordorigin="7319,10587" coordsize="2,14">
              <v:shape style="position:absolute;left:7319;top:10587;width:2;height:14" coordorigin="7319,10587" coordsize="0,14" path="m7319,10587l7319,10601e" filled="f" stroked="t" strokeweight=".18pt" strokecolor="#000000">
                <v:path arrowok="t"/>
              </v:shape>
            </v:group>
            <v:group style="position:absolute;left:7339;top:10565;width:2;height:36" coordorigin="7339,10565" coordsize="2,36">
              <v:shape style="position:absolute;left:7339;top:10565;width:2;height:36" coordorigin="7339,10565" coordsize="0,36" path="m7339,10565l7339,10601e" filled="f" stroked="t" strokeweight=".36pt" strokecolor="#000000">
                <v:path arrowok="t"/>
              </v:shape>
            </v:group>
            <v:group style="position:absolute;left:4455;top:10572;width:7;height:2" coordorigin="4455,10572" coordsize="7,2">
              <v:shape style="position:absolute;left:4455;top:10572;width:7;height:2" coordorigin="4455,10572" coordsize="7,0" path="m4463,10572l4455,10572e" filled="f" stroked="t" strokeweight=".72pt" strokecolor="#000000">
                <v:path arrowok="t"/>
              </v:shape>
            </v:group>
            <v:group style="position:absolute;left:4437;top:10565;width:2;height:14" coordorigin="4437,10565" coordsize="2,14">
              <v:shape style="position:absolute;left:4437;top:10565;width:2;height:14" coordorigin="4437,10565" coordsize="0,14" path="m4437,10565l4437,10579e" filled="f" stroked="t" strokeweight=".36pt" strokecolor="#000000">
                <v:path arrowok="t"/>
              </v:shape>
            </v:group>
            <v:group style="position:absolute;left:4412;top:10572;width:7;height:2" coordorigin="4412,10572" coordsize="7,2">
              <v:shape style="position:absolute;left:4412;top:10572;width:7;height:2" coordorigin="4412,10572" coordsize="7,0" path="m4419,10572l4412,10572e" filled="f" stroked="t" strokeweight=".72pt" strokecolor="#000000">
                <v:path arrowok="t"/>
              </v:shape>
            </v:group>
            <v:group style="position:absolute;left:4394;top:10565;width:2;height:14" coordorigin="4394,10565" coordsize="2,14">
              <v:shape style="position:absolute;left:4394;top:10565;width:2;height:14" coordorigin="4394,10565" coordsize="0,14" path="m4394,10565l4394,10579e" filled="f" stroked="t" strokeweight=".36pt" strokecolor="#000000">
                <v:path arrowok="t"/>
              </v:shape>
            </v:group>
            <v:group style="position:absolute;left:4369;top:10572;width:7;height:2" coordorigin="4369,10572" coordsize="7,2">
              <v:shape style="position:absolute;left:4369;top:10572;width:7;height:2" coordorigin="4369,10572" coordsize="7,0" path="m4376,10572l4369,10572e" filled="f" stroked="t" strokeweight=".72pt" strokecolor="#000000">
                <v:path arrowok="t"/>
              </v:shape>
            </v:group>
            <v:group style="position:absolute;left:4347;top:10572;width:7;height:2" coordorigin="4347,10572" coordsize="7,2">
              <v:shape style="position:absolute;left:4347;top:10572;width:7;height:2" coordorigin="4347,10572" coordsize="7,0" path="m4355,10572l4347,10572e" filled="f" stroked="t" strokeweight=".72pt" strokecolor="#000000">
                <v:path arrowok="t"/>
              </v:shape>
            </v:group>
            <v:group style="position:absolute;left:7379;top:10572;width:7;height:2" coordorigin="7379,10572" coordsize="7,2">
              <v:shape style="position:absolute;left:7379;top:10572;width:7;height:2" coordorigin="7379,10572" coordsize="7,0" path="m7386,10572l7379,10572e" filled="f" stroked="t" strokeweight=".72pt" strokecolor="#000000">
                <v:path arrowok="t"/>
              </v:shape>
            </v:group>
            <v:group style="position:absolute;left:7357;top:10572;width:7;height:2" coordorigin="7357,10572" coordsize="7,2">
              <v:shape style="position:absolute;left:7357;top:10572;width:7;height:2" coordorigin="7357,10572" coordsize="7,0" path="m7364,10572l7357,10572e" filled="f" stroked="t" strokeweight=".72pt" strokecolor="#000000">
                <v:path arrowok="t"/>
              </v:shape>
            </v:group>
            <v:group style="position:absolute;left:7314;top:10572;width:7;height:2" coordorigin="7314,10572" coordsize="7,2">
              <v:shape style="position:absolute;left:7314;top:10572;width:7;height:2" coordorigin="7314,10572" coordsize="7,0" path="m7321,10572l7314,10572e" filled="f" stroked="t" strokeweight=".72pt" strokecolor="#000000">
                <v:path arrowok="t"/>
              </v:shape>
            </v:group>
            <v:group style="position:absolute;left:7292;top:10572;width:7;height:2" coordorigin="7292,10572" coordsize="7,2">
              <v:shape style="position:absolute;left:7292;top:10572;width:7;height:2" coordorigin="7292,10572" coordsize="7,0" path="m7299,10572l7292,10572e" filled="f" stroked="t" strokeweight=".72pt" strokecolor="#000000">
                <v:path arrowok="t"/>
              </v:shape>
            </v:group>
            <v:group style="position:absolute;left:7271;top:10572;width:7;height:2" coordorigin="7271,10572" coordsize="7,2">
              <v:shape style="position:absolute;left:7271;top:10572;width:7;height:2" coordorigin="7271,10572" coordsize="7,0" path="m7278,10572l7271,10572e" filled="f" stroked="t" strokeweight=".72pt" strokecolor="#000000">
                <v:path arrowok="t"/>
              </v:shape>
            </v:group>
            <v:group style="position:absolute;left:7253;top:10565;width:2;height:14" coordorigin="7253,10565" coordsize="2,14">
              <v:shape style="position:absolute;left:7253;top:10565;width:2;height:14" coordorigin="7253,10565" coordsize="0,14" path="m7253,10565l7253,10579e" filled="f" stroked="t" strokeweight=".36pt" strokecolor="#000000">
                <v:path arrowok="t"/>
              </v:shape>
            </v:group>
            <v:group style="position:absolute;left:4193;top:10511;width:14;height:14" coordorigin="4193,10511" coordsize="14,14">
              <v:shape style="position:absolute;left:4193;top:10511;width:14;height:14" coordorigin="4193,10511" coordsize="14,14" path="m4200,10511l4196,10511,4193,10514,4193,10522,4196,10525,4204,10525,4207,10522,4207,10518,4200,10518,4200,10511xe" filled="t" fillcolor="#000000" stroked="f">
                <v:path arrowok="t"/>
                <v:fill type="solid"/>
              </v:shape>
              <v:shape style="position:absolute;left:4193;top:10511;width:14;height:14" coordorigin="4193,10511" coordsize="14,14" path="m4204,10511l4200,10511,4200,10518,4207,10518,4207,10514,4204,10511xe" filled="t" fillcolor="#000000" stroked="f">
                <v:path arrowok="t"/>
                <v:fill type="solid"/>
              </v:shape>
            </v:group>
            <v:group style="position:absolute;left:3825;top:10518;width:7;height:2" coordorigin="3825,10518" coordsize="7,2">
              <v:shape style="position:absolute;left:3825;top:10518;width:7;height:2" coordorigin="3825,10518" coordsize="7,0" path="m3825,10518l3833,10518e" filled="f" stroked="t" strokeweight=".72pt" strokecolor="#000000">
                <v:path arrowok="t"/>
              </v:shape>
            </v:group>
            <v:group style="position:absolute;left:3869;top:10518;width:7;height:2" coordorigin="3869,10518" coordsize="7,2">
              <v:shape style="position:absolute;left:3869;top:10518;width:7;height:2" coordorigin="3869,10518" coordsize="7,0" path="m3869,10518l3876,10518e" filled="f" stroked="t" strokeweight=".72pt" strokecolor="#000000">
                <v:path arrowok="t"/>
              </v:shape>
            </v:group>
            <v:group style="position:absolute;left:7836;top:10518;width:7;height:2" coordorigin="7836,10518" coordsize="7,2">
              <v:shape style="position:absolute;left:7836;top:10518;width:7;height:2" coordorigin="7836,10518" coordsize="7,0" path="m7836,10518l7843,10518e" filled="f" stroked="t" strokeweight=".72pt" strokecolor="#000000">
                <v:path arrowok="t"/>
              </v:shape>
            </v:group>
            <v:group style="position:absolute;left:7883;top:10511;width:2;height:14" coordorigin="7883,10511" coordsize="2,14">
              <v:shape style="position:absolute;left:7883;top:10511;width:2;height:14" coordorigin="7883,10511" coordsize="0,14" path="m7883,10511l7883,10525e" filled="f" stroked="t" strokeweight=".36pt" strokecolor="#000000">
                <v:path arrowok="t"/>
              </v:shape>
            </v:group>
            <v:group style="position:absolute;left:7505;top:10511;width:14;height:14" coordorigin="7505,10511" coordsize="14,14">
              <v:shape style="position:absolute;left:7505;top:10511;width:14;height:14" coordorigin="7505,10511" coordsize="14,14" path="m7512,10511l7508,10511,7505,10514,7505,10522,7508,10525,7516,10525,7519,10522,7519,10518,7512,10518,7512,10511xe" filled="t" fillcolor="#000000" stroked="f">
                <v:path arrowok="t"/>
                <v:fill type="solid"/>
              </v:shape>
              <v:shape style="position:absolute;left:7505;top:10511;width:14;height:14" coordorigin="7505,10511" coordsize="14,14" path="m7516,10511l7512,10511,7512,10518,7519,10518,7519,10514,7516,10511xe" filled="t" fillcolor="#000000" stroked="f">
                <v:path arrowok="t"/>
                <v:fill type="solid"/>
              </v:shape>
            </v:group>
            <v:group style="position:absolute;left:4634;top:10435;width:2;height:86" coordorigin="4634,10435" coordsize="2,86">
              <v:shape style="position:absolute;left:4634;top:10435;width:2;height:86" coordorigin="4634,10435" coordsize="0,86" path="m4634,10435l4634,10522e" filled="f" stroked="t" strokeweight=".18pt" strokecolor="#000000">
                <v:path arrowok="t"/>
              </v:shape>
            </v:group>
            <v:group style="position:absolute;left:7078;top:10435;width:2;height:86" coordorigin="7078,10435" coordsize="2,86">
              <v:shape style="position:absolute;left:7078;top:10435;width:2;height:86" coordorigin="7078,10435" coordsize="0,86" path="m7078,10435l7078,10522e" filled="f" stroked="t" strokeweight=".18pt" strokecolor="#000000">
                <v:path arrowok="t"/>
              </v:shape>
            </v:group>
            <v:group style="position:absolute;left:7400;top:10504;width:7;height:2" coordorigin="7400,10504" coordsize="7,2">
              <v:shape style="position:absolute;left:7400;top:10504;width:7;height:2" coordorigin="7400,10504" coordsize="7,0" path="m7407,10504l7400,10504e" filled="f" stroked="t" strokeweight=".72pt" strokecolor="#000000">
                <v:path arrowok="t"/>
              </v:shape>
            </v:group>
            <v:group style="position:absolute;left:7379;top:10504;width:11;height:2" coordorigin="7379,10504" coordsize="11,2">
              <v:shape style="position:absolute;left:7379;top:10504;width:11;height:2" coordorigin="7379,10504" coordsize="11,0" path="m7389,10504l7379,10504e" filled="f" stroked="t" strokeweight=".72pt" strokecolor="#000000">
                <v:path arrowok="t"/>
              </v:shape>
            </v:group>
            <v:group style="position:absolute;left:7357;top:10504;width:11;height:2" coordorigin="7357,10504" coordsize="11,2">
              <v:shape style="position:absolute;left:7357;top:10504;width:11;height:2" coordorigin="7357,10504" coordsize="11,0" path="m7368,10504l7357,10504e" filled="f" stroked="t" strokeweight=".72pt" strokecolor="#000000">
                <v:path arrowok="t"/>
              </v:shape>
            </v:group>
            <v:group style="position:absolute;left:7335;top:10504;width:11;height:2" coordorigin="7335,10504" coordsize="11,2">
              <v:shape style="position:absolute;left:7335;top:10504;width:11;height:2" coordorigin="7335,10504" coordsize="11,0" path="m7346,10504l7335,10504e" filled="f" stroked="t" strokeweight=".72pt" strokecolor="#000000">
                <v:path arrowok="t"/>
              </v:shape>
            </v:group>
            <v:group style="position:absolute;left:7314;top:10504;width:11;height:2" coordorigin="7314,10504" coordsize="11,2">
              <v:shape style="position:absolute;left:7314;top:10504;width:11;height:2" coordorigin="7314,10504" coordsize="11,0" path="m7325,10504l7314,10504e" filled="f" stroked="t" strokeweight=".72pt" strokecolor="#000000">
                <v:path arrowok="t"/>
              </v:shape>
            </v:group>
            <v:group style="position:absolute;left:7292;top:10504;width:11;height:2" coordorigin="7292,10504" coordsize="11,2">
              <v:shape style="position:absolute;left:7292;top:10504;width:11;height:2" coordorigin="7292,10504" coordsize="11,0" path="m7303,10504l7292,10504e" filled="f" stroked="t" strokeweight=".72pt" strokecolor="#000000">
                <v:path arrowok="t"/>
              </v:shape>
            </v:group>
            <v:group style="position:absolute;left:7271;top:10504;width:11;height:2" coordorigin="7271,10504" coordsize="11,2">
              <v:shape style="position:absolute;left:7271;top:10504;width:11;height:2" coordorigin="7271,10504" coordsize="11,0" path="m7281,10504l7271,10504e" filled="f" stroked="t" strokeweight=".72pt" strokecolor="#000000">
                <v:path arrowok="t"/>
              </v:shape>
            </v:group>
            <v:group style="position:absolute;left:7249;top:10504;width:11;height:2" coordorigin="7249,10504" coordsize="11,2">
              <v:shape style="position:absolute;left:7249;top:10504;width:11;height:2" coordorigin="7249,10504" coordsize="11,0" path="m7260,10504l7249,10504e" filled="f" stroked="t" strokeweight=".72pt" strokecolor="#000000">
                <v:path arrowok="t"/>
              </v:shape>
            </v:group>
            <v:group style="position:absolute;left:4452;top:10504;width:11;height:2" coordorigin="4452,10504" coordsize="11,2">
              <v:shape style="position:absolute;left:4452;top:10504;width:11;height:2" coordorigin="4452,10504" coordsize="11,0" path="m4463,10504l4452,10504e" filled="f" stroked="t" strokeweight=".72pt" strokecolor="#000000">
                <v:path arrowok="t"/>
              </v:shape>
            </v:group>
            <v:group style="position:absolute;left:4430;top:10504;width:11;height:2" coordorigin="4430,10504" coordsize="11,2">
              <v:shape style="position:absolute;left:4430;top:10504;width:11;height:2" coordorigin="4430,10504" coordsize="11,0" path="m4441,10504l4430,10504e" filled="f" stroked="t" strokeweight=".72pt" strokecolor="#000000">
                <v:path arrowok="t"/>
              </v:shape>
            </v:group>
            <v:group style="position:absolute;left:4409;top:10504;width:11;height:2" coordorigin="4409,10504" coordsize="11,2">
              <v:shape style="position:absolute;left:4409;top:10504;width:11;height:2" coordorigin="4409,10504" coordsize="11,0" path="m4419,10504l4409,10504e" filled="f" stroked="t" strokeweight=".72pt" strokecolor="#000000">
                <v:path arrowok="t"/>
              </v:shape>
            </v:group>
            <v:group style="position:absolute;left:4387;top:10504;width:11;height:2" coordorigin="4387,10504" coordsize="11,2">
              <v:shape style="position:absolute;left:4387;top:10504;width:11;height:2" coordorigin="4387,10504" coordsize="11,0" path="m4398,10504l4387,10504e" filled="f" stroked="t" strokeweight=".72pt" strokecolor="#000000">
                <v:path arrowok="t"/>
              </v:shape>
            </v:group>
            <v:group style="position:absolute;left:4365;top:10504;width:11;height:2" coordorigin="4365,10504" coordsize="11,2">
              <v:shape style="position:absolute;left:4365;top:10504;width:11;height:2" coordorigin="4365,10504" coordsize="11,0" path="m4376,10504l4365,10504e" filled="f" stroked="t" strokeweight=".72pt" strokecolor="#000000">
                <v:path arrowok="t"/>
              </v:shape>
            </v:group>
            <v:group style="position:absolute;left:4344;top:10504;width:11;height:2" coordorigin="4344,10504" coordsize="11,2">
              <v:shape style="position:absolute;left:4344;top:10504;width:11;height:2" coordorigin="4344,10504" coordsize="11,0" path="m4355,10504l4344,10504e" filled="f" stroked="t" strokeweight=".72pt" strokecolor="#000000">
                <v:path arrowok="t"/>
              </v:shape>
            </v:group>
            <v:group style="position:absolute;left:4322;top:10504;width:11;height:2" coordorigin="4322,10504" coordsize="11,2">
              <v:shape style="position:absolute;left:4322;top:10504;width:11;height:2" coordorigin="4322,10504" coordsize="11,0" path="m4333,10504l4322,10504e" filled="f" stroked="t" strokeweight=".72pt" strokecolor="#000000">
                <v:path arrowok="t"/>
              </v:shape>
            </v:group>
            <v:group style="position:absolute;left:4304;top:10504;width:7;height:2" coordorigin="4304,10504" coordsize="7,2">
              <v:shape style="position:absolute;left:4304;top:10504;width:7;height:2" coordorigin="4304,10504" coordsize="7,0" path="m4311,10504l4304,10504e" filled="f" stroked="t" strokeweight=".72pt" strokecolor="#000000">
                <v:path arrowok="t"/>
              </v:shape>
            </v:group>
            <v:group style="position:absolute;left:4175;top:10500;width:7;height:2" coordorigin="4175,10500" coordsize="7,2">
              <v:shape style="position:absolute;left:4175;top:10500;width:7;height:2" coordorigin="4175,10500" coordsize="7,0" path="m4175,10500l4182,10500e" filled="f" stroked="t" strokeweight=".72pt" strokecolor="#000000">
                <v:path arrowok="t"/>
              </v:shape>
            </v:group>
            <v:group style="position:absolute;left:4196;top:10493;width:2;height:14" coordorigin="4196,10493" coordsize="2,14">
              <v:shape style="position:absolute;left:4196;top:10493;width:2;height:14" coordorigin="4196,10493" coordsize="0,14" path="m4196,10493l4196,10507e" filled="f" stroked="t" strokeweight=".36pt" strokecolor="#000000">
                <v:path arrowok="t"/>
              </v:shape>
            </v:group>
            <v:group style="position:absolute;left:3851;top:10493;width:2;height:58" coordorigin="3851,10493" coordsize="2,58">
              <v:shape style="position:absolute;left:3851;top:10493;width:2;height:58" coordorigin="3851,10493" coordsize="0,58" path="m3851,10493l3851,10551e" filled="f" stroked="t" strokeweight=".36pt" strokecolor="#000000">
                <v:path arrowok="t"/>
              </v:shape>
            </v:group>
            <v:group style="position:absolute;left:7857;top:10500;width:7;height:2" coordorigin="7857,10500" coordsize="7,2">
              <v:shape style="position:absolute;left:7857;top:10500;width:7;height:2" coordorigin="7857,10500" coordsize="7,0" path="m7857,10500l7865,10500e" filled="f" stroked="t" strokeweight=".72pt" strokecolor="#000000">
                <v:path arrowok="t"/>
              </v:shape>
            </v:group>
            <v:group style="position:absolute;left:7512;top:10500;width:7;height:2" coordorigin="7512,10500" coordsize="7,2">
              <v:shape style="position:absolute;left:7512;top:10500;width:7;height:2" coordorigin="7512,10500" coordsize="7,0" path="m7512,10500l7519,10500e" filled="f" stroked="t" strokeweight=".72pt" strokecolor="#000000">
                <v:path arrowok="t"/>
              </v:shape>
            </v:group>
            <v:group style="position:absolute;left:7530;top:10500;width:7;height:2" coordorigin="7530,10500" coordsize="7,2">
              <v:shape style="position:absolute;left:7530;top:10500;width:7;height:2" coordorigin="7530,10500" coordsize="7,0" path="m7530,10500l7537,10500e" filled="f" stroked="t" strokeweight=".72pt" strokecolor="#000000">
                <v:path arrowok="t"/>
              </v:shape>
            </v:group>
            <v:group style="position:absolute;left:7922;top:10482;width:11;height:2" coordorigin="7922,10482" coordsize="11,2">
              <v:shape style="position:absolute;left:7922;top:10482;width:11;height:2" coordorigin="7922,10482" coordsize="11,0" path="m7933,10482l7922,10482e" filled="f" stroked="t" strokeweight=".72pt" strokecolor="#000000">
                <v:path arrowok="t"/>
              </v:shape>
            </v:group>
            <v:group style="position:absolute;left:7901;top:10482;width:11;height:2" coordorigin="7901,10482" coordsize="11,2">
              <v:shape style="position:absolute;left:7901;top:10482;width:11;height:2" coordorigin="7901,10482" coordsize="11,0" path="m7911,10482l7901,10482e" filled="f" stroked="t" strokeweight=".72pt" strokecolor="#000000">
                <v:path arrowok="t"/>
              </v:shape>
            </v:group>
            <v:group style="position:absolute;left:7879;top:10482;width:11;height:2" coordorigin="7879,10482" coordsize="11,2">
              <v:shape style="position:absolute;left:7879;top:10482;width:11;height:2" coordorigin="7879,10482" coordsize="11,0" path="m7890,10482l7879,10482e" filled="f" stroked="t" strokeweight=".72pt" strokecolor="#000000">
                <v:path arrowok="t"/>
              </v:shape>
            </v:group>
            <v:group style="position:absolute;left:7854;top:10482;width:11;height:2" coordorigin="7854,10482" coordsize="11,2">
              <v:shape style="position:absolute;left:7854;top:10482;width:11;height:2" coordorigin="7854,10482" coordsize="11,0" path="m7865,10482l7854,10482e" filled="f" stroked="t" strokeweight=".72pt" strokecolor="#000000">
                <v:path arrowok="t"/>
              </v:shape>
            </v:group>
            <v:group style="position:absolute;left:7832;top:10482;width:11;height:2" coordorigin="7832,10482" coordsize="11,2">
              <v:shape style="position:absolute;left:7832;top:10482;width:11;height:2" coordorigin="7832,10482" coordsize="11,0" path="m7843,10482l7832,10482e" filled="f" stroked="t" strokeweight=".72pt" strokecolor="#000000">
                <v:path arrowok="t"/>
              </v:shape>
            </v:group>
            <v:group style="position:absolute;left:7811;top:10482;width:11;height:2" coordorigin="7811,10482" coordsize="11,2">
              <v:shape style="position:absolute;left:7811;top:10482;width:11;height:2" coordorigin="7811,10482" coordsize="11,0" path="m7821,10482l7811,10482e" filled="f" stroked="t" strokeweight=".72pt" strokecolor="#000000">
                <v:path arrowok="t"/>
              </v:shape>
            </v:group>
            <v:group style="position:absolute;left:7789;top:10482;width:11;height:2" coordorigin="7789,10482" coordsize="11,2">
              <v:shape style="position:absolute;left:7789;top:10482;width:11;height:2" coordorigin="7789,10482" coordsize="11,0" path="m7800,10482l7789,10482e" filled="f" stroked="t" strokeweight=".72pt" strokecolor="#000000">
                <v:path arrowok="t"/>
              </v:shape>
            </v:group>
            <v:group style="position:absolute;left:7767;top:10482;width:11;height:2" coordorigin="7767,10482" coordsize="11,2">
              <v:shape style="position:absolute;left:7767;top:10482;width:11;height:2" coordorigin="7767,10482" coordsize="11,0" path="m7778,10482l7767,10482e" filled="f" stroked="t" strokeweight=".72pt" strokecolor="#000000">
                <v:path arrowok="t"/>
              </v:shape>
            </v:group>
            <v:group style="position:absolute;left:7746;top:10482;width:11;height:2" coordorigin="7746,10482" coordsize="11,2">
              <v:shape style="position:absolute;left:7746;top:10482;width:11;height:2" coordorigin="7746,10482" coordsize="11,0" path="m7757,10482l7746,10482e" filled="f" stroked="t" strokeweight=".72pt" strokecolor="#000000">
                <v:path arrowok="t"/>
              </v:shape>
            </v:group>
            <v:group style="position:absolute;left:7724;top:10482;width:11;height:2" coordorigin="7724,10482" coordsize="11,2">
              <v:shape style="position:absolute;left:7724;top:10482;width:11;height:2" coordorigin="7724,10482" coordsize="11,0" path="m7735,10482l7724,10482e" filled="f" stroked="t" strokeweight=".72pt" strokecolor="#000000">
                <v:path arrowok="t"/>
              </v:shape>
            </v:group>
            <v:group style="position:absolute;left:7703;top:10482;width:11;height:2" coordorigin="7703,10482" coordsize="11,2">
              <v:shape style="position:absolute;left:7703;top:10482;width:11;height:2" coordorigin="7703,10482" coordsize="11,0" path="m7713,10482l7703,10482e" filled="f" stroked="t" strokeweight=".72pt" strokecolor="#000000">
                <v:path arrowok="t"/>
              </v:shape>
            </v:group>
            <v:group style="position:absolute;left:7681;top:10482;width:11;height:2" coordorigin="7681,10482" coordsize="11,2">
              <v:shape style="position:absolute;left:7681;top:10482;width:11;height:2" coordorigin="7681,10482" coordsize="11,0" path="m7692,10482l7681,10482e" filled="f" stroked="t" strokeweight=".72pt" strokecolor="#000000">
                <v:path arrowok="t"/>
              </v:shape>
            </v:group>
            <v:group style="position:absolute;left:7659;top:10482;width:11;height:2" coordorigin="7659,10482" coordsize="11,2">
              <v:shape style="position:absolute;left:7659;top:10482;width:11;height:2" coordorigin="7659,10482" coordsize="11,0" path="m7670,10482l7659,10482e" filled="f" stroked="t" strokeweight=".72pt" strokecolor="#000000">
                <v:path arrowok="t"/>
              </v:shape>
            </v:group>
            <v:group style="position:absolute;left:7638;top:10482;width:11;height:2" coordorigin="7638,10482" coordsize="11,2">
              <v:shape style="position:absolute;left:7638;top:10482;width:11;height:2" coordorigin="7638,10482" coordsize="11,0" path="m7649,10482l7638,10482e" filled="f" stroked="t" strokeweight=".72pt" strokecolor="#000000">
                <v:path arrowok="t"/>
              </v:shape>
            </v:group>
            <v:group style="position:absolute;left:7616;top:10482;width:11;height:2" coordorigin="7616,10482" coordsize="11,2">
              <v:shape style="position:absolute;left:7616;top:10482;width:11;height:2" coordorigin="7616,10482" coordsize="11,0" path="m7627,10482l7616,10482e" filled="f" stroked="t" strokeweight=".72pt" strokecolor="#000000">
                <v:path arrowok="t"/>
              </v:shape>
            </v:group>
            <v:group style="position:absolute;left:7595;top:10482;width:11;height:2" coordorigin="7595,10482" coordsize="11,2">
              <v:shape style="position:absolute;left:7595;top:10482;width:11;height:2" coordorigin="7595,10482" coordsize="11,0" path="m7605,10482l7595,10482e" filled="f" stroked="t" strokeweight=".72pt" strokecolor="#000000">
                <v:path arrowok="t"/>
              </v:shape>
            </v:group>
            <v:group style="position:absolute;left:7573;top:10482;width:11;height:2" coordorigin="7573,10482" coordsize="11,2">
              <v:shape style="position:absolute;left:7573;top:10482;width:11;height:2" coordorigin="7573,10482" coordsize="11,0" path="m7584,10482l7573,10482e" filled="f" stroked="t" strokeweight=".72pt" strokecolor="#000000">
                <v:path arrowok="t"/>
              </v:shape>
            </v:group>
            <v:group style="position:absolute;left:7551;top:10482;width:11;height:2" coordorigin="7551,10482" coordsize="11,2">
              <v:shape style="position:absolute;left:7551;top:10482;width:11;height:2" coordorigin="7551,10482" coordsize="11,0" path="m7562,10482l7551,10482e" filled="f" stroked="t" strokeweight=".72pt" strokecolor="#000000">
                <v:path arrowok="t"/>
              </v:shape>
            </v:group>
            <v:group style="position:absolute;left:7530;top:10482;width:11;height:2" coordorigin="7530,10482" coordsize="11,2">
              <v:shape style="position:absolute;left:7530;top:10482;width:11;height:2" coordorigin="7530,10482" coordsize="11,0" path="m7541,10482l7530,10482e" filled="f" stroked="t" strokeweight=".72pt" strokecolor="#000000">
                <v:path arrowok="t"/>
              </v:shape>
            </v:group>
            <v:group style="position:absolute;left:7508;top:10482;width:11;height:2" coordorigin="7508,10482" coordsize="11,2">
              <v:shape style="position:absolute;left:7508;top:10482;width:11;height:2" coordorigin="7508,10482" coordsize="11,0" path="m7519,10482l7508,10482e" filled="f" stroked="t" strokeweight=".72pt" strokecolor="#000000">
                <v:path arrowok="t"/>
              </v:shape>
            </v:group>
            <v:group style="position:absolute;left:7487;top:10482;width:11;height:2" coordorigin="7487,10482" coordsize="11,2">
              <v:shape style="position:absolute;left:7487;top:10482;width:11;height:2" coordorigin="7487,10482" coordsize="11,0" path="m7497,10482l7487,10482e" filled="f" stroked="t" strokeweight=".72pt" strokecolor="#000000">
                <v:path arrowok="t"/>
              </v:shape>
            </v:group>
            <v:group style="position:absolute;left:7465;top:10482;width:11;height:2" coordorigin="7465,10482" coordsize="11,2">
              <v:shape style="position:absolute;left:7465;top:10482;width:11;height:2" coordorigin="7465,10482" coordsize="11,0" path="m7476,10482l7465,10482e" filled="f" stroked="t" strokeweight=".72pt" strokecolor="#000000">
                <v:path arrowok="t"/>
              </v:shape>
            </v:group>
            <v:group style="position:absolute;left:7447;top:10482;width:7;height:2" coordorigin="7447,10482" coordsize="7,2">
              <v:shape style="position:absolute;left:7447;top:10482;width:7;height:2" coordorigin="7447,10482" coordsize="7,0" path="m7454,10482l7447,10482e" filled="f" stroked="t" strokeweight=".72pt" strokecolor="#000000">
                <v:path arrowok="t"/>
              </v:shape>
            </v:group>
            <v:group style="position:absolute;left:7181;top:10482;width:11;height:2" coordorigin="7181,10482" coordsize="11,2">
              <v:shape style="position:absolute;left:7181;top:10482;width:11;height:2" coordorigin="7181,10482" coordsize="11,0" path="m7191,10482l7181,10482e" filled="f" stroked="t" strokeweight=".72pt" strokecolor="#000000">
                <v:path arrowok="t"/>
              </v:shape>
            </v:group>
            <v:group style="position:absolute;left:3779;top:10482;width:11;height:2" coordorigin="3779,10482" coordsize="11,2">
              <v:shape style="position:absolute;left:3779;top:10482;width:11;height:2" coordorigin="3779,10482" coordsize="11,0" path="m3779,10482l3789,10482e" filled="f" stroked="t" strokeweight=".72pt" strokecolor="#000000">
                <v:path arrowok="t"/>
              </v:shape>
            </v:group>
            <v:group style="position:absolute;left:3800;top:10482;width:11;height:2" coordorigin="3800,10482" coordsize="11,2">
              <v:shape style="position:absolute;left:3800;top:10482;width:11;height:2" coordorigin="3800,10482" coordsize="11,0" path="m3800,10482l3811,10482e" filled="f" stroked="t" strokeweight=".72pt" strokecolor="#000000">
                <v:path arrowok="t"/>
              </v:shape>
            </v:group>
            <v:group style="position:absolute;left:3822;top:10482;width:11;height:2" coordorigin="3822,10482" coordsize="11,2">
              <v:shape style="position:absolute;left:3822;top:10482;width:11;height:2" coordorigin="3822,10482" coordsize="11,0" path="m3822,10482l3833,10482e" filled="f" stroked="t" strokeweight=".72pt" strokecolor="#000000">
                <v:path arrowok="t"/>
              </v:shape>
            </v:group>
            <v:group style="position:absolute;left:3847;top:10482;width:11;height:2" coordorigin="3847,10482" coordsize="11,2">
              <v:shape style="position:absolute;left:3847;top:10482;width:11;height:2" coordorigin="3847,10482" coordsize="11,0" path="m3847,10482l3858,10482e" filled="f" stroked="t" strokeweight=".72pt" strokecolor="#000000">
                <v:path arrowok="t"/>
              </v:shape>
            </v:group>
            <v:group style="position:absolute;left:3869;top:10482;width:11;height:2" coordorigin="3869,10482" coordsize="11,2">
              <v:shape style="position:absolute;left:3869;top:10482;width:11;height:2" coordorigin="3869,10482" coordsize="11,0" path="m3869,10482l3879,10482e" filled="f" stroked="t" strokeweight=".72pt" strokecolor="#000000">
                <v:path arrowok="t"/>
              </v:shape>
            </v:group>
            <v:group style="position:absolute;left:3890;top:10482;width:11;height:2" coordorigin="3890,10482" coordsize="11,2">
              <v:shape style="position:absolute;left:3890;top:10482;width:11;height:2" coordorigin="3890,10482" coordsize="11,0" path="m3890,10482l3901,10482e" filled="f" stroked="t" strokeweight=".72pt" strokecolor="#000000">
                <v:path arrowok="t"/>
              </v:shape>
            </v:group>
            <v:group style="position:absolute;left:3912;top:10482;width:11;height:2" coordorigin="3912,10482" coordsize="11,2">
              <v:shape style="position:absolute;left:3912;top:10482;width:11;height:2" coordorigin="3912,10482" coordsize="11,0" path="m3912,10482l3923,10482e" filled="f" stroked="t" strokeweight=".72pt" strokecolor="#000000">
                <v:path arrowok="t"/>
              </v:shape>
            </v:group>
            <v:group style="position:absolute;left:3933;top:10482;width:11;height:2" coordorigin="3933,10482" coordsize="11,2">
              <v:shape style="position:absolute;left:3933;top:10482;width:11;height:2" coordorigin="3933,10482" coordsize="11,0" path="m3933,10482l3944,10482e" filled="f" stroked="t" strokeweight=".72pt" strokecolor="#000000">
                <v:path arrowok="t"/>
              </v:shape>
            </v:group>
            <v:group style="position:absolute;left:3955;top:10482;width:11;height:2" coordorigin="3955,10482" coordsize="11,2">
              <v:shape style="position:absolute;left:3955;top:10482;width:11;height:2" coordorigin="3955,10482" coordsize="11,0" path="m3955,10482l3966,10482e" filled="f" stroked="t" strokeweight=".72pt" strokecolor="#000000">
                <v:path arrowok="t"/>
              </v:shape>
            </v:group>
            <v:group style="position:absolute;left:3977;top:10482;width:11;height:2" coordorigin="3977,10482" coordsize="11,2">
              <v:shape style="position:absolute;left:3977;top:10482;width:11;height:2" coordorigin="3977,10482" coordsize="11,0" path="m3977,10482l3987,10482e" filled="f" stroked="t" strokeweight=".72pt" strokecolor="#000000">
                <v:path arrowok="t"/>
              </v:shape>
            </v:group>
            <v:group style="position:absolute;left:3998;top:10482;width:11;height:2" coordorigin="3998,10482" coordsize="11,2">
              <v:shape style="position:absolute;left:3998;top:10482;width:11;height:2" coordorigin="3998,10482" coordsize="11,0" path="m3998,10482l4009,10482e" filled="f" stroked="t" strokeweight=".72pt" strokecolor="#000000">
                <v:path arrowok="t"/>
              </v:shape>
            </v:group>
            <v:group style="position:absolute;left:4020;top:10482;width:11;height:2" coordorigin="4020,10482" coordsize="11,2">
              <v:shape style="position:absolute;left:4020;top:10482;width:11;height:2" coordorigin="4020,10482" coordsize="11,0" path="m4020,10482l4031,10482e" filled="f" stroked="t" strokeweight=".72pt" strokecolor="#000000">
                <v:path arrowok="t"/>
              </v:shape>
            </v:group>
            <v:group style="position:absolute;left:4041;top:10482;width:11;height:2" coordorigin="4041,10482" coordsize="11,2">
              <v:shape style="position:absolute;left:4041;top:10482;width:11;height:2" coordorigin="4041,10482" coordsize="11,0" path="m4041,10482l4052,10482e" filled="f" stroked="t" strokeweight=".72pt" strokecolor="#000000">
                <v:path arrowok="t"/>
              </v:shape>
            </v:group>
            <v:group style="position:absolute;left:4063;top:10482;width:11;height:2" coordorigin="4063,10482" coordsize="11,2">
              <v:shape style="position:absolute;left:4063;top:10482;width:11;height:2" coordorigin="4063,10482" coordsize="11,0" path="m4063,10482l4074,10482e" filled="f" stroked="t" strokeweight=".72pt" strokecolor="#000000">
                <v:path arrowok="t"/>
              </v:shape>
            </v:group>
            <v:group style="position:absolute;left:4085;top:10482;width:11;height:2" coordorigin="4085,10482" coordsize="11,2">
              <v:shape style="position:absolute;left:4085;top:10482;width:11;height:2" coordorigin="4085,10482" coordsize="11,0" path="m4085,10482l4095,10482e" filled="f" stroked="t" strokeweight=".72pt" strokecolor="#000000">
                <v:path arrowok="t"/>
              </v:shape>
            </v:group>
            <v:group style="position:absolute;left:4106;top:10482;width:11;height:2" coordorigin="4106,10482" coordsize="11,2">
              <v:shape style="position:absolute;left:4106;top:10482;width:11;height:2" coordorigin="4106,10482" coordsize="11,0" path="m4106,10482l4117,10482e" filled="f" stroked="t" strokeweight=".72pt" strokecolor="#000000">
                <v:path arrowok="t"/>
              </v:shape>
            </v:group>
            <v:group style="position:absolute;left:4128;top:10482;width:11;height:2" coordorigin="4128,10482" coordsize="11,2">
              <v:shape style="position:absolute;left:4128;top:10482;width:11;height:2" coordorigin="4128,10482" coordsize="11,0" path="m4128,10482l4139,10482e" filled="f" stroked="t" strokeweight=".72pt" strokecolor="#000000">
                <v:path arrowok="t"/>
              </v:shape>
            </v:group>
            <v:group style="position:absolute;left:4149;top:10482;width:11;height:2" coordorigin="4149,10482" coordsize="11,2">
              <v:shape style="position:absolute;left:4149;top:10482;width:11;height:2" coordorigin="4149,10482" coordsize="11,0" path="m4149,10482l4160,10482e" filled="f" stroked="t" strokeweight=".72pt" strokecolor="#000000">
                <v:path arrowok="t"/>
              </v:shape>
            </v:group>
            <v:group style="position:absolute;left:4171;top:10482;width:11;height:2" coordorigin="4171,10482" coordsize="11,2">
              <v:shape style="position:absolute;left:4171;top:10482;width:11;height:2" coordorigin="4171,10482" coordsize="11,0" path="m4171,10482l4182,10482e" filled="f" stroked="t" strokeweight=".72pt" strokecolor="#000000">
                <v:path arrowok="t"/>
              </v:shape>
            </v:group>
            <v:group style="position:absolute;left:4193;top:10482;width:11;height:2" coordorigin="4193,10482" coordsize="11,2">
              <v:shape style="position:absolute;left:4193;top:10482;width:11;height:2" coordorigin="4193,10482" coordsize="11,0" path="m4193,10482l4203,10482e" filled="f" stroked="t" strokeweight=".72pt" strokecolor="#000000">
                <v:path arrowok="t"/>
              </v:shape>
            </v:group>
            <v:group style="position:absolute;left:4214;top:10482;width:11;height:2" coordorigin="4214,10482" coordsize="11,2">
              <v:shape style="position:absolute;left:4214;top:10482;width:11;height:2" coordorigin="4214,10482" coordsize="11,0" path="m4214,10482l4225,10482e" filled="f" stroked="t" strokeweight=".72pt" strokecolor="#000000">
                <v:path arrowok="t"/>
              </v:shape>
            </v:group>
            <v:group style="position:absolute;left:4236;top:10482;width:11;height:2" coordorigin="4236,10482" coordsize="11,2">
              <v:shape style="position:absolute;left:4236;top:10482;width:11;height:2" coordorigin="4236,10482" coordsize="11,0" path="m4236,10482l4247,10482e" filled="f" stroked="t" strokeweight=".72pt" strokecolor="#000000">
                <v:path arrowok="t"/>
              </v:shape>
            </v:group>
            <v:group style="position:absolute;left:4257;top:10482;width:7;height:2" coordorigin="4257,10482" coordsize="7,2">
              <v:shape style="position:absolute;left:4257;top:10482;width:7;height:2" coordorigin="4257,10482" coordsize="7,0" path="m4257,10482l4265,10482e" filled="f" stroked="t" strokeweight=".72pt" strokecolor="#000000">
                <v:path arrowok="t"/>
              </v:shape>
            </v:group>
            <v:group style="position:absolute;left:4520;top:10482;width:11;height:2" coordorigin="4520,10482" coordsize="11,2">
              <v:shape style="position:absolute;left:4520;top:10482;width:11;height:2" coordorigin="4520,10482" coordsize="11,0" path="m4520,10482l4531,10482e" filled="f" stroked="t" strokeweight=".72pt" strokecolor="#000000">
                <v:path arrowok="t"/>
              </v:shape>
            </v:group>
            <v:group style="position:absolute;left:7490;top:10475;width:14;height:14" coordorigin="7490,10475" coordsize="14,14">
              <v:shape style="position:absolute;left:7490;top:10475;width:14;height:14" coordorigin="7490,10475" coordsize="14,14" path="m7497,10475l7493,10475,7490,10478,7490,10486,7493,10489,7501,10489,7505,10486,7505,10482,7497,10482,7497,10475xe" filled="t" fillcolor="#000000" stroked="f">
                <v:path arrowok="t"/>
                <v:fill type="solid"/>
              </v:shape>
              <v:shape style="position:absolute;left:7490;top:10475;width:14;height:14" coordorigin="7490,10475" coordsize="14,14" path="m7501,10475l7497,10475,7497,10482,7505,10482,7505,10478,7501,10475xe" filled="t" fillcolor="#000000" stroked="f">
                <v:path arrowok="t"/>
                <v:fill type="solid"/>
              </v:shape>
            </v:group>
            <v:group style="position:absolute;left:7919;top:10453;width:14;height:14" coordorigin="7919,10453" coordsize="14,14">
              <v:shape style="position:absolute;left:7919;top:10453;width:14;height:14" coordorigin="7919,10453" coordsize="14,14" path="m7926,10453l7922,10453,7919,10457,7919,10465,7922,10468,7930,10468,7933,10465,7933,10461,7926,10461,7926,10453xe" filled="t" fillcolor="#000000" stroked="f">
                <v:path arrowok="t"/>
                <v:fill type="solid"/>
              </v:shape>
              <v:shape style="position:absolute;left:7919;top:10453;width:14;height:14" coordorigin="7919,10453" coordsize="14,14" path="m7930,10453l7926,10453,7926,10461,7933,10461,7933,10457,7930,10453xe" filled="t" fillcolor="#000000" stroked="f">
                <v:path arrowok="t"/>
                <v:fill type="solid"/>
              </v:shape>
            </v:group>
            <v:group style="position:absolute;left:3779;top:10453;width:14;height:14" coordorigin="3779,10453" coordsize="14,14">
              <v:shape style="position:absolute;left:3779;top:10453;width:14;height:14" coordorigin="3779,10453" coordsize="14,14" path="m3786,10453l3782,10453,3779,10457,3779,10465,3782,10468,3790,10468,3793,10465,3793,10461,3786,10461,3786,10453xe" filled="t" fillcolor="#000000" stroked="f">
                <v:path arrowok="t"/>
                <v:fill type="solid"/>
              </v:shape>
              <v:shape style="position:absolute;left:3779;top:10453;width:14;height:14" coordorigin="3779,10453" coordsize="14,14" path="m3790,10453l3786,10453,3786,10461,3793,10461,3793,10457,3790,10453xe" filled="t" fillcolor="#000000" stroked="f">
                <v:path arrowok="t"/>
                <v:fill type="solid"/>
              </v:shape>
            </v:group>
            <v:group style="position:absolute;left:4628;top:10648;width:14;height:14" coordorigin="4628,10648" coordsize="14,14">
              <v:shape style="position:absolute;left:4628;top:10648;width:14;height:14" coordorigin="4628,10648" coordsize="14,14" path="m4635,10648l4631,10648,4628,10651,4628,10659,4631,10662,4639,10662,4643,10659,4643,10655,4635,10655,4635,10648xe" filled="t" fillcolor="#000000" stroked="f">
                <v:path arrowok="t"/>
                <v:fill type="solid"/>
              </v:shape>
              <v:shape style="position:absolute;left:4628;top:10648;width:14;height:14" coordorigin="4628,10648" coordsize="14,14" path="m4639,10648l4635,10648,4635,10655,4643,10655,4643,10651,4639,10648xe" filled="t" fillcolor="#000000" stroked="f">
                <v:path arrowok="t"/>
                <v:fill type="solid"/>
              </v:shape>
            </v:group>
            <v:group style="position:absolute;left:7533;top:13443;width:22;height:2" coordorigin="7533,13443" coordsize="22,2">
              <v:shape style="position:absolute;left:7533;top:13443;width:22;height:2" coordorigin="7533,13443" coordsize="22,0" path="m7533,13443l7555,13443e" filled="f" stroked="t" strokeweight=".54pt" strokecolor="#000000">
                <v:path arrowok="t"/>
              </v:shape>
            </v:group>
            <v:group style="position:absolute;left:7476;top:13573;width:86;height:2" coordorigin="7476,13573" coordsize="86,2">
              <v:shape style="position:absolute;left:7476;top:13573;width:86;height:2" coordorigin="7476,13573" coordsize="86,0" path="m7476,13573l7562,13573e" filled="f" stroked="t" strokeweight=".54pt" strokecolor="#000000">
                <v:path arrowok="t"/>
              </v:shape>
            </v:group>
            <v:group style="position:absolute;left:7580;top:13432;width:14;height:2" coordorigin="7580,13432" coordsize="14,2">
              <v:shape style="position:absolute;left:7580;top:13432;width:14;height:2" coordorigin="7580,13432" coordsize="14,0" path="m7580,13432l7595,13432e" filled="f" stroked="t" strokeweight="1.62pt" strokecolor="#000000">
                <v:path arrowok="t"/>
              </v:shape>
            </v:group>
            <v:group style="position:absolute;left:7609;top:13443;width:14;height:2" coordorigin="7609,13443" coordsize="14,2">
              <v:shape style="position:absolute;left:7609;top:13443;width:14;height:2" coordorigin="7609,13443" coordsize="14,0" path="m7609,13443l7623,13443e" filled="f" stroked="t" strokeweight=".54pt" strokecolor="#000000">
                <v:path arrowok="t"/>
              </v:shape>
            </v:group>
            <v:group style="position:absolute;left:7677;top:13693;width:14;height:14" coordorigin="7677,13693" coordsize="14,14">
              <v:shape style="position:absolute;left:7677;top:13693;width:14;height:14" coordorigin="7677,13693" coordsize="14,14" path="m7685,13693l7681,13693,7677,13697,7677,13705,7681,13708,7689,13708,7692,13705,7692,13701,7685,13701,7685,13693xe" filled="t" fillcolor="#000000" stroked="f">
                <v:path arrowok="t"/>
                <v:fill type="solid"/>
              </v:shape>
              <v:shape style="position:absolute;left:7677;top:13693;width:14;height:14" coordorigin="7677,13693" coordsize="14,14" path="m7689,13693l7685,13693,7685,13701,7692,13701,7692,13697,7689,13693xe" filled="t" fillcolor="#000000" stroked="f">
                <v:path arrowok="t"/>
                <v:fill type="solid"/>
              </v:shape>
            </v:group>
            <v:group style="position:absolute;left:7659;top:13702;width:76;height:2" coordorigin="7659,13702" coordsize="76,2">
              <v:shape style="position:absolute;left:7659;top:13702;width:76;height:2" coordorigin="7659,13702" coordsize="76,0" path="m7659,13702l7735,13702e" filled="f" stroked="t" strokeweight=".54pt" strokecolor="#000000">
                <v:path arrowok="t"/>
              </v:shape>
            </v:group>
            <v:group style="position:absolute;left:7724;top:13423;width:61;height:2" coordorigin="7724,13423" coordsize="61,2">
              <v:shape style="position:absolute;left:7724;top:13423;width:61;height:2" coordorigin="7724,13423" coordsize="61,0" path="m7724,13423l7785,13423e" filled="f" stroked="t" strokeweight=".36pt" strokecolor="#000000">
                <v:path arrowok="t"/>
              </v:shape>
            </v:group>
            <v:group style="position:absolute;left:7019;top:10284;width:7;height:2" coordorigin="7019,10284" coordsize="7,2">
              <v:shape style="position:absolute;left:7019;top:10284;width:7;height:2" coordorigin="7019,10284" coordsize="7,0" path="m7019,10284l7026,10284e" filled="f" stroked="t" strokeweight=".72pt" strokecolor="#000000">
                <v:path arrowok="t"/>
              </v:shape>
            </v:group>
            <v:group style="position:absolute;left:7371;top:10385;width:14;height:14" coordorigin="7371,10385" coordsize="14,14">
              <v:shape style="position:absolute;left:7371;top:10385;width:14;height:14" coordorigin="7371,10385" coordsize="14,14" path="m7379,10385l7375,10385,7371,10388,7371,10396,7375,10399,7383,10399,7386,10396,7386,10392,7379,10392,7379,10385xe" filled="t" fillcolor="#000000" stroked="f">
                <v:path arrowok="t"/>
                <v:fill type="solid"/>
              </v:shape>
              <v:shape style="position:absolute;left:7371;top:10385;width:14;height:14" coordorigin="7371,10385" coordsize="14,14" path="m7383,10385l7379,10385,7379,10392,7386,10392,7386,10388,7383,10385xe" filled="t" fillcolor="#000000" stroked="f">
                <v:path arrowok="t"/>
                <v:fill type="solid"/>
              </v:shape>
            </v:group>
            <v:group style="position:absolute;left:7582;top:10385;width:2;height:14" coordorigin="7582,10385" coordsize="2,14">
              <v:shape style="position:absolute;left:7582;top:10385;width:2;height:14" coordorigin="7582,10385" coordsize="0,14" path="m7582,10385l7582,10399e" filled="f" stroked="t" strokeweight=".18pt" strokecolor="#000000">
                <v:path arrowok="t"/>
              </v:shape>
            </v:group>
            <v:group style="position:absolute;left:7263;top:10385;width:14;height:14" coordorigin="7263,10385" coordsize="14,14">
              <v:shape style="position:absolute;left:7263;top:10385;width:14;height:14" coordorigin="7263,10385" coordsize="14,14" path="m7271,10385l7267,10385,7263,10388,7263,10396,7267,10399,7275,10399,7278,10396,7278,10392,7271,10392,7271,10385xe" filled="t" fillcolor="#000000" stroked="f">
                <v:path arrowok="t"/>
                <v:fill type="solid"/>
              </v:shape>
              <v:shape style="position:absolute;left:7263;top:10385;width:14;height:14" coordorigin="7263,10385" coordsize="14,14" path="m7275,10385l7271,10385,7271,10392,7278,10392,7278,10388,7275,10385xe" filled="t" fillcolor="#000000" stroked="f">
                <v:path arrowok="t"/>
                <v:fill type="solid"/>
              </v:shape>
            </v:group>
            <v:group style="position:absolute;left:4130;top:10385;width:2;height:14" coordorigin="4130,10385" coordsize="2,14">
              <v:shape style="position:absolute;left:4130;top:10385;width:2;height:14" coordorigin="4130,10385" coordsize="0,14" path="m4130,10385l4130,10399e" filled="f" stroked="t" strokeweight=".18pt" strokecolor="#000000">
                <v:path arrowok="t"/>
              </v:shape>
            </v:group>
            <v:group style="position:absolute;left:4326;top:10385;width:14;height:14" coordorigin="4326,10385" coordsize="14,14">
              <v:shape style="position:absolute;left:4326;top:10385;width:14;height:14" coordorigin="4326,10385" coordsize="14,14" path="m4333,10385l4329,10385,4326,10388,4326,10396,4329,10399,4337,10399,4340,10396,4340,10392,4333,10392,4333,10385xe" filled="t" fillcolor="#000000" stroked="f">
                <v:path arrowok="t"/>
                <v:fill type="solid"/>
              </v:shape>
              <v:shape style="position:absolute;left:4326;top:10385;width:14;height:14" coordorigin="4326,10385" coordsize="14,14" path="m4337,10385l4333,10385,4333,10392,4340,10392,4340,10388,4337,10385xe" filled="t" fillcolor="#000000" stroked="f">
                <v:path arrowok="t"/>
                <v:fill type="solid"/>
              </v:shape>
            </v:group>
            <v:group style="position:absolute;left:4434;top:10385;width:14;height:14" coordorigin="4434,10385" coordsize="14,14">
              <v:shape style="position:absolute;left:4434;top:10385;width:14;height:14" coordorigin="4434,10385" coordsize="14,14" path="m4441,10385l4437,10385,4434,10388,4434,10396,4437,10399,4445,10399,4448,10396,4448,10392,4441,10392,4441,10385xe" filled="t" fillcolor="#000000" stroked="f">
                <v:path arrowok="t"/>
                <v:fill type="solid"/>
              </v:shape>
              <v:shape style="position:absolute;left:4434;top:10385;width:14;height:14" coordorigin="4434,10385" coordsize="14,14" path="m4445,10385l4441,10385,4441,10392,4448,10392,4448,10388,4445,10385xe" filled="t" fillcolor="#000000" stroked="f">
                <v:path arrowok="t"/>
                <v:fill type="solid"/>
              </v:shape>
            </v:group>
            <v:group style="position:absolute;left:7078;top:10270;width:2;height:86" coordorigin="7078,10270" coordsize="2,86">
              <v:shape style="position:absolute;left:7078;top:10270;width:2;height:86" coordorigin="7078,10270" coordsize="0,86" path="m7078,10270l7078,10356e" filled="f" stroked="t" strokeweight=".18pt" strokecolor="#000000">
                <v:path arrowok="t"/>
              </v:shape>
            </v:group>
            <v:group style="position:absolute;left:4634;top:10270;width:2;height:86" coordorigin="4634,10270" coordsize="2,86">
              <v:shape style="position:absolute;left:4634;top:10270;width:2;height:86" coordorigin="4634,10270" coordsize="0,86" path="m4634,10270l4634,10356e" filled="f" stroked="t" strokeweight=".18pt" strokecolor="#000000">
                <v:path arrowok="t"/>
              </v:shape>
            </v:group>
            <v:group style="position:absolute;left:2807;top:10335;width:7;height:2" coordorigin="2807,10335" coordsize="7,2">
              <v:shape style="position:absolute;left:2807;top:10335;width:7;height:2" coordorigin="2807,10335" coordsize="7,0" path="m2814,10335l2807,10335e" filled="f" stroked="t" strokeweight=".72pt" strokecolor="#000000">
                <v:path arrowok="t"/>
              </v:shape>
            </v:group>
            <v:group style="position:absolute;left:2812;top:10327;width:2;height:14" coordorigin="2812,10327" coordsize="2,14">
              <v:shape style="position:absolute;left:2812;top:10327;width:2;height:14" coordorigin="2812,10327" coordsize="0,14" path="m2812,10327l2812,10342e" filled="f" stroked="t" strokeweight=".18pt" strokecolor="#000000">
                <v:path arrowok="t"/>
              </v:shape>
            </v:group>
            <v:group style="position:absolute;left:2828;top:10315;width:6030;height:2" coordorigin="2828,10315" coordsize="6030,2">
              <v:shape style="position:absolute;left:2828;top:10315;width:6030;height:2" coordorigin="2828,10315" coordsize="6030,0" path="m2828,10315l8858,10315e" filled="f" stroked="t" strokeweight=".9pt" strokecolor="#000000">
                <v:path arrowok="t"/>
              </v:shape>
            </v:group>
            <v:group style="position:absolute;left:8855;top:10317;width:7;height:2" coordorigin="8855,10317" coordsize="7,2">
              <v:shape style="position:absolute;left:8855;top:10317;width:7;height:2" coordorigin="8855,10317" coordsize="7,0" path="m8855,10317l8862,10317e" filled="f" stroked="t" strokeweight=".72pt" strokecolor="#000000">
                <v:path arrowok="t"/>
              </v:shape>
            </v:group>
            <v:group style="position:absolute;left:8894;top:10291;width:14;height:14" coordorigin="8894,10291" coordsize="14,14">
              <v:shape style="position:absolute;left:8894;top:10291;width:14;height:14" coordorigin="8894,10291" coordsize="14,14" path="m8901,10291l8897,10291,8894,10295,8894,10303,8897,10306,8905,10306,8909,10303,8909,10299,8901,10299,8901,10291xe" filled="t" fillcolor="#000000" stroked="f">
                <v:path arrowok="t"/>
                <v:fill type="solid"/>
              </v:shape>
              <v:shape style="position:absolute;left:8894;top:10291;width:14;height:14" coordorigin="8894,10291" coordsize="14,14" path="m8905,10291l8901,10291,8901,10299,8909,10299,8909,10295,8905,10291xe" filled="t" fillcolor="#000000" stroked="f">
                <v:path arrowok="t"/>
                <v:fill type="solid"/>
              </v:shape>
            </v:group>
            <v:group style="position:absolute;left:8898;top:10291;width:14;height:14" coordorigin="8898,10291" coordsize="14,14">
              <v:shape style="position:absolute;left:8898;top:10291;width:14;height:14" coordorigin="8898,10291" coordsize="14,14" path="m8905,10291l8901,10291,8898,10295,8898,10303,8901,10306,8909,10306,8912,10303,8912,10299,8905,10299,8905,10291xe" filled="t" fillcolor="#000000" stroked="f">
                <v:path arrowok="t"/>
                <v:fill type="solid"/>
              </v:shape>
              <v:shape style="position:absolute;left:8898;top:10291;width:14;height:14" coordorigin="8898,10291" coordsize="14,14" path="m8909,10291l8905,10291,8905,10299,8912,10299,8912,10295,8909,10291xe" filled="t" fillcolor="#000000" stroked="f">
                <v:path arrowok="t"/>
                <v:fill type="solid"/>
              </v:shape>
            </v:group>
            <v:group style="position:absolute;left:2803;top:10291;width:14;height:14" coordorigin="2803,10291" coordsize="14,14">
              <v:shape style="position:absolute;left:2803;top:10291;width:14;height:14" coordorigin="2803,10291" coordsize="14,14" path="m2810,10291l2806,10291,2803,10295,2803,10303,2806,10306,2814,10306,2817,10303,2817,10299,2810,10299,2810,10291xe" filled="t" fillcolor="#000000" stroked="f">
                <v:path arrowok="t"/>
                <v:fill type="solid"/>
              </v:shape>
              <v:shape style="position:absolute;left:2803;top:10291;width:14;height:14" coordorigin="2803,10291" coordsize="14,14" path="m2814,10291l2810,10291,2810,10299,2817,10299,2817,10295,2814,10291xe" filled="t" fillcolor="#000000" stroked="f">
                <v:path arrowok="t"/>
                <v:fill type="solid"/>
              </v:shape>
            </v:group>
            <v:group style="position:absolute;left:2799;top:10291;width:14;height:14" coordorigin="2799,10291" coordsize="14,14">
              <v:shape style="position:absolute;left:2799;top:10291;width:14;height:14" coordorigin="2799,10291" coordsize="14,14" path="m2807,10291l2803,10291,2799,10295,2799,10303,2803,10306,2811,10306,2814,10303,2814,10299,2807,10299,2807,10291xe" filled="t" fillcolor="#000000" stroked="f">
                <v:path arrowok="t"/>
                <v:fill type="solid"/>
              </v:shape>
              <v:shape style="position:absolute;left:2799;top:10291;width:14;height:14" coordorigin="2799,10291" coordsize="14,14" path="m2811,10291l2807,10291,2807,10299,2814,10299,2814,10295,2811,10291xe" filled="t" fillcolor="#000000" stroked="f">
                <v:path arrowok="t"/>
                <v:fill type="solid"/>
              </v:shape>
            </v:group>
            <v:group style="position:absolute;left:6245;top:10295;width:7;height:2" coordorigin="6245,10295" coordsize="7,2">
              <v:shape style="position:absolute;left:6245;top:10295;width:7;height:2" coordorigin="6245,10295" coordsize="7,0" path="m6252,10295l6245,10295e" filled="f" stroked="t" strokeweight=".72pt" strokecolor="#000000">
                <v:path arrowok="t"/>
              </v:shape>
            </v:group>
            <v:group style="position:absolute;left:5460;top:10295;width:7;height:2" coordorigin="5460,10295" coordsize="7,2">
              <v:shape style="position:absolute;left:5460;top:10295;width:7;height:2" coordorigin="5460,10295" coordsize="7,0" path="m5467,10295l5460,10295e" filled="f" stroked="t" strokeweight=".72pt" strokecolor="#000000">
                <v:path arrowok="t"/>
              </v:shape>
            </v:group>
            <v:group style="position:absolute;left:4689;top:10277;width:2;height:25" coordorigin="4689,10277" coordsize="2,25">
              <v:shape style="position:absolute;left:4689;top:10277;width:2;height:25" coordorigin="4689,10277" coordsize="0,25" path="m4689,10277l4689,10302e" filled="f" stroked="t" strokeweight=".36pt" strokecolor="#000000">
                <v:path arrowok="t"/>
              </v:shape>
            </v:group>
            <v:group style="position:absolute;left:7101;top:10295;width:7;height:2" coordorigin="7101,10295" coordsize="7,2">
              <v:shape style="position:absolute;left:7101;top:10295;width:7;height:2" coordorigin="7101,10295" coordsize="7,0" path="m7109,10295l7101,10295e" filled="f" stroked="t" strokeweight=".72pt" strokecolor="#000000">
                <v:path arrowok="t"/>
              </v:shape>
            </v:group>
            <v:group style="position:absolute;left:7757;top:10277;width:2;height:25" coordorigin="7757,10277" coordsize="2,25">
              <v:shape style="position:absolute;left:7757;top:10277;width:2;height:25" coordorigin="7757,10277" coordsize="0,25" path="m7757,10277l7757,10302e" filled="f" stroked="t" strokeweight=".36pt" strokecolor="#000000">
                <v:path arrowok="t"/>
              </v:shape>
            </v:group>
            <v:group style="position:absolute;left:8405;top:10295;width:7;height:2" coordorigin="8405,10295" coordsize="7,2">
              <v:shape style="position:absolute;left:8405;top:10295;width:7;height:2" coordorigin="8405,10295" coordsize="7,0" path="m8412,10295l8405,10295e" filled="f" stroked="t" strokeweight=".72pt" strokecolor="#000000">
                <v:path arrowok="t"/>
              </v:shape>
            </v:group>
            <v:group style="position:absolute;left:3300;top:10295;width:7;height:2" coordorigin="3300,10295" coordsize="7,2">
              <v:shape style="position:absolute;left:3300;top:10295;width:7;height:2" coordorigin="3300,10295" coordsize="7,0" path="m3307,10295l3300,10295e" filled="f" stroked="t" strokeweight=".72pt" strokecolor="#000000">
                <v:path arrowok="t"/>
              </v:shape>
            </v:group>
            <v:group style="position:absolute;left:3955;top:10277;width:2;height:25" coordorigin="3955,10277" coordsize="2,25">
              <v:shape style="position:absolute;left:3955;top:10277;width:2;height:25" coordorigin="3955,10277" coordsize="0,25" path="m3955,10277l3955,10302e" filled="f" stroked="t" strokeweight=".36pt" strokecolor="#000000">
                <v:path arrowok="t"/>
              </v:shape>
            </v:group>
            <v:group style="position:absolute;left:4603;top:10295;width:7;height:2" coordorigin="4603,10295" coordsize="7,2">
              <v:shape style="position:absolute;left:4603;top:10295;width:7;height:2" coordorigin="4603,10295" coordsize="7,0" path="m4610,10295l4603,10295e" filled="f" stroked="t" strokeweight=".72pt" strokecolor="#000000">
                <v:path arrowok="t"/>
              </v:shape>
            </v:group>
            <v:group style="position:absolute;left:6245;top:10284;width:7;height:2" coordorigin="6245,10284" coordsize="7,2">
              <v:shape style="position:absolute;left:6245;top:10284;width:7;height:2" coordorigin="6245,10284" coordsize="7,0" path="m6245,10284l6252,10284e" filled="f" stroked="t" strokeweight=".72pt" strokecolor="#000000">
                <v:path arrowok="t"/>
              </v:shape>
            </v:group>
            <v:group style="position:absolute;left:5460;top:10284;width:7;height:2" coordorigin="5460,10284" coordsize="7,2">
              <v:shape style="position:absolute;left:5460;top:10284;width:7;height:2" coordorigin="5460,10284" coordsize="7,0" path="m5460,10284l5467,10284e" filled="f" stroked="t" strokeweight=".72pt" strokecolor="#000000">
                <v:path arrowok="t"/>
              </v:shape>
            </v:group>
            <v:group style="position:absolute;left:7101;top:10284;width:7;height:2" coordorigin="7101,10284" coordsize="7,2">
              <v:shape style="position:absolute;left:7101;top:10284;width:7;height:2" coordorigin="7101,10284" coordsize="7,0" path="m7101,10284l7109,10284e" filled="f" stroked="t" strokeweight=".72pt" strokecolor="#000000">
                <v:path arrowok="t"/>
              </v:shape>
            </v:group>
            <v:group style="position:absolute;left:8405;top:10284;width:7;height:2" coordorigin="8405,10284" coordsize="7,2">
              <v:shape style="position:absolute;left:8405;top:10284;width:7;height:2" coordorigin="8405,10284" coordsize="7,0" path="m8405,10284l8412,10284e" filled="f" stroked="t" strokeweight=".72pt" strokecolor="#000000">
                <v:path arrowok="t"/>
              </v:shape>
            </v:group>
            <v:group style="position:absolute;left:3300;top:10284;width:7;height:2" coordorigin="3300,10284" coordsize="7,2">
              <v:shape style="position:absolute;left:3300;top:10284;width:7;height:2" coordorigin="3300,10284" coordsize="7,0" path="m3300,10284l3307,10284e" filled="f" stroked="t" strokeweight=".72pt" strokecolor="#000000">
                <v:path arrowok="t"/>
              </v:shape>
            </v:group>
            <v:group style="position:absolute;left:4603;top:10284;width:7;height:2" coordorigin="4603,10284" coordsize="7,2">
              <v:shape style="position:absolute;left:4603;top:10284;width:7;height:2" coordorigin="4603,10284" coordsize="7,0" path="m4603,10284l4610,10284e" filled="f" stroked="t" strokeweight=".72pt" strokecolor="#000000">
                <v:path arrowok="t"/>
              </v:shape>
            </v:group>
            <v:group style="position:absolute;left:2839;top:10273;width:14;height:2" coordorigin="2839,10273" coordsize="14,2">
              <v:shape style="position:absolute;left:2839;top:10273;width:14;height:2" coordorigin="2839,10273" coordsize="14,0" path="m2853,10273l2839,10273e" filled="f" stroked="t" strokeweight=".72pt" strokecolor="#000000">
                <v:path arrowok="t"/>
              </v:shape>
            </v:group>
            <v:group style="position:absolute;left:2832;top:10270;width:6041;height:2" coordorigin="2832,10270" coordsize="6041,2">
              <v:shape style="position:absolute;left:2832;top:10270;width:6041;height:2" coordorigin="2832,10270" coordsize="6041,0" path="m2832,10270l8873,10270e" filled="f" stroked="t" strokeweight="1.08pt" strokecolor="#000000">
                <v:path arrowok="t"/>
              </v:shape>
            </v:group>
            <v:group style="position:absolute;left:7019;top:10295;width:7;height:2" coordorigin="7019,10295" coordsize="7,2">
              <v:shape style="position:absolute;left:7019;top:10295;width:7;height:2" coordorigin="7019,10295" coordsize="7,0" path="m7026,10295l7019,10295e" filled="f" stroked="t" strokeweight=".72pt" strokecolor="#000000">
                <v:path arrowok="t"/>
              </v:shape>
            </v:group>
            <v:group style="position:absolute;left:7807;top:13413;width:14;height:14" coordorigin="7807,13413" coordsize="14,14">
              <v:shape style="position:absolute;left:7807;top:13413;width:14;height:14" coordorigin="7807,13413" coordsize="14,14" path="m7814,13413l7810,13413,7807,13416,7807,13424,7810,13427,7818,13427,7821,13424,7821,13420,7814,13420,7814,13413xe" filled="t" fillcolor="#000000" stroked="f">
                <v:path arrowok="t"/>
                <v:fill type="solid"/>
              </v:shape>
              <v:shape style="position:absolute;left:7807;top:13413;width:14;height:14" coordorigin="7807,13413" coordsize="14,14" path="m7818,13413l7814,13413,7814,13420,7821,13420,7821,13416,7818,13413xe" filled="t" fillcolor="#000000" stroked="f">
                <v:path arrowok="t"/>
                <v:fill type="solid"/>
              </v:shape>
            </v:group>
            <v:group style="position:absolute;left:7825;top:11814;width:14;height:2" coordorigin="7825,11814" coordsize="14,2">
              <v:shape style="position:absolute;left:7825;top:11814;width:14;height:2" coordorigin="7825,11814" coordsize="14,0" path="m7825,11814l7839,11814e" filled="f" stroked="t" strokeweight=".36pt" strokecolor="#000000">
                <v:path arrowok="t"/>
              </v:shape>
            </v:group>
            <v:group style="position:absolute;left:7825;top:13413;width:14;height:14" coordorigin="7825,13413" coordsize="14,14">
              <v:shape style="position:absolute;left:7825;top:13413;width:14;height:14" coordorigin="7825,13413" coordsize="14,14" path="m7832,13413l7828,13413,7825,13416,7825,13424,7828,13427,7836,13427,7839,13424,7839,13420,7832,13420,7832,13413xe" filled="t" fillcolor="#000000" stroked="f">
                <v:path arrowok="t"/>
                <v:fill type="solid"/>
              </v:shape>
              <v:shape style="position:absolute;left:7825;top:13413;width:14;height:14" coordorigin="7825,13413" coordsize="14,14" path="m7836,13413l7832,13413,7832,13420,7839,13420,7839,13416,7836,13413xe" filled="t" fillcolor="#000000" stroked="f">
                <v:path arrowok="t"/>
                <v:fill type="solid"/>
              </v:shape>
            </v:group>
            <v:group style="position:absolute;left:7829;top:10502;width:14;height:2" coordorigin="7829,10502" coordsize="14,2">
              <v:shape style="position:absolute;left:7829;top:10502;width:14;height:2" coordorigin="7829,10502" coordsize="14,0" path="m7829,10502l7843,10502e" filled="f" stroked="t" strokeweight=".54pt" strokecolor="#000000">
                <v:path arrowok="t"/>
              </v:shape>
            </v:group>
            <v:group style="position:absolute;left:7857;top:13769;width:14;height:2" coordorigin="7857,13769" coordsize="14,2">
              <v:shape style="position:absolute;left:7857;top:13769;width:14;height:2" coordorigin="7857,13769" coordsize="14,0" path="m7857,13769l7872,13769e" filled="f" stroked="t" strokeweight=".36pt" strokecolor="#000000">
                <v:path arrowok="t"/>
              </v:shape>
            </v:group>
            <v:group style="position:absolute;left:7215;top:13589;width:2;height:14" coordorigin="7215,13589" coordsize="2,14">
              <v:shape style="position:absolute;left:7215;top:13589;width:2;height:14" coordorigin="7215,13589" coordsize="0,14" path="m7215,13589l7215,13603e" filled="f" stroked="t" strokeweight=".18pt" strokecolor="#000000">
                <v:path arrowok="t"/>
              </v:shape>
            </v:group>
            <v:group style="position:absolute;left:7227;top:13589;width:4;height:4" coordorigin="7227,13589" coordsize="4,4">
              <v:shape style="position:absolute;left:7227;top:13589;width:4;height:4" coordorigin="7227,13589" coordsize="4,4" path="m7227,13593l7231,13589e" filled="f" stroked="t" strokeweight=".72pt" strokecolor="#000000">
                <v:path arrowok="t"/>
              </v:shape>
            </v:group>
            <v:group style="position:absolute;left:7224;top:10482;width:7;height:4" coordorigin="7224,10482" coordsize="7,4">
              <v:shape style="position:absolute;left:7224;top:10482;width:7;height:4" coordorigin="7224,10482" coordsize="7,4" path="m7227,10482l7231,10486,7224,10482e" filled="f" stroked="t" strokeweight=".72pt" strokecolor="#000000">
                <v:path arrowok="t"/>
              </v:shape>
            </v:group>
            <v:group style="position:absolute;left:7227;top:10479;width:7;height:4" coordorigin="7227,10479" coordsize="7,4">
              <v:shape style="position:absolute;left:7227;top:10479;width:7;height:4" coordorigin="7227,10479" coordsize="7,4" path="m7227,10479l7235,10482e" filled="f" stroked="t" strokeweight=".72pt" strokecolor="#000000">
                <v:path arrowok="t"/>
              </v:shape>
            </v:group>
            <v:group style="position:absolute;left:7188;top:10518;width:4;height:4" coordorigin="7188,10518" coordsize="4,4">
              <v:shape style="position:absolute;left:7188;top:10518;width:4;height:4" coordorigin="7188,10518" coordsize="4,4" path="m7188,10518l7191,10522e" filled="f" stroked="t" strokeweight=".72pt" strokecolor="#000000">
                <v:path arrowok="t"/>
              </v:shape>
            </v:group>
            <v:group style="position:absolute;left:7209;top:10540;width:4;height:4" coordorigin="7209,10540" coordsize="4,4">
              <v:shape style="position:absolute;left:7209;top:10540;width:4;height:4" coordorigin="7209,10540" coordsize="4,4" path="m7209,10540l7213,10543e" filled="f" stroked="t" strokeweight=".72pt" strokecolor="#000000">
                <v:path arrowok="t"/>
              </v:shape>
            </v:group>
            <v:group style="position:absolute;left:7231;top:10561;width:7;height:4" coordorigin="7231,10561" coordsize="7,4">
              <v:shape style="position:absolute;left:7231;top:10561;width:7;height:4" coordorigin="7231,10561" coordsize="7,4" path="m7231,10561l7238,10565e" filled="f" stroked="t" strokeweight=".72pt" strokecolor="#000000">
                <v:path arrowok="t"/>
              </v:shape>
            </v:group>
            <v:group style="position:absolute;left:8070;top:13423;width:58;height:2" coordorigin="8070,13423" coordsize="58,2">
              <v:shape style="position:absolute;left:8070;top:13423;width:58;height:2" coordorigin="8070,13423" coordsize="58,0" path="m8070,13423l8127,13423e" filled="f" stroked="t" strokeweight=".36pt" strokecolor="#000000">
                <v:path arrowok="t"/>
              </v:shape>
            </v:group>
            <v:group style="position:absolute;left:8149;top:13443;width:14;height:2" coordorigin="8149,13443" coordsize="14,2">
              <v:shape style="position:absolute;left:8149;top:13443;width:14;height:2" coordorigin="8149,13443" coordsize="14,0" path="m8149,13443l8163,13443e" filled="f" stroked="t" strokeweight=".54pt" strokecolor="#000000">
                <v:path arrowok="t"/>
              </v:shape>
            </v:group>
            <v:group style="position:absolute;left:8153;top:12898;width:25;height:2" coordorigin="8153,12898" coordsize="25,2">
              <v:shape style="position:absolute;left:8153;top:12898;width:25;height:2" coordorigin="8153,12898" coordsize="25,0" path="m8153,12898l8178,12898e" filled="f" stroked="t" strokeweight="1.08pt" strokecolor="#000000">
                <v:path arrowok="t"/>
              </v:shape>
            </v:group>
            <v:group style="position:absolute;left:8174;top:13434;width:14;height:2" coordorigin="8174,13434" coordsize="14,2">
              <v:shape style="position:absolute;left:8174;top:13434;width:14;height:2" coordorigin="8174,13434" coordsize="14,0" path="m8174,13434l8189,13434e" filled="f" stroked="t" strokeweight="1.44pt" strokecolor="#000000">
                <v:path arrowok="t"/>
              </v:shape>
            </v:group>
            <v:group style="position:absolute;left:8185;top:11519;width:2;height:1906" coordorigin="8185,11519" coordsize="2,1906">
              <v:shape style="position:absolute;left:8185;top:11519;width:2;height:1906" coordorigin="8185,11519" coordsize="0,1906" path="m8185,11519l8185,13425e" filled="f" stroked="t" strokeweight=".72pt" strokecolor="#000000">
                <v:path arrowok="t"/>
              </v:shape>
            </v:group>
            <v:group style="position:absolute;left:8189;top:11523;width:2;height:1894" coordorigin="8189,11523" coordsize="2,1894">
              <v:shape style="position:absolute;left:8189;top:11523;width:2;height:1894" coordorigin="8189,11523" coordsize="0,1894" path="m8189,11523l8189,13416e" filled="f" stroked="t" strokeweight=".72pt" strokecolor="#000000">
                <v:path arrowok="t"/>
              </v:shape>
            </v:group>
            <v:group style="position:absolute;left:8192;top:11523;width:2;height:209" coordorigin="8192,11523" coordsize="2,209">
              <v:shape style="position:absolute;left:8192;top:11523;width:2;height:209" coordorigin="8192,11523" coordsize="0,209" path="m8192,11731l8192,11523e" filled="f" stroked="t" strokeweight=".72pt" strokecolor="#000000">
                <v:path arrowok="t"/>
              </v:shape>
            </v:group>
            <v:group style="position:absolute;left:8196;top:11789;width:2;height:490" coordorigin="8196,11789" coordsize="2,490">
              <v:shape style="position:absolute;left:8196;top:11789;width:2;height:490" coordorigin="8196,11789" coordsize="0,490" path="m8196,12279l8196,11789e" filled="f" stroked="t" strokeweight=".72pt" strokecolor="#000000">
                <v:path arrowok="t"/>
              </v:shape>
            </v:group>
            <v:group style="position:absolute;left:8199;top:12250;width:2;height:68" coordorigin="8199,12250" coordsize="2,68">
              <v:shape style="position:absolute;left:8199;top:12250;width:2;height:68" coordorigin="8199,12250" coordsize="0,68" path="m8199,12250l8199,12318e" filled="f" stroked="t" strokeweight=".72pt" strokecolor="#000000">
                <v:path arrowok="t"/>
              </v:shape>
            </v:group>
            <v:group style="position:absolute;left:8199;top:11749;width:2;height:68" coordorigin="8199,11749" coordsize="2,68">
              <v:shape style="position:absolute;left:8199;top:11749;width:2;height:68" coordorigin="8199,11749" coordsize="0,68" path="m8199,11818l8199,11749e" filled="f" stroked="t" strokeweight=".72pt" strokecolor="#000000">
                <v:path arrowok="t"/>
              </v:shape>
            </v:group>
            <v:group style="position:absolute;left:8201;top:13008;width:2;height:47" coordorigin="8201,13008" coordsize="2,47">
              <v:shape style="position:absolute;left:8201;top:13008;width:2;height:47" coordorigin="8201,13008" coordsize="0,47" path="m8201,13008l8201,13054e" filled="f" stroked="t" strokeweight="1.26pt" strokecolor="#000000">
                <v:path arrowok="t"/>
              </v:shape>
            </v:group>
            <v:group style="position:absolute;left:8199;top:11620;width:25;height:2" coordorigin="8199,11620" coordsize="25,2">
              <v:shape style="position:absolute;left:8199;top:11620;width:25;height:2" coordorigin="8199,11620" coordsize="25,0" path="m8199,11620l8225,11620e" filled="f" stroked="t" strokeweight=".36pt" strokecolor="#000000">
                <v:path arrowok="t"/>
              </v:shape>
            </v:group>
            <v:group style="position:absolute;left:8207;top:13387;width:14;height:2" coordorigin="8207,13387" coordsize="14,2">
              <v:shape style="position:absolute;left:8207;top:13387;width:14;height:2" coordorigin="8207,13387" coordsize="14,0" path="m8207,13387l8221,13387e" filled="f" stroked="t" strokeweight=".72pt" strokecolor="#000000">
                <v:path arrowok="t"/>
              </v:shape>
            </v:group>
            <v:group style="position:absolute;left:8207;top:12869;width:14;height:14" coordorigin="8207,12869" coordsize="14,14">
              <v:shape style="position:absolute;left:8207;top:12869;width:14;height:14" coordorigin="8207,12869" coordsize="14,14" path="m8214,12869l8210,12869,8207,12872,8207,12880,8210,12883,8218,12883,8221,12880,8221,12876,8214,12876,8214,12869xe" filled="t" fillcolor="#000000" stroked="f">
                <v:path arrowok="t"/>
                <v:fill type="solid"/>
              </v:shape>
              <v:shape style="position:absolute;left:8207;top:12869;width:14;height:14" coordorigin="8207,12869" coordsize="14,14" path="m8218,12869l8214,12869,8214,12876,8221,12876,8221,12872,8218,12869xe" filled="t" fillcolor="#000000" stroked="f">
                <v:path arrowok="t"/>
                <v:fill type="solid"/>
              </v:shape>
            </v:group>
            <v:group style="position:absolute;left:8153;top:12356;width:68;height:2" coordorigin="8153,12356" coordsize="68,2">
              <v:shape style="position:absolute;left:8153;top:12356;width:68;height:2" coordorigin="8153,12356" coordsize="68,0" path="m8153,12356l8221,12356e" filled="f" stroked="t" strokeweight=".54pt" strokecolor="#000000">
                <v:path arrowok="t"/>
              </v:shape>
            </v:group>
            <v:group style="position:absolute;left:8207;top:12867;width:14;height:2" coordorigin="8207,12867" coordsize="14,2">
              <v:shape style="position:absolute;left:8207;top:12867;width:14;height:2" coordorigin="8207,12867" coordsize="14,0" path="m8207,12867l8221,12867e" filled="f" stroked="t" strokeweight=".18pt" strokecolor="#000000">
                <v:path arrowok="t"/>
              </v:shape>
            </v:group>
            <v:group style="position:absolute;left:8225;top:12336;width:2;height:1069" coordorigin="8225,12336" coordsize="2,1069">
              <v:shape style="position:absolute;left:8225;top:12336;width:2;height:1069" coordorigin="8225,12336" coordsize="0,1069" path="m8225,13405l8225,12336e" filled="f" stroked="t" strokeweight=".72pt" strokecolor="#000000">
                <v:path arrowok="t"/>
              </v:shape>
            </v:group>
            <v:group style="position:absolute;left:8228;top:11533;width:2;height:187" coordorigin="8228,11533" coordsize="2,187">
              <v:shape style="position:absolute;left:8228;top:11533;width:2;height:187" coordorigin="8228,11533" coordsize="0,187" path="m8228,11721l8228,11533e" filled="f" stroked="t" strokeweight=".72pt" strokecolor="#000000">
                <v:path arrowok="t"/>
              </v:shape>
            </v:group>
            <v:group style="position:absolute;left:8289;top:12012;width:14;height:2" coordorigin="8289,12012" coordsize="14,2">
              <v:shape style="position:absolute;left:8289;top:12012;width:14;height:2" coordorigin="8289,12012" coordsize="14,0" path="m8289,12012l8304,12012e" filled="f" stroked="t" strokeweight=".36pt" strokecolor="#000000">
                <v:path arrowok="t"/>
              </v:shape>
            </v:group>
            <v:group style="position:absolute;left:8289;top:11996;width:14;height:2" coordorigin="8289,11996" coordsize="14,2">
              <v:shape style="position:absolute;left:8289;top:11996;width:14;height:2" coordorigin="8289,11996" coordsize="14,0" path="m8289,11996l8304,11996e" filled="f" stroked="t" strokeweight=".9pt" strokecolor="#000000">
                <v:path arrowok="t"/>
              </v:shape>
            </v:group>
            <v:group style="position:absolute;left:8289;top:11974;width:14;height:2" coordorigin="8289,11974" coordsize="14,2">
              <v:shape style="position:absolute;left:8289;top:11974;width:14;height:2" coordorigin="8289,11974" coordsize="14,0" path="m8289,11974l8304,11974e" filled="f" stroked="t" strokeweight=".9pt" strokecolor="#000000">
                <v:path arrowok="t"/>
              </v:shape>
            </v:group>
            <v:group style="position:absolute;left:8289;top:11953;width:14;height:2" coordorigin="8289,11953" coordsize="14,2">
              <v:shape style="position:absolute;left:8289;top:11953;width:14;height:2" coordorigin="8289,11953" coordsize="14,0" path="m8289,11953l8304,11953e" filled="f" stroked="t" strokeweight=".9pt" strokecolor="#000000">
                <v:path arrowok="t"/>
              </v:shape>
            </v:group>
            <v:group style="position:absolute;left:8289;top:11926;width:47;height:2" coordorigin="8289,11926" coordsize="47,2">
              <v:shape style="position:absolute;left:8289;top:11926;width:47;height:2" coordorigin="8289,11926" coordsize="47,0" path="m8289,11926l8336,11926e" filled="f" stroked="t" strokeweight=".36pt" strokecolor="#000000">
                <v:path arrowok="t"/>
              </v:shape>
            </v:group>
            <v:group style="position:absolute;left:8289;top:11886;width:14;height:2" coordorigin="8289,11886" coordsize="14,2">
              <v:shape style="position:absolute;left:8289;top:11886;width:14;height:2" coordorigin="8289,11886" coordsize="14,0" path="m8289,11886l8304,11886e" filled="f" stroked="t" strokeweight="2.16pt" strokecolor="#000000">
                <v:path arrowok="t"/>
              </v:shape>
            </v:group>
            <v:group style="position:absolute;left:8322;top:11980;width:14;height:2" coordorigin="8322,11980" coordsize="14,2">
              <v:shape style="position:absolute;left:8322;top:11980;width:14;height:2" coordorigin="8322,11980" coordsize="14,0" path="m8322,11980l8336,11980e" filled="f" stroked="t" strokeweight="1.08pt" strokecolor="#000000">
                <v:path arrowok="t"/>
              </v:shape>
            </v:group>
            <v:group style="position:absolute;left:8322;top:11956;width:14;height:2" coordorigin="8322,11956" coordsize="14,2">
              <v:shape style="position:absolute;left:8322;top:11956;width:14;height:2" coordorigin="8322,11956" coordsize="14,0" path="m8322,11956l8336,11956e" filled="f" stroked="t" strokeweight=".54pt" strokecolor="#000000">
                <v:path arrowok="t"/>
              </v:shape>
            </v:group>
            <v:group style="position:absolute;left:8196;top:11940;width:277;height:2" coordorigin="8196,11940" coordsize="277,2">
              <v:shape style="position:absolute;left:8196;top:11940;width:277;height:2" coordorigin="8196,11940" coordsize="277,0" path="m8196,11940l8473,11940e" filled="f" stroked="t" strokeweight=".36pt" strokecolor="#000000">
                <v:path arrowok="t"/>
              </v:shape>
            </v:group>
            <v:group style="position:absolute;left:8322;top:11904;width:14;height:2" coordorigin="8322,11904" coordsize="14,2">
              <v:shape style="position:absolute;left:8322;top:11904;width:14;height:2" coordorigin="8322,11904" coordsize="14,0" path="m8322,11904l8336,11904e" filled="f" stroked="t" strokeweight="1.08pt" strokecolor="#000000">
                <v:path arrowok="t"/>
              </v:shape>
            </v:group>
            <v:group style="position:absolute;left:7508;top:13571;width:4;height:4" coordorigin="7508,13571" coordsize="4,4">
              <v:shape style="position:absolute;left:7508;top:13571;width:4;height:4" coordorigin="7508,13571" coordsize="4,4" path="m7512,13571l7508,13575e" filled="f" stroked="t" strokeweight=".72pt" strokecolor="#000000">
                <v:path arrowok="t"/>
              </v:shape>
            </v:group>
            <v:group style="position:absolute;left:8351;top:12250;width:2;height:68" coordorigin="8351,12250" coordsize="2,68">
              <v:shape style="position:absolute;left:8351;top:12250;width:2;height:68" coordorigin="8351,12250" coordsize="0,68" path="m8351,12250l8351,12318e" filled="f" stroked="t" strokeweight=".72pt" strokecolor="#000000">
                <v:path arrowok="t"/>
              </v:shape>
            </v:group>
            <v:group style="position:absolute;left:8351;top:11749;width:2;height:68" coordorigin="8351,11749" coordsize="2,68">
              <v:shape style="position:absolute;left:8351;top:11749;width:2;height:68" coordorigin="8351,11749" coordsize="0,68" path="m8351,11818l8351,11749e" filled="f" stroked="t" strokeweight=".72pt" strokecolor="#000000">
                <v:path arrowok="t"/>
              </v:shape>
            </v:group>
            <v:group style="position:absolute;left:8376;top:12232;width:14;height:2" coordorigin="8376,12232" coordsize="14,2">
              <v:shape style="position:absolute;left:8376;top:12232;width:14;height:2" coordorigin="8376,12232" coordsize="14,0" path="m8376,12232l8390,12232e" filled="f" stroked="t" strokeweight="1.08pt" strokecolor="#000000">
                <v:path arrowok="t"/>
              </v:shape>
            </v:group>
            <v:group style="position:absolute;left:8376;top:12203;width:14;height:2" coordorigin="8376,12203" coordsize="14,2">
              <v:shape style="position:absolute;left:8376;top:12203;width:14;height:2" coordorigin="8376,12203" coordsize="14,0" path="m8376,12203l8390,12203e" filled="f" stroked="t" strokeweight="1.44pt" strokecolor="#000000">
                <v:path arrowok="t"/>
              </v:shape>
            </v:group>
            <v:group style="position:absolute;left:8376;top:12171;width:14;height:2" coordorigin="8376,12171" coordsize="14,2">
              <v:shape style="position:absolute;left:8376;top:12171;width:14;height:2" coordorigin="8376,12171" coordsize="14,0" path="m8376,12171l8390,12171e" filled="f" stroked="t" strokeweight="1.44pt" strokecolor="#000000">
                <v:path arrowok="t"/>
              </v:shape>
            </v:group>
            <v:group style="position:absolute;left:8376;top:12138;width:14;height:2" coordorigin="8376,12138" coordsize="14,2">
              <v:shape style="position:absolute;left:8376;top:12138;width:14;height:2" coordorigin="8376,12138" coordsize="14,0" path="m8376,12138l8390,12138e" filled="f" stroked="t" strokeweight="1.44pt" strokecolor="#000000">
                <v:path arrowok="t"/>
              </v:shape>
            </v:group>
            <v:group style="position:absolute;left:8376;top:12106;width:14;height:2" coordorigin="8376,12106" coordsize="14,2">
              <v:shape style="position:absolute;left:8376;top:12106;width:14;height:2" coordorigin="8376,12106" coordsize="14,0" path="m8376,12106l8390,12106e" filled="f" stroked="t" strokeweight="1.44pt" strokecolor="#000000">
                <v:path arrowok="t"/>
              </v:shape>
            </v:group>
            <v:group style="position:absolute;left:8376;top:12088;width:18;height:2" coordorigin="8376,12088" coordsize="18,2">
              <v:shape style="position:absolute;left:8376;top:12088;width:18;height:2" coordorigin="8376,12088" coordsize="18,0" path="m8376,12088l8394,12088e" filled="f" stroked="t" strokeweight="1.44pt" strokecolor="#000000">
                <v:path arrowok="t"/>
              </v:shape>
            </v:group>
            <v:group style="position:absolute;left:8379;top:12120;width:14;height:2" coordorigin="8379,12120" coordsize="14,2">
              <v:shape style="position:absolute;left:8379;top:12120;width:14;height:2" coordorigin="8379,12120" coordsize="14,0" path="m8379,12120l8394,12120e" filled="f" stroked="t" strokeweight="1.44pt" strokecolor="#000000">
                <v:path arrowok="t"/>
              </v:shape>
            </v:group>
            <v:group style="position:absolute;left:8379;top:12154;width:14;height:2" coordorigin="8379,12154" coordsize="14,2">
              <v:shape style="position:absolute;left:8379;top:12154;width:14;height:2" coordorigin="8379,12154" coordsize="14,0" path="m8379,12154l8394,12154e" filled="f" stroked="t" strokeweight="1.26pt" strokecolor="#000000">
                <v:path arrowok="t"/>
              </v:shape>
            </v:group>
            <v:group style="position:absolute;left:8379;top:12187;width:14;height:2" coordorigin="8379,12187" coordsize="14,2">
              <v:shape style="position:absolute;left:8379;top:12187;width:14;height:2" coordorigin="8379,12187" coordsize="14,0" path="m8379,12187l8394,12187e" filled="f" stroked="t" strokeweight="1.26pt" strokecolor="#000000">
                <v:path arrowok="t"/>
              </v:shape>
            </v:group>
            <v:group style="position:absolute;left:8379;top:12219;width:14;height:2" coordorigin="8379,12219" coordsize="14,2">
              <v:shape style="position:absolute;left:8379;top:12219;width:14;height:2" coordorigin="8379,12219" coordsize="14,0" path="m8379,12219l8394,12219e" filled="f" stroked="t" strokeweight="1.26pt" strokecolor="#000000">
                <v:path arrowok="t"/>
              </v:shape>
            </v:group>
            <v:group style="position:absolute;left:8379;top:12232;width:25;height:2" coordorigin="8379,12232" coordsize="25,2">
              <v:shape style="position:absolute;left:8379;top:12232;width:25;height:2" coordorigin="8379,12232" coordsize="25,0" path="m8379,12232l8405,12232e" filled="f" stroked="t" strokeweight="1.08pt" strokecolor="#000000">
                <v:path arrowok="t"/>
              </v:shape>
            </v:group>
            <v:group style="position:absolute;left:8390;top:12203;width:14;height:2" coordorigin="8390,12203" coordsize="14,2">
              <v:shape style="position:absolute;left:8390;top:12203;width:14;height:2" coordorigin="8390,12203" coordsize="14,0" path="m8390,12203l8405,12203e" filled="f" stroked="t" strokeweight="1.44pt" strokecolor="#000000">
                <v:path arrowok="t"/>
              </v:shape>
            </v:group>
            <v:group style="position:absolute;left:8390;top:12171;width:14;height:2" coordorigin="8390,12171" coordsize="14,2">
              <v:shape style="position:absolute;left:8390;top:12171;width:14;height:2" coordorigin="8390,12171" coordsize="14,0" path="m8390,12171l8405,12171e" filled="f" stroked="t" strokeweight="1.44pt" strokecolor="#000000">
                <v:path arrowok="t"/>
              </v:shape>
            </v:group>
            <v:group style="position:absolute;left:8390;top:12154;width:18;height:2" coordorigin="8390,12154" coordsize="18,2">
              <v:shape style="position:absolute;left:8390;top:12154;width:18;height:2" coordorigin="8390,12154" coordsize="18,0" path="m8390,12154l8408,12154e" filled="f" stroked="t" strokeweight="1.26pt" strokecolor="#000000">
                <v:path arrowok="t"/>
              </v:shape>
            </v:group>
            <v:group style="position:absolute;left:8390;top:12138;width:18;height:2" coordorigin="8390,12138" coordsize="18,2">
              <v:shape style="position:absolute;left:8390;top:12138;width:18;height:2" coordorigin="8390,12138" coordsize="18,0" path="m8390,12138l8408,12138e" filled="f" stroked="t" strokeweight="1.44pt" strokecolor="#000000">
                <v:path arrowok="t"/>
              </v:shape>
            </v:group>
            <v:group style="position:absolute;left:8390;top:12106;width:14;height:2" coordorigin="8390,12106" coordsize="14,2">
              <v:shape style="position:absolute;left:8390;top:12106;width:14;height:2" coordorigin="8390,12106" coordsize="14,0" path="m8390,12106l8405,12106e" filled="f" stroked="t" strokeweight="1.44pt" strokecolor="#000000">
                <v:path arrowok="t"/>
              </v:shape>
            </v:group>
            <v:group style="position:absolute;left:8390;top:12088;width:18;height:2" coordorigin="8390,12088" coordsize="18,2">
              <v:shape style="position:absolute;left:8390;top:12088;width:18;height:2" coordorigin="8390,12088" coordsize="18,0" path="m8390,12088l8408,12088e" filled="f" stroked="t" strokeweight="1.44pt" strokecolor="#000000">
                <v:path arrowok="t"/>
              </v:shape>
            </v:group>
            <v:group style="position:absolute;left:8394;top:12120;width:14;height:2" coordorigin="8394,12120" coordsize="14,2">
              <v:shape style="position:absolute;left:8394;top:12120;width:14;height:2" coordorigin="8394,12120" coordsize="14,0" path="m8394,12120l8408,12120e" filled="f" stroked="t" strokeweight="1.44pt" strokecolor="#000000">
                <v:path arrowok="t"/>
              </v:shape>
            </v:group>
            <v:group style="position:absolute;left:8394;top:12187;width:14;height:2" coordorigin="8394,12187" coordsize="14,2">
              <v:shape style="position:absolute;left:8394;top:12187;width:14;height:2" coordorigin="8394,12187" coordsize="14,0" path="m8394,12187l8408,12187e" filled="f" stroked="t" strokeweight="1.26pt" strokecolor="#000000">
                <v:path arrowok="t"/>
              </v:shape>
            </v:group>
            <v:group style="position:absolute;left:8394;top:12219;width:14;height:2" coordorigin="8394,12219" coordsize="14,2">
              <v:shape style="position:absolute;left:8394;top:12219;width:14;height:2" coordorigin="8394,12219" coordsize="14,0" path="m8394,12219l8408,12219e" filled="f" stroked="t" strokeweight="1.26pt" strokecolor="#000000">
                <v:path arrowok="t"/>
              </v:shape>
            </v:group>
            <v:group style="position:absolute;left:8394;top:12241;width:119;height:2" coordorigin="8394,12241" coordsize="119,2">
              <v:shape style="position:absolute;left:8394;top:12241;width:119;height:2" coordorigin="8394,12241" coordsize="119,0" path="m8394,12241l8513,12241e" filled="f" stroked="t" strokeweight=".18pt" strokecolor="#000000">
                <v:path arrowok="t"/>
              </v:shape>
            </v:group>
            <v:group style="position:absolute;left:8405;top:12250;width:2;height:68" coordorigin="8405,12250" coordsize="2,68">
              <v:shape style="position:absolute;left:8405;top:12250;width:2;height:68" coordorigin="8405,12250" coordsize="0,68" path="m8405,12250l8405,12318e" filled="f" stroked="t" strokeweight=".72pt" strokecolor="#000000">
                <v:path arrowok="t"/>
              </v:shape>
            </v:group>
            <v:group style="position:absolute;left:8405;top:11749;width:2;height:68" coordorigin="8405,11749" coordsize="2,68">
              <v:shape style="position:absolute;left:8405;top:11749;width:2;height:68" coordorigin="8405,11749" coordsize="0,68" path="m8405,11818l8405,11749e" filled="f" stroked="t" strokeweight=".72pt" strokecolor="#000000">
                <v:path arrowok="t"/>
              </v:shape>
            </v:group>
            <v:group style="position:absolute;left:8408;top:12219;width:14;height:2" coordorigin="8408,12219" coordsize="14,2">
              <v:shape style="position:absolute;left:8408;top:12219;width:14;height:2" coordorigin="8408,12219" coordsize="14,0" path="m8408,12219l8423,12219e" filled="f" stroked="t" strokeweight="1.26pt" strokecolor="#000000">
                <v:path arrowok="t"/>
              </v:shape>
            </v:group>
            <v:group style="position:absolute;left:8408;top:12203;width:18;height:2" coordorigin="8408,12203" coordsize="18,2">
              <v:shape style="position:absolute;left:8408;top:12203;width:18;height:2" coordorigin="8408,12203" coordsize="18,0" path="m8408,12203l8426,12203e" filled="f" stroked="t" strokeweight="1.44pt" strokecolor="#000000">
                <v:path arrowok="t"/>
              </v:shape>
            </v:group>
            <v:group style="position:absolute;left:8408;top:12171;width:14;height:2" coordorigin="8408,12171" coordsize="14,2">
              <v:shape style="position:absolute;left:8408;top:12171;width:14;height:2" coordorigin="8408,12171" coordsize="14,0" path="m8408,12171l8423,12171e" filled="f" stroked="t" strokeweight="1.44pt" strokecolor="#000000">
                <v:path arrowok="t"/>
              </v:shape>
            </v:group>
            <v:group style="position:absolute;left:8408;top:12154;width:18;height:2" coordorigin="8408,12154" coordsize="18,2">
              <v:shape style="position:absolute;left:8408;top:12154;width:18;height:2" coordorigin="8408,12154" coordsize="18,0" path="m8408,12154l8426,12154e" filled="f" stroked="t" strokeweight="1.26pt" strokecolor="#000000">
                <v:path arrowok="t"/>
              </v:shape>
            </v:group>
            <v:group style="position:absolute;left:8408;top:12138;width:18;height:2" coordorigin="8408,12138" coordsize="18,2">
              <v:shape style="position:absolute;left:8408;top:12138;width:18;height:2" coordorigin="8408,12138" coordsize="18,0" path="m8408,12138l8426,12138e" filled="f" stroked="t" strokeweight="1.44pt" strokecolor="#000000">
                <v:path arrowok="t"/>
              </v:shape>
            </v:group>
            <v:group style="position:absolute;left:8408;top:12106;width:14;height:2" coordorigin="8408,12106" coordsize="14,2">
              <v:shape style="position:absolute;left:8408;top:12106;width:14;height:2" coordorigin="8408,12106" coordsize="14,0" path="m8408,12106l8423,12106e" filled="f" stroked="t" strokeweight="1.44pt" strokecolor="#000000">
                <v:path arrowok="t"/>
              </v:shape>
            </v:group>
            <v:group style="position:absolute;left:8408;top:12088;width:18;height:2" coordorigin="8408,12088" coordsize="18,2">
              <v:shape style="position:absolute;left:8408;top:12088;width:18;height:2" coordorigin="8408,12088" coordsize="18,0" path="m8408,12088l8426,12088e" filled="f" stroked="t" strokeweight="1.44pt" strokecolor="#000000">
                <v:path arrowok="t"/>
              </v:shape>
            </v:group>
            <v:group style="position:absolute;left:8412;top:12120;width:14;height:2" coordorigin="8412,12120" coordsize="14,2">
              <v:shape style="position:absolute;left:8412;top:12120;width:14;height:2" coordorigin="8412,12120" coordsize="14,0" path="m8412,12120l8426,12120e" filled="f" stroked="t" strokeweight="1.44pt" strokecolor="#000000">
                <v:path arrowok="t"/>
              </v:shape>
            </v:group>
            <v:group style="position:absolute;left:8412;top:12187;width:14;height:2" coordorigin="8412,12187" coordsize="14,2">
              <v:shape style="position:absolute;left:8412;top:12187;width:14;height:2" coordorigin="8412,12187" coordsize="14,0" path="m8412,12187l8426,12187e" filled="f" stroked="t" strokeweight="1.26pt" strokecolor="#000000">
                <v:path arrowok="t"/>
              </v:shape>
            </v:group>
            <v:group style="position:absolute;left:8412;top:12219;width:25;height:2" coordorigin="8412,12219" coordsize="25,2">
              <v:shape style="position:absolute;left:8412;top:12219;width:25;height:2" coordorigin="8412,12219" coordsize="25,0" path="m8412,12219l8437,12219e" filled="f" stroked="t" strokeweight="1.26pt" strokecolor="#000000">
                <v:path arrowok="t"/>
              </v:shape>
            </v:group>
            <v:group style="position:absolute;left:8423;top:12203;width:18;height:2" coordorigin="8423,12203" coordsize="18,2">
              <v:shape style="position:absolute;left:8423;top:12203;width:18;height:2" coordorigin="8423,12203" coordsize="18,0" path="m8423,12203l8441,12203e" filled="f" stroked="t" strokeweight="1.44pt" strokecolor="#000000">
                <v:path arrowok="t"/>
              </v:shape>
            </v:group>
            <v:group style="position:absolute;left:8423;top:12171;width:14;height:2" coordorigin="8423,12171" coordsize="14,2">
              <v:shape style="position:absolute;left:8423;top:12171;width:14;height:2" coordorigin="8423,12171" coordsize="14,0" path="m8423,12171l8437,12171e" filled="f" stroked="t" strokeweight="1.44pt" strokecolor="#000000">
                <v:path arrowok="t"/>
              </v:shape>
            </v:group>
            <v:group style="position:absolute;left:8423;top:12154;width:18;height:2" coordorigin="8423,12154" coordsize="18,2">
              <v:shape style="position:absolute;left:8423;top:12154;width:18;height:2" coordorigin="8423,12154" coordsize="18,0" path="m8423,12154l8441,12154e" filled="f" stroked="t" strokeweight="1.26pt" strokecolor="#000000">
                <v:path arrowok="t"/>
              </v:shape>
            </v:group>
            <v:group style="position:absolute;left:8423;top:12138;width:18;height:2" coordorigin="8423,12138" coordsize="18,2">
              <v:shape style="position:absolute;left:8423;top:12138;width:18;height:2" coordorigin="8423,12138" coordsize="18,0" path="m8423,12138l8441,12138e" filled="f" stroked="t" strokeweight="1.44pt" strokecolor="#000000">
                <v:path arrowok="t"/>
              </v:shape>
            </v:group>
            <v:group style="position:absolute;left:8423;top:12106;width:14;height:2" coordorigin="8423,12106" coordsize="14,2">
              <v:shape style="position:absolute;left:8423;top:12106;width:14;height:2" coordorigin="8423,12106" coordsize="14,0" path="m8423,12106l8437,12106e" filled="f" stroked="t" strokeweight="1.44pt" strokecolor="#000000">
                <v:path arrowok="t"/>
              </v:shape>
            </v:group>
            <v:group style="position:absolute;left:8423;top:12088;width:18;height:2" coordorigin="8423,12088" coordsize="18,2">
              <v:shape style="position:absolute;left:8423;top:12088;width:18;height:2" coordorigin="8423,12088" coordsize="18,0" path="m8423,12088l8441,12088e" filled="f" stroked="t" strokeweight="1.44pt" strokecolor="#000000">
                <v:path arrowok="t"/>
              </v:shape>
            </v:group>
            <v:group style="position:absolute;left:8426;top:12120;width:14;height:2" coordorigin="8426,12120" coordsize="14,2">
              <v:shape style="position:absolute;left:8426;top:12120;width:14;height:2" coordorigin="8426,12120" coordsize="14,0" path="m8426,12120l8441,12120e" filled="f" stroked="t" strokeweight="1.44pt" strokecolor="#000000">
                <v:path arrowok="t"/>
              </v:shape>
            </v:group>
            <v:group style="position:absolute;left:8426;top:12187;width:14;height:2" coordorigin="8426,12187" coordsize="14,2">
              <v:shape style="position:absolute;left:8426;top:12187;width:14;height:2" coordorigin="8426,12187" coordsize="14,0" path="m8426,12187l8441,12187e" filled="f" stroked="t" strokeweight="1.26pt" strokecolor="#000000">
                <v:path arrowok="t"/>
              </v:shape>
            </v:group>
            <v:group style="position:absolute;left:8426;top:12226;width:65;height:2" coordorigin="8426,12226" coordsize="65,2">
              <v:shape style="position:absolute;left:8426;top:12226;width:65;height:2" coordorigin="8426,12226" coordsize="65,0" path="m8426,12226l8491,12226e" filled="f" stroked="t" strokeweight=".54pt" strokecolor="#000000">
                <v:path arrowok="t"/>
              </v:shape>
            </v:group>
            <v:group style="position:absolute;left:8441;top:12203;width:14;height:2" coordorigin="8441,12203" coordsize="14,2">
              <v:shape style="position:absolute;left:8441;top:12203;width:14;height:2" coordorigin="8441,12203" coordsize="14,0" path="m8441,12203l8455,12203e" filled="f" stroked="t" strokeweight="1.44pt" strokecolor="#000000">
                <v:path arrowok="t"/>
              </v:shape>
            </v:group>
            <v:group style="position:absolute;left:8441;top:12171;width:14;height:2" coordorigin="8441,12171" coordsize="14,2">
              <v:shape style="position:absolute;left:8441;top:12171;width:14;height:2" coordorigin="8441,12171" coordsize="14,0" path="m8441,12171l8455,12171e" filled="f" stroked="t" strokeweight="1.44pt" strokecolor="#000000">
                <v:path arrowok="t"/>
              </v:shape>
            </v:group>
            <v:group style="position:absolute;left:8441;top:12154;width:18;height:2" coordorigin="8441,12154" coordsize="18,2">
              <v:shape style="position:absolute;left:8441;top:12154;width:18;height:2" coordorigin="8441,12154" coordsize="18,0" path="m8441,12154l8459,12154e" filled="f" stroked="t" strokeweight="1.26pt" strokecolor="#000000">
                <v:path arrowok="t"/>
              </v:shape>
            </v:group>
            <v:group style="position:absolute;left:8441;top:12138;width:18;height:2" coordorigin="8441,12138" coordsize="18,2">
              <v:shape style="position:absolute;left:8441;top:12138;width:18;height:2" coordorigin="8441,12138" coordsize="18,0" path="m8441,12138l8459,12138e" filled="f" stroked="t" strokeweight="1.44pt" strokecolor="#000000">
                <v:path arrowok="t"/>
              </v:shape>
            </v:group>
            <v:group style="position:absolute;left:8441;top:12106;width:14;height:2" coordorigin="8441,12106" coordsize="14,2">
              <v:shape style="position:absolute;left:8441;top:12106;width:14;height:2" coordorigin="8441,12106" coordsize="14,0" path="m8441,12106l8455,12106e" filled="f" stroked="t" strokeweight="1.44pt" strokecolor="#000000">
                <v:path arrowok="t"/>
              </v:shape>
            </v:group>
            <v:group style="position:absolute;left:8441;top:12088;width:18;height:2" coordorigin="8441,12088" coordsize="18,2">
              <v:shape style="position:absolute;left:8441;top:12088;width:18;height:2" coordorigin="8441,12088" coordsize="18,0" path="m8441,12088l8459,12088e" filled="f" stroked="t" strokeweight="1.44pt" strokecolor="#000000">
                <v:path arrowok="t"/>
              </v:shape>
            </v:group>
            <v:group style="position:absolute;left:8444;top:12120;width:14;height:2" coordorigin="8444,12120" coordsize="14,2">
              <v:shape style="position:absolute;left:8444;top:12120;width:14;height:2" coordorigin="8444,12120" coordsize="14,0" path="m8444,12120l8459,12120e" filled="f" stroked="t" strokeweight="1.44pt" strokecolor="#000000">
                <v:path arrowok="t"/>
              </v:shape>
            </v:group>
            <v:group style="position:absolute;left:8444;top:12187;width:14;height:2" coordorigin="8444,12187" coordsize="14,2">
              <v:shape style="position:absolute;left:8444;top:12187;width:14;height:2" coordorigin="8444,12187" coordsize="14,0" path="m8444,12187l8459,12187e" filled="f" stroked="t" strokeweight="1.26pt" strokecolor="#000000">
                <v:path arrowok="t"/>
              </v:shape>
            </v:group>
            <v:group style="position:absolute;left:8444;top:12212;width:68;height:2" coordorigin="8444,12212" coordsize="68,2">
              <v:shape style="position:absolute;left:8444;top:12212;width:68;height:2" coordorigin="8444,12212" coordsize="68,0" path="m8444,12212l8513,12212e" filled="f" stroked="t" strokeweight=".54pt" strokecolor="#000000">
                <v:path arrowok="t"/>
              </v:shape>
            </v:group>
            <v:group style="position:absolute;left:8455;top:12203;width:18;height:2" coordorigin="8455,12203" coordsize="18,2">
              <v:shape style="position:absolute;left:8455;top:12203;width:18;height:2" coordorigin="8455,12203" coordsize="18,0" path="m8455,12203l8473,12203e" filled="f" stroked="t" strokeweight="1.44pt" strokecolor="#000000">
                <v:path arrowok="t"/>
              </v:shape>
            </v:group>
            <v:group style="position:absolute;left:8455;top:12171;width:14;height:2" coordorigin="8455,12171" coordsize="14,2">
              <v:shape style="position:absolute;left:8455;top:12171;width:14;height:2" coordorigin="8455,12171" coordsize="14,0" path="m8455,12171l8469,12171e" filled="f" stroked="t" strokeweight="1.44pt" strokecolor="#000000">
                <v:path arrowok="t"/>
              </v:shape>
            </v:group>
            <v:group style="position:absolute;left:8455;top:12154;width:18;height:2" coordorigin="8455,12154" coordsize="18,2">
              <v:shape style="position:absolute;left:8455;top:12154;width:18;height:2" coordorigin="8455,12154" coordsize="18,0" path="m8455,12154l8473,12154e" filled="f" stroked="t" strokeweight="1.26pt" strokecolor="#000000">
                <v:path arrowok="t"/>
              </v:shape>
            </v:group>
            <v:group style="position:absolute;left:8455;top:12138;width:18;height:2" coordorigin="8455,12138" coordsize="18,2">
              <v:shape style="position:absolute;left:8455;top:12138;width:18;height:2" coordorigin="8455,12138" coordsize="18,0" path="m8455,12138l8473,12138e" filled="f" stroked="t" strokeweight="1.44pt" strokecolor="#000000">
                <v:path arrowok="t"/>
              </v:shape>
            </v:group>
            <v:group style="position:absolute;left:8455;top:12106;width:14;height:2" coordorigin="8455,12106" coordsize="14,2">
              <v:shape style="position:absolute;left:8455;top:12106;width:14;height:2" coordorigin="8455,12106" coordsize="14,0" path="m8455,12106l8469,12106e" filled="f" stroked="t" strokeweight="1.44pt" strokecolor="#000000">
                <v:path arrowok="t"/>
              </v:shape>
            </v:group>
            <v:group style="position:absolute;left:8455;top:12088;width:18;height:2" coordorigin="8455,12088" coordsize="18,2">
              <v:shape style="position:absolute;left:8455;top:12088;width:18;height:2" coordorigin="8455,12088" coordsize="18,0" path="m8455,12088l8473,12088e" filled="f" stroked="t" strokeweight="1.44pt" strokecolor="#000000">
                <v:path arrowok="t"/>
              </v:shape>
            </v:group>
            <v:group style="position:absolute;left:8459;top:11904;width:14;height:2" coordorigin="8459,11904" coordsize="14,2">
              <v:shape style="position:absolute;left:8459;top:11904;width:14;height:2" coordorigin="8459,11904" coordsize="14,0" path="m8459,11904l8473,11904e" filled="f" stroked="t" strokeweight="1.08pt" strokecolor="#000000">
                <v:path arrowok="t"/>
              </v:shape>
            </v:group>
            <v:group style="position:absolute;left:8459;top:11933;width:14;height:2" coordorigin="8459,11933" coordsize="14,2">
              <v:shape style="position:absolute;left:8459;top:11933;width:14;height:2" coordorigin="8459,11933" coordsize="14,0" path="m8459,11933l8473,11933e" filled="f" stroked="t" strokeweight="1.08pt" strokecolor="#000000">
                <v:path arrowok="t"/>
              </v:shape>
            </v:group>
            <v:group style="position:absolute;left:8459;top:11980;width:14;height:2" coordorigin="8459,11980" coordsize="14,2">
              <v:shape style="position:absolute;left:8459;top:11980;width:14;height:2" coordorigin="8459,11980" coordsize="14,0" path="m8459,11980l8473,11980e" filled="f" stroked="t" strokeweight="1.08pt" strokecolor="#000000">
                <v:path arrowok="t"/>
              </v:shape>
            </v:group>
            <v:group style="position:absolute;left:8459;top:12120;width:14;height:2" coordorigin="8459,12120" coordsize="14,2">
              <v:shape style="position:absolute;left:8459;top:12120;width:14;height:2" coordorigin="8459,12120" coordsize="14,0" path="m8459,12120l8473,12120e" filled="f" stroked="t" strokeweight="1.44pt" strokecolor="#000000">
                <v:path arrowok="t"/>
              </v:shape>
            </v:group>
            <v:group style="position:absolute;left:8459;top:12187;width:14;height:2" coordorigin="8459,12187" coordsize="14,2">
              <v:shape style="position:absolute;left:8459;top:12187;width:14;height:2" coordorigin="8459,12187" coordsize="14,0" path="m8459,12187l8473,12187e" filled="f" stroked="t" strokeweight="1.26pt" strokecolor="#000000">
                <v:path arrowok="t"/>
              </v:shape>
            </v:group>
            <v:group style="position:absolute;left:8473;top:12203;width:18;height:2" coordorigin="8473,12203" coordsize="18,2">
              <v:shape style="position:absolute;left:8473;top:12203;width:18;height:2" coordorigin="8473,12203" coordsize="18,0" path="m8473,12203l8491,12203e" filled="f" stroked="t" strokeweight="1.44pt" strokecolor="#000000">
                <v:path arrowok="t"/>
              </v:shape>
            </v:group>
            <v:group style="position:absolute;left:8473;top:12171;width:14;height:2" coordorigin="8473,12171" coordsize="14,2">
              <v:shape style="position:absolute;left:8473;top:12171;width:14;height:2" coordorigin="8473,12171" coordsize="14,0" path="m8473,12171l8487,12171e" filled="f" stroked="t" strokeweight="1.44pt" strokecolor="#000000">
                <v:path arrowok="t"/>
              </v:shape>
            </v:group>
            <v:group style="position:absolute;left:8473;top:12154;width:18;height:2" coordorigin="8473,12154" coordsize="18,2">
              <v:shape style="position:absolute;left:8473;top:12154;width:18;height:2" coordorigin="8473,12154" coordsize="18,0" path="m8473,12154l8491,12154e" filled="f" stroked="t" strokeweight="1.26pt" strokecolor="#000000">
                <v:path arrowok="t"/>
              </v:shape>
            </v:group>
            <v:group style="position:absolute;left:8473;top:12138;width:18;height:2" coordorigin="8473,12138" coordsize="18,2">
              <v:shape style="position:absolute;left:8473;top:12138;width:18;height:2" coordorigin="8473,12138" coordsize="18,0" path="m8473,12138l8491,12138e" filled="f" stroked="t" strokeweight="1.44pt" strokecolor="#000000">
                <v:path arrowok="t"/>
              </v:shape>
            </v:group>
            <v:group style="position:absolute;left:8473;top:12106;width:14;height:2" coordorigin="8473,12106" coordsize="14,2">
              <v:shape style="position:absolute;left:8473;top:12106;width:14;height:2" coordorigin="8473,12106" coordsize="14,0" path="m8473,12106l8487,12106e" filled="f" stroked="t" strokeweight="1.44pt" strokecolor="#000000">
                <v:path arrowok="t"/>
              </v:shape>
            </v:group>
            <v:group style="position:absolute;left:8473;top:12088;width:18;height:2" coordorigin="8473,12088" coordsize="18,2">
              <v:shape style="position:absolute;left:8473;top:12088;width:18;height:2" coordorigin="8473,12088" coordsize="18,0" path="m8473,12088l8491,12088e" filled="f" stroked="t" strokeweight="1.44pt" strokecolor="#000000">
                <v:path arrowok="t"/>
              </v:shape>
            </v:group>
            <v:group style="position:absolute;left:8477;top:12120;width:14;height:2" coordorigin="8477,12120" coordsize="14,2">
              <v:shape style="position:absolute;left:8477;top:12120;width:14;height:2" coordorigin="8477,12120" coordsize="14,0" path="m8477,12120l8491,12120e" filled="f" stroked="t" strokeweight="1.44pt" strokecolor="#000000">
                <v:path arrowok="t"/>
              </v:shape>
            </v:group>
            <v:group style="position:absolute;left:8477;top:12187;width:14;height:2" coordorigin="8477,12187" coordsize="14,2">
              <v:shape style="position:absolute;left:8477;top:12187;width:14;height:2" coordorigin="8477,12187" coordsize="14,0" path="m8477,12187l8491,12187e" filled="f" stroked="t" strokeweight="1.26pt" strokecolor="#000000">
                <v:path arrowok="t"/>
              </v:shape>
            </v:group>
            <v:group style="position:absolute;left:8498;top:11775;width:14;height:2" coordorigin="8498,11775" coordsize="14,2">
              <v:shape style="position:absolute;left:8498;top:11775;width:14;height:2" coordorigin="8498,11775" coordsize="14,0" path="m8498,11775l8513,11775e" filled="f" stroked="t" strokeweight=".72pt" strokecolor="#000000">
                <v:path arrowok="t"/>
              </v:shape>
            </v:group>
            <v:group style="position:absolute;left:8498;top:11843;width:14;height:2" coordorigin="8498,11843" coordsize="14,2">
              <v:shape style="position:absolute;left:8498;top:11843;width:14;height:2" coordorigin="8498,11843" coordsize="14,0" path="m8498,11843l8513,11843e" filled="f" stroked="t" strokeweight="1.8pt" strokecolor="#000000">
                <v:path arrowok="t"/>
              </v:shape>
            </v:group>
            <v:group style="position:absolute;left:8498;top:12226;width:14;height:2" coordorigin="8498,12226" coordsize="14,2">
              <v:shape style="position:absolute;left:8498;top:12226;width:14;height:2" coordorigin="8498,12226" coordsize="14,0" path="m8498,12226l8513,12226e" filled="f" stroked="t" strokeweight=".9pt" strokecolor="#000000">
                <v:path arrowok="t"/>
              </v:shape>
            </v:group>
            <v:group style="position:absolute;left:8498;top:12199;width:14;height:2" coordorigin="8498,12199" coordsize="14,2">
              <v:shape style="position:absolute;left:8498;top:12199;width:14;height:2" coordorigin="8498,12199" coordsize="14,0" path="m8498,12199l8513,12199e" filled="f" stroked="t" strokeweight=".36pt" strokecolor="#000000">
                <v:path arrowok="t"/>
              </v:shape>
            </v:group>
            <v:group style="position:absolute;left:8498;top:12183;width:14;height:2" coordorigin="8498,12183" coordsize="14,2">
              <v:shape style="position:absolute;left:8498;top:12183;width:14;height:2" coordorigin="8498,12183" coordsize="14,0" path="m8498,12183l8513,12183e" filled="f" stroked="t" strokeweight=".9pt" strokecolor="#000000">
                <v:path arrowok="t"/>
              </v:shape>
            </v:group>
            <v:group style="position:absolute;left:8498;top:12167;width:14;height:2" coordorigin="8498,12167" coordsize="14,2">
              <v:shape style="position:absolute;left:8498;top:12167;width:14;height:2" coordorigin="8498,12167" coordsize="14,0" path="m8498,12167l8513,12167e" filled="f" stroked="t" strokeweight=".36pt" strokecolor="#000000">
                <v:path arrowok="t"/>
              </v:shape>
            </v:group>
            <v:group style="position:absolute;left:8498;top:12122;width:14;height:2" coordorigin="8498,12122" coordsize="14,2">
              <v:shape style="position:absolute;left:8498;top:12122;width:14;height:2" coordorigin="8498,12122" coordsize="14,0" path="m8498,12122l8513,12122e" filled="f" stroked="t" strokeweight="3.78pt" strokecolor="#000000">
                <v:path arrowok="t"/>
              </v:shape>
            </v:group>
            <v:group style="position:absolute;left:8498;top:12072;width:14;height:2" coordorigin="8498,12072" coordsize="14,2">
              <v:shape style="position:absolute;left:8498;top:12072;width:14;height:2" coordorigin="8498,12072" coordsize="14,0" path="m8498,12072l8513,12072e" filled="f" stroked="t" strokeweight=".9pt" strokecolor="#000000">
                <v:path arrowok="t"/>
              </v:shape>
            </v:group>
            <v:group style="position:absolute;left:8498;top:12050;width:14;height:2" coordorigin="8498,12050" coordsize="14,2">
              <v:shape style="position:absolute;left:8498;top:12050;width:14;height:2" coordorigin="8498,12050" coordsize="14,0" path="m8498,12050l8513,12050e" filled="f" stroked="t" strokeweight=".9pt" strokecolor="#000000">
                <v:path arrowok="t"/>
              </v:shape>
            </v:group>
            <v:group style="position:absolute;left:8498;top:12030;width:14;height:2" coordorigin="8498,12030" coordsize="14,2">
              <v:shape style="position:absolute;left:8498;top:12030;width:14;height:2" coordorigin="8498,12030" coordsize="14,0" path="m8498,12030l8513,12030e" filled="f" stroked="t" strokeweight=".72pt" strokecolor="#000000">
                <v:path arrowok="t"/>
              </v:shape>
            </v:group>
            <v:group style="position:absolute;left:8498;top:12295;width:14;height:2" coordorigin="8498,12295" coordsize="14,2">
              <v:shape style="position:absolute;left:8498;top:12295;width:14;height:2" coordorigin="8498,12295" coordsize="14,0" path="m8498,12295l8513,12295e" filled="f" stroked="t" strokeweight=".54pt" strokecolor="#000000">
                <v:path arrowok="t"/>
              </v:shape>
            </v:group>
            <v:group style="position:absolute;left:8513;top:10655;width:2;height:868" coordorigin="8513,10655" coordsize="2,868">
              <v:shape style="position:absolute;left:8513;top:10655;width:2;height:868" coordorigin="8513,10655" coordsize="0,868" path="m8513,10655l8513,11515,8513,11523e" filled="f" stroked="t" strokeweight=".72pt" strokecolor="#000000">
                <v:path arrowok="t"/>
              </v:shape>
            </v:group>
            <v:group style="position:absolute;left:8513;top:10648;width:2;height:2772" coordorigin="8513,10648" coordsize="2,2772">
              <v:shape style="position:absolute;left:8513;top:10648;width:2;height:2772" coordorigin="8513,10648" coordsize="0,2772" path="m8513,10648l8513,13420e" filled="f" stroked="t" strokeweight=".72pt" strokecolor="#000000">
                <v:path arrowok="t"/>
              </v:shape>
            </v:group>
            <v:group style="position:absolute;left:8509;top:12297;width:14;height:2" coordorigin="8509,12297" coordsize="14,2">
              <v:shape style="position:absolute;left:8509;top:12297;width:14;height:2" coordorigin="8509,12297" coordsize="14,0" path="m8509,12297l8523,12297e" filled="f" stroked="t" strokeweight="1.08pt" strokecolor="#000000">
                <v:path arrowok="t"/>
              </v:shape>
            </v:group>
            <v:group style="position:absolute;left:8509;top:11775;width:14;height:2" coordorigin="8509,11775" coordsize="14,2">
              <v:shape style="position:absolute;left:8509;top:11775;width:14;height:2" coordorigin="8509,11775" coordsize="14,0" path="m8509,11775l8523,11775e" filled="f" stroked="t" strokeweight="1.08pt" strokecolor="#000000">
                <v:path arrowok="t"/>
              </v:shape>
            </v:group>
            <v:group style="position:absolute;left:8509;top:13413;width:14;height:14" coordorigin="8509,13413" coordsize="14,14">
              <v:shape style="position:absolute;left:8509;top:13413;width:14;height:14" coordorigin="8509,13413" coordsize="14,14" path="m8516,13413l8512,13413,8509,13416,8509,13424,8512,13427,8520,13427,8523,13424,8523,13420,8516,13420,8516,13413xe" filled="t" fillcolor="#000000" stroked="f">
                <v:path arrowok="t"/>
                <v:fill type="solid"/>
              </v:shape>
              <v:shape style="position:absolute;left:8509;top:13413;width:14;height:14" coordorigin="8509,13413" coordsize="14,14" path="m8520,13413l8516,13413,8516,13420,8523,13420,8523,13416,8520,13413xe" filled="t" fillcolor="#000000" stroked="f">
                <v:path arrowok="t"/>
                <v:fill type="solid"/>
              </v:shape>
            </v:group>
            <v:group style="position:absolute;left:8509;top:12297;width:14;height:2" coordorigin="8509,12297" coordsize="14,2">
              <v:shape style="position:absolute;left:8509;top:12297;width:14;height:2" coordorigin="8509,12297" coordsize="14,0" path="m8509,12297l8523,12297e" filled="f" stroked="t" strokeweight="1.08pt" strokecolor="#000000">
                <v:path arrowok="t"/>
              </v:shape>
            </v:group>
            <v:group style="position:absolute;left:8509;top:11775;width:14;height:2" coordorigin="8509,11775" coordsize="14,2">
              <v:shape style="position:absolute;left:8509;top:11775;width:14;height:2" coordorigin="8509,11775" coordsize="14,0" path="m8509,11775l8523,11775e" filled="f" stroked="t" strokeweight="1.08pt" strokecolor="#000000">
                <v:path arrowok="t"/>
              </v:shape>
            </v:group>
            <v:group style="position:absolute;left:8520;top:10651;width:2;height:864" coordorigin="8520,10651" coordsize="2,864">
              <v:shape style="position:absolute;left:8520;top:10651;width:2;height:864" coordorigin="8520,10651" coordsize="0,864" path="m8520,11515l8520,10651e" filled="f" stroked="t" strokeweight=".72pt" strokecolor="#000000">
                <v:path arrowok="t"/>
              </v:shape>
            </v:group>
            <v:group style="position:absolute;left:8649;top:11775;width:14;height:2" coordorigin="8649,11775" coordsize="14,2">
              <v:shape style="position:absolute;left:8649;top:11775;width:14;height:2" coordorigin="8649,11775" coordsize="14,0" path="m8649,11775l8664,11775e" filled="f" stroked="t" strokeweight=".72pt" strokecolor="#000000">
                <v:path arrowok="t"/>
              </v:shape>
            </v:group>
            <v:group style="position:absolute;left:8649;top:12295;width:14;height:2" coordorigin="8649,12295" coordsize="14,2">
              <v:shape style="position:absolute;left:8649;top:12295;width:14;height:2" coordorigin="8649,12295" coordsize="14,0" path="m8649,12295l8664,12295e" filled="f" stroked="t" strokeweight=".54pt" strokecolor="#000000">
                <v:path arrowok="t"/>
              </v:shape>
            </v:group>
            <v:group style="position:absolute;left:8660;top:11742;width:2;height:583" coordorigin="8660,11742" coordsize="2,583">
              <v:shape style="position:absolute;left:8660;top:11742;width:2;height:583" coordorigin="8660,11742" coordsize="0,583" path="m8660,11742l8660,12325e" filled="f" stroked="t" strokeweight=".72pt" strokecolor="#000000">
                <v:path arrowok="t"/>
              </v:shape>
            </v:group>
            <v:group style="position:absolute;left:8664;top:12286;width:2;height:40" coordorigin="8664,12286" coordsize="2,40">
              <v:shape style="position:absolute;left:8664;top:12286;width:2;height:40" coordorigin="8664,12286" coordsize="0,40" path="m8664,12286l8664,12325e" filled="f" stroked="t" strokeweight=".72pt" strokecolor="#000000">
                <v:path arrowok="t"/>
              </v:shape>
            </v:group>
            <v:group style="position:absolute;left:8660;top:12297;width:14;height:2" coordorigin="8660,12297" coordsize="14,2">
              <v:shape style="position:absolute;left:8660;top:12297;width:14;height:2" coordorigin="8660,12297" coordsize="14,0" path="m8660,12297l8675,12297e" filled="f" stroked="t" strokeweight="1.08pt" strokecolor="#000000">
                <v:path arrowok="t"/>
              </v:shape>
            </v:group>
            <v:group style="position:absolute;left:8660;top:11775;width:14;height:2" coordorigin="8660,11775" coordsize="14,2">
              <v:shape style="position:absolute;left:8660;top:11775;width:14;height:2" coordorigin="8660,11775" coordsize="14,0" path="m8660,11775l8675,11775e" filled="f" stroked="t" strokeweight="1.08pt" strokecolor="#000000">
                <v:path arrowok="t"/>
              </v:shape>
            </v:group>
            <v:group style="position:absolute;left:8664;top:11775;width:14;height:2" coordorigin="8664,11775" coordsize="14,2">
              <v:shape style="position:absolute;left:8664;top:11775;width:14;height:2" coordorigin="8664,11775" coordsize="14,0" path="m8664,11775l8678,11775e" filled="f" stroked="t" strokeweight="1.08pt" strokecolor="#000000">
                <v:path arrowok="t"/>
              </v:shape>
            </v:group>
            <v:group style="position:absolute;left:8664;top:12297;width:14;height:2" coordorigin="8664,12297" coordsize="14,2">
              <v:shape style="position:absolute;left:8664;top:12297;width:14;height:2" coordorigin="8664,12297" coordsize="14,0" path="m8664,12297l8678,12297e" filled="f" stroked="t" strokeweight="1.08pt" strokecolor="#000000">
                <v:path arrowok="t"/>
              </v:shape>
            </v:group>
            <v:group style="position:absolute;left:8671;top:11773;width:14;height:2" coordorigin="8671,11773" coordsize="14,2">
              <v:shape style="position:absolute;left:8671;top:11773;width:14;height:2" coordorigin="8671,11773" coordsize="14,0" path="m8671,11773l8685,11773e" filled="f" stroked="t" strokeweight=".9pt" strokecolor="#000000">
                <v:path arrowok="t"/>
              </v:shape>
            </v:group>
            <v:group style="position:absolute;left:8671;top:12297;width:14;height:2" coordorigin="8671,12297" coordsize="14,2">
              <v:shape style="position:absolute;left:8671;top:12297;width:14;height:2" coordorigin="8671,12297" coordsize="14,0" path="m8671,12297l8685,12297e" filled="f" stroked="t" strokeweight="1.08pt" strokecolor="#000000">
                <v:path arrowok="t"/>
              </v:shape>
            </v:group>
            <v:group style="position:absolute;left:8671;top:11775;width:14;height:2" coordorigin="8671,11775" coordsize="14,2">
              <v:shape style="position:absolute;left:8671;top:11775;width:14;height:2" coordorigin="8671,11775" coordsize="14,0" path="m8671,11775l8685,11775e" filled="f" stroked="t" strokeweight="1.08pt" strokecolor="#000000">
                <v:path arrowok="t"/>
              </v:shape>
            </v:group>
            <v:group style="position:absolute;left:8675;top:11775;width:14;height:2" coordorigin="8675,11775" coordsize="14,2">
              <v:shape style="position:absolute;left:8675;top:11775;width:14;height:2" coordorigin="8675,11775" coordsize="14,0" path="m8675,11775l8689,11775e" filled="f" stroked="t" strokeweight="1.08pt" strokecolor="#000000">
                <v:path arrowok="t"/>
              </v:shape>
            </v:group>
            <v:group style="position:absolute;left:8675;top:12297;width:14;height:2" coordorigin="8675,12297" coordsize="14,2">
              <v:shape style="position:absolute;left:8675;top:12297;width:14;height:2" coordorigin="8675,12297" coordsize="14,0" path="m8675,12297l8689,12297e" filled="f" stroked="t" strokeweight="1.08pt" strokecolor="#000000">
                <v:path arrowok="t"/>
              </v:shape>
            </v:group>
            <v:group style="position:absolute;left:8675;top:11773;width:14;height:2" coordorigin="8675,11773" coordsize="14,2">
              <v:shape style="position:absolute;left:8675;top:11773;width:14;height:2" coordorigin="8675,11773" coordsize="14,0" path="m8675,11773l8689,11773e" filled="f" stroked="t" strokeweight=".9pt" strokecolor="#000000">
                <v:path arrowok="t"/>
              </v:shape>
            </v:group>
            <v:group style="position:absolute;left:8675;top:12295;width:14;height:2" coordorigin="8675,12295" coordsize="14,2">
              <v:shape style="position:absolute;left:8675;top:12295;width:14;height:2" coordorigin="8675,12295" coordsize="14,0" path="m8675,12295l8689,12295e" filled="f" stroked="t" strokeweight=".9pt" strokecolor="#000000">
                <v:path arrowok="t"/>
              </v:shape>
            </v:group>
            <v:group style="position:absolute;left:8707;top:11775;width:14;height:2" coordorigin="8707,11775" coordsize="14,2">
              <v:shape style="position:absolute;left:8707;top:11775;width:14;height:2" coordorigin="8707,11775" coordsize="14,0" path="m8707,11775l8721,11775e" filled="f" stroked="t" strokeweight=".72pt" strokecolor="#000000">
                <v:path arrowok="t"/>
              </v:shape>
            </v:group>
            <v:group style="position:absolute;left:8707;top:12295;width:14;height:2" coordorigin="8707,12295" coordsize="14,2">
              <v:shape style="position:absolute;left:8707;top:12295;width:14;height:2" coordorigin="8707,12295" coordsize="14,0" path="m8707,12295l8721,12295e" filled="f" stroked="t" strokeweight=".54pt" strokecolor="#000000">
                <v:path arrowok="t"/>
              </v:shape>
            </v:group>
            <v:group style="position:absolute;left:8718;top:12250;width:2;height:76" coordorigin="8718,12250" coordsize="2,76">
              <v:shape style="position:absolute;left:8718;top:12250;width:2;height:76" coordorigin="8718,12250" coordsize="0,76" path="m8718,12250l8718,12325e" filled="f" stroked="t" strokeweight=".72pt" strokecolor="#000000">
                <v:path arrowok="t"/>
              </v:shape>
            </v:group>
            <v:group style="position:absolute;left:8718;top:11742;width:2;height:76" coordorigin="8718,11742" coordsize="2,76">
              <v:shape style="position:absolute;left:8718;top:11742;width:2;height:76" coordorigin="8718,11742" coordsize="0,76" path="m8718,11818l8718,11742e" filled="f" stroked="t" strokeweight=".72pt" strokecolor="#000000">
                <v:path arrowok="t"/>
              </v:shape>
            </v:group>
            <v:group style="position:absolute;left:8721;top:12286;width:2;height:40" coordorigin="8721,12286" coordsize="2,40">
              <v:shape style="position:absolute;left:8721;top:12286;width:2;height:40" coordorigin="8721,12286" coordsize="0,40" path="m8721,12286l8721,12325e" filled="f" stroked="t" strokeweight=".72pt" strokecolor="#000000">
                <v:path arrowok="t"/>
              </v:shape>
            </v:group>
            <v:group style="position:absolute;left:8714;top:12293;width:14;height:2" coordorigin="8714,12293" coordsize="14,2">
              <v:shape style="position:absolute;left:8714;top:12293;width:14;height:2" coordorigin="8714,12293" coordsize="14,0" path="m8714,12293l8729,12293e" filled="f" stroked="t" strokeweight="1.44pt" strokecolor="#000000">
                <v:path arrowok="t"/>
              </v:shape>
            </v:group>
            <v:group style="position:absolute;left:8714;top:11776;width:14;height:2" coordorigin="8714,11776" coordsize="14,2">
              <v:shape style="position:absolute;left:8714;top:11776;width:14;height:2" coordorigin="8714,11776" coordsize="14,0" path="m8714,11776l8729,11776e" filled="f" stroked="t" strokeweight="1.26pt" strokecolor="#000000">
                <v:path arrowok="t"/>
              </v:shape>
            </v:group>
            <v:group style="position:absolute;left:8725;top:11764;width:2;height:544" coordorigin="8725,11764" coordsize="2,544">
              <v:shape style="position:absolute;left:8725;top:11764;width:2;height:544" coordorigin="8725,11764" coordsize="0,544" path="m8725,12307l8725,11764e" filled="f" stroked="t" strokeweight=".72pt" strokecolor="#000000">
                <v:path arrowok="t"/>
              </v:shape>
            </v:group>
            <v:group style="position:absolute;left:8725;top:11773;width:14;height:2" coordorigin="8725,11773" coordsize="14,2">
              <v:shape style="position:absolute;left:8725;top:11773;width:14;height:2" coordorigin="8725,11773" coordsize="14,0" path="m8725,11773l8739,11773e" filled="f" stroked="t" strokeweight=".9pt" strokecolor="#000000">
                <v:path arrowok="t"/>
              </v:shape>
            </v:group>
            <v:group style="position:absolute;left:8725;top:12297;width:14;height:2" coordorigin="8725,12297" coordsize="14,2">
              <v:shape style="position:absolute;left:8725;top:12297;width:14;height:2" coordorigin="8725,12297" coordsize="14,0" path="m8725,12297l8739,12297e" filled="f" stroked="t" strokeweight="1.08pt" strokecolor="#000000">
                <v:path arrowok="t"/>
              </v:shape>
            </v:group>
            <v:group style="position:absolute;left:8725;top:11775;width:14;height:2" coordorigin="8725,11775" coordsize="14,2">
              <v:shape style="position:absolute;left:8725;top:11775;width:14;height:2" coordorigin="8725,11775" coordsize="14,0" path="m8725,11775l8739,11775e" filled="f" stroked="t" strokeweight="1.08pt" strokecolor="#000000">
                <v:path arrowok="t"/>
              </v:shape>
            </v:group>
            <v:group style="position:absolute;left:8729;top:11775;width:14;height:2" coordorigin="8729,11775" coordsize="14,2">
              <v:shape style="position:absolute;left:8729;top:11775;width:14;height:2" coordorigin="8729,11775" coordsize="14,0" path="m8729,11775l8743,11775e" filled="f" stroked="t" strokeweight="1.08pt" strokecolor="#000000">
                <v:path arrowok="t"/>
              </v:shape>
            </v:group>
            <v:group style="position:absolute;left:8729;top:12297;width:14;height:2" coordorigin="8729,12297" coordsize="14,2">
              <v:shape style="position:absolute;left:8729;top:12297;width:14;height:2" coordorigin="8729,12297" coordsize="14,0" path="m8729,12297l8743,12297e" filled="f" stroked="t" strokeweight="1.08pt" strokecolor="#000000">
                <v:path arrowok="t"/>
              </v:shape>
            </v:group>
            <v:group style="position:absolute;left:8732;top:11773;width:14;height:2" coordorigin="8732,11773" coordsize="14,2">
              <v:shape style="position:absolute;left:8732;top:11773;width:14;height:2" coordorigin="8732,11773" coordsize="14,0" path="m8732,11773l8747,11773e" filled="f" stroked="t" strokeweight=".9pt" strokecolor="#000000">
                <v:path arrowok="t"/>
              </v:shape>
            </v:group>
            <v:group style="position:absolute;left:8732;top:12295;width:14;height:2" coordorigin="8732,12295" coordsize="14,2">
              <v:shape style="position:absolute;left:8732;top:12295;width:14;height:2" coordorigin="8732,12295" coordsize="14,0" path="m8732,12295l8747,12295e" filled="f" stroked="t" strokeweight=".9pt" strokecolor="#000000">
                <v:path arrowok="t"/>
              </v:shape>
            </v:group>
            <v:group style="position:absolute;left:8747;top:12966;width:2;height:364" coordorigin="8747,12966" coordsize="2,364">
              <v:shape style="position:absolute;left:8747;top:12966;width:2;height:364" coordorigin="8747,12966" coordsize="0,364" path="m8747,12966l8747,13330e" filled="f" stroked="t" strokeweight=".72pt" strokecolor="#000000">
                <v:path arrowok="t"/>
              </v:shape>
            </v:group>
            <v:group style="position:absolute;left:8747;top:10738;width:2;height:364" coordorigin="8747,10738" coordsize="2,364">
              <v:shape style="position:absolute;left:8747;top:10738;width:2;height:364" coordorigin="8747,10738" coordsize="0,364" path="m8747,10738l8747,11101e" filled="f" stroked="t" strokeweight=".72pt" strokecolor="#000000">
                <v:path arrowok="t"/>
              </v:shape>
            </v:group>
            <v:group style="position:absolute;left:8754;top:12959;width:2;height:374" coordorigin="8754,12959" coordsize="2,374">
              <v:shape style="position:absolute;left:8754;top:12959;width:2;height:374" coordorigin="8754,12959" coordsize="0,374" path="m8754,12959l8754,13333e" filled="f" stroked="t" strokeweight=".72pt" strokecolor="#000000">
                <v:path arrowok="t"/>
              </v:shape>
            </v:group>
            <v:group style="position:absolute;left:8754;top:10734;width:2;height:374" coordorigin="8754,10734" coordsize="2,374">
              <v:shape style="position:absolute;left:8754;top:10734;width:2;height:374" coordorigin="8754,10734" coordsize="0,374" path="m8754,11109l8754,10734e" filled="f" stroked="t" strokeweight=".72pt" strokecolor="#000000">
                <v:path arrowok="t"/>
              </v:shape>
            </v:group>
            <v:group style="position:absolute;left:8747;top:10752;width:14;height:2" coordorigin="8747,10752" coordsize="14,2">
              <v:shape style="position:absolute;left:8747;top:10752;width:14;height:2" coordorigin="8747,10752" coordsize="14,0" path="m8747,10752l8761,10752e" filled="f" stroked="t" strokeweight="1.44pt" strokecolor="#000000">
                <v:path arrowok="t"/>
              </v:shape>
            </v:group>
            <v:group style="position:absolute;left:8747;top:11091;width:14;height:2" coordorigin="8747,11091" coordsize="14,2">
              <v:shape style="position:absolute;left:8747;top:11091;width:14;height:2" coordorigin="8747,11091" coordsize="14,0" path="m8747,11091l8761,11091e" filled="f" stroked="t" strokeweight="1.44pt" strokecolor="#000000">
                <v:path arrowok="t"/>
              </v:shape>
            </v:group>
            <v:group style="position:absolute;left:8747;top:12981;width:14;height:2" coordorigin="8747,12981" coordsize="14,2">
              <v:shape style="position:absolute;left:8747;top:12981;width:14;height:2" coordorigin="8747,12981" coordsize="14,0" path="m8747,12981l8761,12981e" filled="f" stroked="t" strokeweight="1.44pt" strokecolor="#000000">
                <v:path arrowok="t"/>
              </v:shape>
            </v:group>
            <v:group style="position:absolute;left:8754;top:10758;width:14;height:2" coordorigin="8754,10758" coordsize="14,2">
              <v:shape style="position:absolute;left:8754;top:10758;width:14;height:2" coordorigin="8754,10758" coordsize="14,0" path="m8754,10758l8768,10758e" filled="f" stroked="t" strokeweight="1.26pt" strokecolor="#000000">
                <v:path arrowok="t"/>
              </v:shape>
            </v:group>
            <v:group style="position:absolute;left:8754;top:11083;width:14;height:2" coordorigin="8754,11083" coordsize="14,2">
              <v:shape style="position:absolute;left:8754;top:11083;width:14;height:2" coordorigin="8754,11083" coordsize="14,0" path="m8754,11083l8768,11083e" filled="f" stroked="t" strokeweight="1.44pt" strokecolor="#000000">
                <v:path arrowok="t"/>
              </v:shape>
            </v:group>
            <v:group style="position:absolute;left:8754;top:12984;width:14;height:2" coordorigin="8754,12984" coordsize="14,2">
              <v:shape style="position:absolute;left:8754;top:12984;width:14;height:2" coordorigin="8754,12984" coordsize="14,0" path="m8754,12984l8768,12984e" filled="f" stroked="t" strokeweight="1.44pt" strokecolor="#000000">
                <v:path arrowok="t"/>
              </v:shape>
            </v:group>
            <v:group style="position:absolute;left:8754;top:13312;width:14;height:2" coordorigin="8754,13312" coordsize="14,2">
              <v:shape style="position:absolute;left:8754;top:13312;width:14;height:2" coordorigin="8754,13312" coordsize="14,0" path="m8754,13312l8768,13312e" filled="f" stroked="t" strokeweight="1.44pt" strokecolor="#000000">
                <v:path arrowok="t"/>
              </v:shape>
            </v:group>
            <v:group style="position:absolute;left:8761;top:10776;width:14;height:2" coordorigin="8761,10776" coordsize="14,2">
              <v:shape style="position:absolute;left:8761;top:10776;width:14;height:2" coordorigin="8761,10776" coordsize="14,0" path="m8761,10776l8775,10776e" filled="f" stroked="t" strokeweight=".54pt" strokecolor="#000000">
                <v:path arrowok="t"/>
              </v:shape>
            </v:group>
            <v:group style="position:absolute;left:8761;top:13310;width:14;height:2" coordorigin="8761,13310" coordsize="14,2">
              <v:shape style="position:absolute;left:8761;top:13310;width:14;height:2" coordorigin="8761,13310" coordsize="14,0" path="m8761,13310l8775,13310e" filled="f" stroked="t" strokeweight="1.98pt" strokecolor="#000000">
                <v:path arrowok="t"/>
              </v:shape>
            </v:group>
            <v:group style="position:absolute;left:8761;top:11105;width:14;height:2" coordorigin="8761,11105" coordsize="14,2">
              <v:shape style="position:absolute;left:8761;top:11105;width:14;height:2" coordorigin="8761,11105" coordsize="14,0" path="m8761,11105l8775,11105e" filled="f" stroked="t" strokeweight=".36pt" strokecolor="#000000">
                <v:path arrowok="t"/>
              </v:shape>
            </v:group>
            <v:group style="position:absolute;left:8761;top:12982;width:14;height:2" coordorigin="8761,12982" coordsize="14,2">
              <v:shape style="position:absolute;left:8761;top:12982;width:14;height:2" coordorigin="8761,12982" coordsize="14,0" path="m8761,12982l8775,12982e" filled="f" stroked="t" strokeweight="2.34pt" strokecolor="#000000">
                <v:path arrowok="t"/>
              </v:shape>
            </v:group>
            <v:group style="position:absolute;left:8761;top:11082;width:14;height:2" coordorigin="8761,11082" coordsize="14,2">
              <v:shape style="position:absolute;left:8761;top:11082;width:14;height:2" coordorigin="8761,11082" coordsize="14,0" path="m8761,11082l8775,11082e" filled="f" stroked="t" strokeweight="1.98pt" strokecolor="#000000">
                <v:path arrowok="t"/>
              </v:shape>
            </v:group>
            <v:group style="position:absolute;left:8761;top:13332;width:14;height:2" coordorigin="8761,13332" coordsize="14,2">
              <v:shape style="position:absolute;left:8761;top:13332;width:14;height:2" coordorigin="8761,13332" coordsize="14,0" path="m8761,13332l8775,13332e" filled="f" stroked="t" strokeweight=".18pt" strokecolor="#000000">
                <v:path arrowok="t"/>
              </v:shape>
            </v:group>
            <v:group style="position:absolute;left:8761;top:10752;width:14;height:2" coordorigin="8761,10752" coordsize="14,2">
              <v:shape style="position:absolute;left:8761;top:10752;width:14;height:2" coordorigin="8761,10752" coordsize="14,0" path="m8761,10752l8775,10752e" filled="f" stroked="t" strokeweight="1.8pt" strokecolor="#000000">
                <v:path arrowok="t"/>
              </v:shape>
            </v:group>
            <v:group style="position:absolute;left:8793;top:10759;width:14;height:2" coordorigin="8793,10759" coordsize="14,2">
              <v:shape style="position:absolute;left:8793;top:10759;width:14;height:2" coordorigin="8793,10759" coordsize="14,0" path="m8793,10759l8808,10759e" filled="f" stroked="t" strokeweight="2.16pt" strokecolor="#000000">
                <v:path arrowok="t"/>
              </v:shape>
            </v:group>
            <v:group style="position:absolute;left:8793;top:13294;width:14;height:2" coordorigin="8793,13294" coordsize="14,2">
              <v:shape style="position:absolute;left:8793;top:13294;width:14;height:2" coordorigin="8793,13294" coordsize="14,0" path="m8793,13294l8808,13294e" filled="f" stroked="t" strokeweight=".36pt" strokecolor="#000000">
                <v:path arrowok="t"/>
              </v:shape>
            </v:group>
            <v:group style="position:absolute;left:8793;top:11089;width:14;height:2" coordorigin="8793,11089" coordsize="14,2">
              <v:shape style="position:absolute;left:8793;top:11089;width:14;height:2" coordorigin="8793,11089" coordsize="14,0" path="m8793,11089l8808,11089e" filled="f" stroked="t" strokeweight="1.98pt" strokecolor="#000000">
                <v:path arrowok="t"/>
              </v:shape>
            </v:group>
            <v:group style="position:absolute;left:8793;top:12982;width:14;height:2" coordorigin="8793,12982" coordsize="14,2">
              <v:shape style="position:absolute;left:8793;top:12982;width:14;height:2" coordorigin="8793,12982" coordsize="14,0" path="m8793,12982l8808,12982e" filled="f" stroked="t" strokeweight="2.34pt" strokecolor="#000000">
                <v:path arrowok="t"/>
              </v:shape>
            </v:group>
            <v:group style="position:absolute;left:8793;top:11060;width:29;height:2" coordorigin="8793,11060" coordsize="29,2">
              <v:shape style="position:absolute;left:8793;top:11060;width:29;height:2" coordorigin="8793,11060" coordsize="29,0" path="m8793,11060l8822,11060e" filled="f" stroked="t" strokeweight=".9pt" strokecolor="#000000">
                <v:path arrowok="t"/>
              </v:shape>
            </v:group>
            <v:group style="position:absolute;left:8793;top:13315;width:14;height:2" coordorigin="8793,13315" coordsize="14,2">
              <v:shape style="position:absolute;left:8793;top:13315;width:14;height:2" coordorigin="8793,13315" coordsize="14,0" path="m8793,13315l8808,13315e" filled="f" stroked="t" strokeweight="1.8pt" strokecolor="#000000">
                <v:path arrowok="t"/>
              </v:shape>
            </v:group>
            <v:group style="position:absolute;left:8793;top:10736;width:14;height:2" coordorigin="8793,10736" coordsize="14,2">
              <v:shape style="position:absolute;left:8793;top:10736;width:14;height:2" coordorigin="8793,10736" coordsize="14,0" path="m8793,10736l8808,10736e" filled="f" stroked="t" strokeweight=".18pt" strokecolor="#000000">
                <v:path arrowok="t"/>
              </v:shape>
            </v:group>
            <v:group style="position:absolute;left:8797;top:10738;width:14;height:14" coordorigin="8797,10738" coordsize="14,14">
              <v:shape style="position:absolute;left:8797;top:10738;width:14;height:14" coordorigin="8797,10738" coordsize="14,14" path="m8804,10738l8800,10738,8797,10741,8797,10749,8800,10752,8808,10752,8811,10749,8811,10745,8804,10745,8804,10738xe" filled="t" fillcolor="#000000" stroked="f">
                <v:path arrowok="t"/>
                <v:fill type="solid"/>
              </v:shape>
              <v:shape style="position:absolute;left:8797;top:10738;width:14;height:14" coordorigin="8797,10738" coordsize="14,14" path="m8808,10738l8804,10738,8804,10745,8811,10745,8811,10741,8808,10738xe" filled="t" fillcolor="#000000" stroked="f">
                <v:path arrowok="t"/>
                <v:fill type="solid"/>
              </v:shape>
            </v:group>
            <v:group style="position:absolute;left:8797;top:13312;width:14;height:2" coordorigin="8797,13312" coordsize="14,2">
              <v:shape style="position:absolute;left:8797;top:13312;width:14;height:2" coordorigin="8797,13312" coordsize="14,0" path="m8797,13312l8811,13312e" filled="f" stroked="t" strokeweight="1.44pt" strokecolor="#000000">
                <v:path arrowok="t"/>
              </v:shape>
            </v:group>
            <v:group style="position:absolute;left:8797;top:12984;width:14;height:2" coordorigin="8797,12984" coordsize="14,2">
              <v:shape style="position:absolute;left:8797;top:12984;width:14;height:2" coordorigin="8797,12984" coordsize="14,0" path="m8797,12984l8811,12984e" filled="f" stroked="t" strokeweight="1.44pt" strokecolor="#000000">
                <v:path arrowok="t"/>
              </v:shape>
            </v:group>
            <v:group style="position:absolute;left:8797;top:11083;width:14;height:2" coordorigin="8797,11083" coordsize="14,2">
              <v:shape style="position:absolute;left:8797;top:11083;width:14;height:2" coordorigin="8797,11083" coordsize="14,0" path="m8797,11083l8811,11083e" filled="f" stroked="t" strokeweight="1.44pt" strokecolor="#000000">
                <v:path arrowok="t"/>
              </v:shape>
            </v:group>
            <v:group style="position:absolute;left:8797;top:10758;width:14;height:2" coordorigin="8797,10758" coordsize="14,2">
              <v:shape style="position:absolute;left:8797;top:10758;width:14;height:2" coordorigin="8797,10758" coordsize="14,0" path="m8797,10758l8811,10758e" filled="f" stroked="t" strokeweight="1.26pt" strokecolor="#000000">
                <v:path arrowok="t"/>
              </v:shape>
            </v:group>
            <v:group style="position:absolute;left:8797;top:12963;width:14;height:14" coordorigin="8797,12963" coordsize="14,14">
              <v:shape style="position:absolute;left:8797;top:12963;width:14;height:14" coordorigin="8797,12963" coordsize="14,14" path="m8804,12963l8800,12963,8797,12966,8797,12974,8800,12977,8808,12977,8811,12974,8811,12970,8804,12970,8804,12963xe" filled="t" fillcolor="#000000" stroked="f">
                <v:path arrowok="t"/>
                <v:fill type="solid"/>
              </v:shape>
              <v:shape style="position:absolute;left:8797;top:12963;width:14;height:14" coordorigin="8797,12963" coordsize="14,14" path="m8808,12963l8804,12963,8804,12970,8811,12970,8811,12966,8808,12963xe" filled="t" fillcolor="#000000" stroked="f">
                <v:path arrowok="t"/>
                <v:fill type="solid"/>
              </v:shape>
            </v:group>
            <v:group style="position:absolute;left:8804;top:12981;width:14;height:2" coordorigin="8804,12981" coordsize="14,2">
              <v:shape style="position:absolute;left:8804;top:12981;width:14;height:2" coordorigin="8804,12981" coordsize="14,0" path="m8804,12981l8819,12981e" filled="f" stroked="t" strokeweight="1.44pt" strokecolor="#000000">
                <v:path arrowok="t"/>
              </v:shape>
            </v:group>
            <v:group style="position:absolute;left:8804;top:11091;width:14;height:2" coordorigin="8804,11091" coordsize="14,2">
              <v:shape style="position:absolute;left:8804;top:11091;width:14;height:2" coordorigin="8804,11091" coordsize="14,0" path="m8804,11091l8819,11091e" filled="f" stroked="t" strokeweight="1.44pt" strokecolor="#000000">
                <v:path arrowok="t"/>
              </v:shape>
            </v:group>
            <v:group style="position:absolute;left:8804;top:10752;width:14;height:2" coordorigin="8804,10752" coordsize="14,2">
              <v:shape style="position:absolute;left:8804;top:10752;width:14;height:2" coordorigin="8804,10752" coordsize="14,0" path="m8804,10752l8819,10752e" filled="f" stroked="t" strokeweight="1.44pt" strokecolor="#000000">
                <v:path arrowok="t"/>
              </v:shape>
            </v:group>
            <v:group style="position:absolute;left:8817;top:12966;width:2;height:364" coordorigin="8817,12966" coordsize="2,364">
              <v:shape style="position:absolute;left:8817;top:12966;width:2;height:364" coordorigin="8817,12966" coordsize="0,364" path="m8817,12966l8817,13330e" filled="f" stroked="t" strokeweight=".9pt" strokecolor="#000000">
                <v:path arrowok="t"/>
              </v:shape>
            </v:group>
            <v:group style="position:absolute;left:8819;top:11055;width:2;height:47" coordorigin="8819,11055" coordsize="2,47">
              <v:shape style="position:absolute;left:8819;top:11055;width:2;height:47" coordorigin="8819,11055" coordsize="0,47" path="m8819,11055l8819,11101e" filled="f" stroked="t" strokeweight=".72pt" strokecolor="#000000">
                <v:path arrowok="t"/>
              </v:shape>
            </v:group>
            <v:group style="position:absolute;left:8829;top:13888;width:50;height:2" coordorigin="8829,13888" coordsize="50,2">
              <v:shape style="position:absolute;left:8829;top:13888;width:50;height:2" coordorigin="8829,13888" coordsize="50,0" path="m8829,13888l8880,13888e" filled="f" stroked="t" strokeweight=".36pt" strokecolor="#000000">
                <v:path arrowok="t"/>
              </v:shape>
            </v:group>
            <v:group style="position:absolute;left:8829;top:10270;width:50;height:2" coordorigin="8829,10270" coordsize="50,2">
              <v:shape style="position:absolute;left:8829;top:10270;width:50;height:2" coordorigin="8829,10270" coordsize="50,0" path="m8829,10270l8880,10270e" filled="f" stroked="t" strokeweight=".36pt" strokecolor="#000000">
                <v:path arrowok="t"/>
              </v:shape>
            </v:group>
            <v:group style="position:absolute;left:8833;top:10266;width:14;height:14" coordorigin="8833,10266" coordsize="14,14">
              <v:shape style="position:absolute;left:8833;top:10266;width:14;height:14" coordorigin="8833,10266" coordsize="14,14" path="m8840,10266l8836,10266,8833,10269,8833,10277,8836,10281,8844,10281,8847,10277,8847,10273,8840,10273,8840,10266xe" filled="t" fillcolor="#000000" stroked="f">
                <v:path arrowok="t"/>
                <v:fill type="solid"/>
              </v:shape>
              <v:shape style="position:absolute;left:8833;top:10266;width:14;height:14" coordorigin="8833,10266" coordsize="14,14" path="m8844,10266l8840,10266,8840,10273,8847,10273,8847,10269,8844,10266xe" filled="t" fillcolor="#000000" stroked="f">
                <v:path arrowok="t"/>
                <v:fill type="solid"/>
              </v:shape>
            </v:group>
            <v:group style="position:absolute;left:8855;top:10317;width:2;height:3532" coordorigin="8855,10317" coordsize="2,3532">
              <v:shape style="position:absolute;left:8855;top:10317;width:2;height:3532" coordorigin="8855,10317" coordsize="0,3532" path="m8855,10317l8855,13848e" filled="f" stroked="t" strokeweight=".72pt" strokecolor="#000000">
                <v:path arrowok="t"/>
              </v:shape>
            </v:group>
            <v:group style="position:absolute;left:8858;top:10273;width:2;height:3611" coordorigin="8858,10273" coordsize="2,3611">
              <v:shape style="position:absolute;left:8858;top:10273;width:2;height:3611" coordorigin="8858,10273" coordsize="0,3611" path="m8858,10273l8858,13884e" filled="f" stroked="t" strokeweight=".72pt" strokecolor="#000000">
                <v:path arrowok="t"/>
              </v:shape>
            </v:group>
            <v:group style="position:absolute;left:8862;top:13416;width:2;height:432" coordorigin="8862,13416" coordsize="2,432">
              <v:shape style="position:absolute;left:8862;top:13416;width:2;height:432" coordorigin="8862,13416" coordsize="0,432" path="m8862,13848l8862,13416e" filled="f" stroked="t" strokeweight=".72pt" strokecolor="#000000">
                <v:path arrowok="t"/>
              </v:shape>
            </v:group>
            <v:group style="position:absolute;left:8862;top:10317;width:2;height:335" coordorigin="8862,10317" coordsize="2,335">
              <v:shape style="position:absolute;left:8862;top:10317;width:2;height:335" coordorigin="8862,10317" coordsize="0,335" path="m8862,10651l8862,10317e" filled="f" stroked="t" strokeweight=".72pt" strokecolor="#000000">
                <v:path arrowok="t"/>
              </v:shape>
            </v:group>
            <v:group style="position:absolute;left:8865;top:13854;width:18;height:2" coordorigin="8865,13854" coordsize="18,2">
              <v:shape style="position:absolute;left:8865;top:13854;width:18;height:2" coordorigin="8865,13854" coordsize="18,0" path="m8865,13854l8883,13854e" filled="f" stroked="t" strokeweight=".18pt" strokecolor="#000000">
                <v:path arrowok="t"/>
              </v:shape>
            </v:group>
            <v:group style="position:absolute;left:8865;top:13859;width:14;height:14" coordorigin="8865,13859" coordsize="14,14">
              <v:shape style="position:absolute;left:8865;top:13859;width:14;height:14" coordorigin="8865,13859" coordsize="14,14" path="m8873,13859l8869,13859,8865,13862,8865,13870,8869,13873,8877,13873,8880,13870,8880,13866,8873,13866,8873,13859xe" filled="t" fillcolor="#000000" stroked="f">
                <v:path arrowok="t"/>
                <v:fill type="solid"/>
              </v:shape>
              <v:shape style="position:absolute;left:8865;top:13859;width:14;height:14" coordorigin="8865,13859" coordsize="14,14" path="m8877,13859l8873,13859,8873,13866,8880,13866,8880,13862,8877,13859xe" filled="t" fillcolor="#000000" stroked="f">
                <v:path arrowok="t"/>
                <v:fill type="solid"/>
              </v:shape>
            </v:group>
            <v:group style="position:absolute;left:8865;top:10304;width:18;height:2" coordorigin="8865,10304" coordsize="18,2">
              <v:shape style="position:absolute;left:8865;top:10304;width:18;height:2" coordorigin="8865,10304" coordsize="18,0" path="m8865,10304l8883,10304e" filled="f" stroked="t" strokeweight=".18pt" strokecolor="#000000">
                <v:path arrowok="t"/>
              </v:shape>
            </v:group>
            <v:group style="position:absolute;left:8865;top:10284;width:14;height:14" coordorigin="8865,10284" coordsize="14,14">
              <v:shape style="position:absolute;left:8865;top:10284;width:14;height:14" coordorigin="8865,10284" coordsize="14,14" path="m8873,10284l8869,10284,8865,10287,8865,10295,8869,10299,8877,10299,8880,10295,8880,10291,8873,10291,8873,10284xe" filled="t" fillcolor="#000000" stroked="f">
                <v:path arrowok="t"/>
                <v:fill type="solid"/>
              </v:shape>
              <v:shape style="position:absolute;left:8865;top:10284;width:14;height:14" coordorigin="8865,10284" coordsize="14,14" path="m8877,10284l8873,10284,8873,10291,8880,10291,8880,10287,8877,10284xe" filled="t" fillcolor="#000000" stroked="f">
                <v:path arrowok="t"/>
                <v:fill type="solid"/>
              </v:shape>
            </v:group>
            <v:group style="position:absolute;left:8869;top:13868;width:14;height:2" coordorigin="8869,13868" coordsize="14,2">
              <v:shape style="position:absolute;left:8869;top:13868;width:14;height:2" coordorigin="8869,13868" coordsize="14,0" path="m8869,13868l8883,13868e" filled="f" stroked="t" strokeweight=".18pt" strokecolor="#000000">
                <v:path arrowok="t"/>
              </v:shape>
            </v:group>
            <v:group style="position:absolute;left:8869;top:12658;width:29;height:2" coordorigin="8869,12658" coordsize="29,2">
              <v:shape style="position:absolute;left:8869;top:12658;width:29;height:2" coordorigin="8869,12658" coordsize="29,0" path="m8869,12658l8898,12658e" filled="f" stroked="t" strokeweight=".54pt" strokecolor="#000000">
                <v:path arrowok="t"/>
              </v:shape>
            </v:group>
            <v:group style="position:absolute;left:8869;top:12034;width:29;height:2" coordorigin="8869,12034" coordsize="29,2">
              <v:shape style="position:absolute;left:8869;top:12034;width:29;height:2" coordorigin="8869,12034" coordsize="29,0" path="m8869,12034l8898,12034e" filled="f" stroked="t" strokeweight=".36pt" strokecolor="#000000">
                <v:path arrowok="t"/>
              </v:shape>
            </v:group>
            <v:group style="position:absolute;left:8869;top:11411;width:29;height:2" coordorigin="8869,11411" coordsize="29,2">
              <v:shape style="position:absolute;left:8869;top:11411;width:29;height:2" coordorigin="8869,11411" coordsize="29,0" path="m8869,11411l8898,11411e" filled="f" stroked="t" strokeweight=".36pt" strokecolor="#000000">
                <v:path arrowok="t"/>
              </v:shape>
            </v:group>
            <v:group style="position:absolute;left:8869;top:10290;width:14;height:2" coordorigin="8869,10290" coordsize="14,2">
              <v:shape style="position:absolute;left:8869;top:10290;width:14;height:2" coordorigin="8869,10290" coordsize="14,0" path="m8869,10290l8883,10290e" filled="f" stroked="t" strokeweight=".18pt" strokecolor="#000000">
                <v:path arrowok="t"/>
              </v:shape>
            </v:group>
            <v:group style="position:absolute;left:8898;top:10299;width:2;height:3560" coordorigin="8898,10299" coordsize="2,3560">
              <v:shape style="position:absolute;left:8898;top:10299;width:2;height:3560" coordorigin="8898,10299" coordsize="0,3560" path="m8898,13859l8898,10299e" filled="f" stroked="t" strokeweight=".72pt" strokecolor="#000000">
                <v:path arrowok="t"/>
              </v:shape>
            </v:group>
            <v:group style="position:absolute;left:8905;top:10299;width:2;height:3560" coordorigin="8905,10299" coordsize="2,3560">
              <v:shape style="position:absolute;left:8905;top:10299;width:2;height:3560" coordorigin="8905,10299" coordsize="0,3560" path="m8905,13859l8905,10299e" filled="f" stroked="t" strokeweight=".72pt" strokecolor="#000000">
                <v:path arrowok="t"/>
              </v:shape>
            </v:group>
            <v:group style="position:absolute;left:2810;top:13859;width:29;height:29" coordorigin="2810,13859" coordsize="29,29">
              <v:shape style="position:absolute;left:2810;top:13859;width:29;height:29" coordorigin="2810,13859" coordsize="29,29" path="m2839,13888l2817,13881,2810,13859,2817,13881,2839,13888xe" filled="f" stroked="t" strokeweight=".72pt" strokecolor="#000000">
                <v:path arrowok="t"/>
              </v:shape>
            </v:group>
            <v:group style="position:absolute;left:2814;top:13859;width:25;height:25" coordorigin="2814,13859" coordsize="25,25">
              <v:shape style="position:absolute;left:2814;top:13859;width:25;height:25" coordorigin="2814,13859" coordsize="25,25" path="m2839,13884l2821,13877,2814,13859,2821,13877,2839,13884,2821,13877,2814,13859,2821,13877,2839,13884xe" filled="f" stroked="t" strokeweight=".72pt" strokecolor="#000000">
                <v:path arrowok="t"/>
              </v:shape>
            </v:group>
            <v:group style="position:absolute;left:2839;top:13848;width:11;height:11" coordorigin="2839,13848" coordsize="11,11">
              <v:shape style="position:absolute;left:2839;top:13848;width:11;height:11" coordorigin="2839,13848" coordsize="11,11" path="m2850,13859l2839,13848e" filled="f" stroked="t" strokeweight=".72pt" strokecolor="#000000">
                <v:path arrowok="t"/>
              </v:shape>
            </v:group>
            <v:group style="position:absolute;left:2828;top:13859;width:11;height:11" coordorigin="2828,13859" coordsize="11,11">
              <v:shape style="position:absolute;left:2828;top:13859;width:11;height:11" coordorigin="2828,13859" coordsize="11,11" path="m2828,13859l2839,13870e" filled="f" stroked="t" strokeweight=".72pt" strokecolor="#000000">
                <v:path arrowok="t"/>
              </v:shape>
            </v:group>
            <v:group style="position:absolute;left:2835;top:13855;width:7;height:7" coordorigin="2835,13855" coordsize="7,7">
              <v:shape style="position:absolute;left:2835;top:13855;width:7;height:7" coordorigin="2835,13855" coordsize="7,7" path="m2843,13863l2843,13855,2835,13855e" filled="f" stroked="t" strokeweight=".72pt" strokecolor="#000000">
                <v:path arrowok="t"/>
              </v:shape>
            </v:group>
            <v:group style="position:absolute;left:2832;top:13859;width:7;height:7" coordorigin="2832,13859" coordsize="7,7">
              <v:shape style="position:absolute;left:2832;top:13859;width:7;height:7" coordorigin="2832,13859" coordsize="7,7" path="m2832,13859l2832,13866,2839,13866e" filled="f" stroked="t" strokeweight=".72pt" strokecolor="#000000">
                <v:path arrowok="t"/>
              </v:shape>
            </v:group>
            <v:group style="position:absolute;left:2938;top:13877;width:2;height:14" coordorigin="2938,13877" coordsize="2,14">
              <v:shape style="position:absolute;left:2938;top:13877;width:2;height:14" coordorigin="2938,13877" coordsize="0,14" path="m2938,13877l2938,13891e" filled="f" stroked="t" strokeweight=".18pt" strokecolor="#000000">
                <v:path arrowok="t"/>
              </v:shape>
            </v:group>
            <v:group style="position:absolute;left:3296;top:13870;width:4;height:7" coordorigin="3296,13870" coordsize="4,7">
              <v:shape style="position:absolute;left:3296;top:13870;width:4;height:7" coordorigin="3296,13870" coordsize="4,7" path="m3300,13870l3296,13873,3300,13877e" filled="f" stroked="t" strokeweight=".72pt" strokecolor="#000000">
                <v:path arrowok="t"/>
              </v:shape>
            </v:group>
            <v:group style="position:absolute;left:3307;top:13870;width:4;height:7" coordorigin="3307,13870" coordsize="4,7">
              <v:shape style="position:absolute;left:3307;top:13870;width:4;height:7" coordorigin="3307,13870" coordsize="4,7" path="m3307,13877l3311,13873,3307,13870e" filled="f" stroked="t" strokeweight=".72pt" strokecolor="#000000">
                <v:path arrowok="t"/>
              </v:shape>
            </v:group>
            <v:group style="position:absolute;left:2835;top:13855;width:7;height:7" coordorigin="2835,13855" coordsize="7,7">
              <v:shape style="position:absolute;left:2835;top:13855;width:7;height:7" coordorigin="2835,13855" coordsize="7,7" path="m2839,13855l2835,13859,2839,13863,2843,13859,2839,13855xe" filled="f" stroked="t" strokeweight=".72pt" strokecolor="#000000">
                <v:path arrowok="t"/>
              </v:shape>
            </v:group>
            <v:group style="position:absolute;left:3296;top:13866;width:14;height:14" coordorigin="3296,13866" coordsize="14,14">
              <v:shape style="position:absolute;left:3296;top:13866;width:14;height:14" coordorigin="3296,13866" coordsize="14,14" path="m3303,13866l3299,13866,3296,13869,3296,13877,3299,13881,3307,13881,3311,13877,3311,13873,3303,13873,3303,13866xe" filled="t" fillcolor="#000000" stroked="f">
                <v:path arrowok="t"/>
                <v:fill type="solid"/>
              </v:shape>
              <v:shape style="position:absolute;left:3296;top:13866;width:14;height:14" coordorigin="3296,13866" coordsize="14,14" path="m3307,13866l3303,13866,3303,13873,3311,13873,3311,13869,3307,13866xe" filled="t" fillcolor="#000000" stroked="f">
                <v:path arrowok="t"/>
                <v:fill type="solid"/>
              </v:shape>
            </v:group>
            <v:group style="position:absolute;left:2825;top:13413;width:7;height:4" coordorigin="2825,13413" coordsize="7,4">
              <v:shape style="position:absolute;left:2825;top:13413;width:7;height:4" coordorigin="2825,13413" coordsize="7,4" path="m2832,13416l2828,13413,2825,13416e" filled="f" stroked="t" strokeweight=".72pt" strokecolor="#000000">
                <v:path arrowok="t"/>
              </v:shape>
            </v:group>
            <v:group style="position:absolute;left:2825;top:13423;width:7;height:2" coordorigin="2825,13423" coordsize="7,2">
              <v:shape style="position:absolute;left:2825;top:13423;width:7;height:2" coordorigin="2825,13423" coordsize="7,0" path="m2825,13423l2832,13423e" filled="f" stroked="t" strokeweight=".72pt" strokecolor="#000000">
                <v:path arrowok="t"/>
              </v:shape>
            </v:group>
            <v:group style="position:absolute;left:2821;top:13413;width:14;height:14" coordorigin="2821,13413" coordsize="14,14">
              <v:shape style="position:absolute;left:2821;top:13413;width:14;height:14" coordorigin="2821,13413" coordsize="14,14" path="m2828,13413l2824,13413,2821,13416,2821,13424,2824,13427,2832,13427,2835,13424,2835,13420,2828,13420,2828,13413xe" filled="t" fillcolor="#000000" stroked="f">
                <v:path arrowok="t"/>
                <v:fill type="solid"/>
              </v:shape>
              <v:shape style="position:absolute;left:2821;top:13413;width:14;height:14" coordorigin="2821,13413" coordsize="14,14" path="m2832,13413l2828,13413,2828,13420,2835,13420,2835,13416,2832,13413xe" filled="t" fillcolor="#000000" stroked="f">
                <v:path arrowok="t"/>
                <v:fill type="solid"/>
              </v:shape>
            </v:group>
            <v:group style="position:absolute;left:2897;top:13330;width:4;height:4" coordorigin="2897,13330" coordsize="4,4">
              <v:shape style="position:absolute;left:2897;top:13330;width:4;height:4" coordorigin="2897,13330" coordsize="4,4" path="m2897,13330l2900,13333e" filled="f" stroked="t" strokeweight=".72pt" strokecolor="#000000">
                <v:path arrowok="t"/>
              </v:shape>
            </v:group>
            <v:group style="position:absolute;left:2886;top:13319;width:14;height:14" coordorigin="2886,13319" coordsize="14,14">
              <v:shape style="position:absolute;left:2886;top:13319;width:14;height:14" coordorigin="2886,13319" coordsize="14,14" path="m2897,13319l2889,13319,2886,13322,2886,13330,2889,13333,2897,13333,2900,13330,2900,13322,2897,13319xe" filled="t" fillcolor="#000000" stroked="f">
                <v:path arrowok="t"/>
                <v:fill type="solid"/>
              </v:shape>
            </v:group>
            <v:group style="position:absolute;left:2907;top:13294;width:4;height:4" coordorigin="2907,13294" coordsize="4,4">
              <v:shape style="position:absolute;left:2907;top:13294;width:4;height:4" coordorigin="2907,13294" coordsize="4,4" path="m2911,13294l2907,13297e" filled="f" stroked="t" strokeweight=".72pt" strokecolor="#000000">
                <v:path arrowok="t"/>
              </v:shape>
            </v:group>
            <v:group style="position:absolute;left:2889;top:13278;width:14;height:2" coordorigin="2889,13278" coordsize="14,2">
              <v:shape style="position:absolute;left:2889;top:13278;width:14;height:2" coordorigin="2889,13278" coordsize="14,0" path="m2889,13278l2904,13278e" filled="f" stroked="t" strokeweight=".18pt" strokecolor="#000000">
                <v:path arrowok="t"/>
              </v:shape>
            </v:group>
            <v:group style="position:absolute;left:2886;top:13269;width:14;height:14" coordorigin="2886,13269" coordsize="14,14">
              <v:shape style="position:absolute;left:2886;top:13269;width:14;height:14" coordorigin="2886,13269" coordsize="14,14" path="m2893,13269l2889,13269,2886,13272,2886,13280,2889,13283,2897,13283,2900,13280,2900,13276,2893,13276,2893,13269xe" filled="t" fillcolor="#000000" stroked="f">
                <v:path arrowok="t"/>
                <v:fill type="solid"/>
              </v:shape>
              <v:shape style="position:absolute;left:2886;top:13269;width:14;height:14" coordorigin="2886,13269" coordsize="14,14" path="m2897,13269l2893,13269,2893,13276,2900,13276,2900,13272,2897,13269xe" filled="t" fillcolor="#000000" stroked="f">
                <v:path arrowok="t"/>
                <v:fill type="solid"/>
              </v:shape>
            </v:group>
            <v:group style="position:absolute;left:2915;top:13319;width:29;height:7" coordorigin="2915,13319" coordsize="29,7">
              <v:shape style="position:absolute;left:2915;top:13319;width:29;height:7" coordorigin="2915,13319" coordsize="29,7" path="m2915,13319l2929,13326,2943,13319e" filled="f" stroked="t" strokeweight=".72pt" strokecolor="#000000">
                <v:path arrowok="t"/>
              </v:shape>
            </v:group>
            <v:group style="position:absolute;left:2940;top:13301;width:4;height:4" coordorigin="2940,13301" coordsize="4,4">
              <v:shape style="position:absolute;left:2940;top:13301;width:4;height:4" coordorigin="2940,13301" coordsize="4,4" path="m2943,13305l2940,13301e" filled="f" stroked="t" strokeweight=".72pt" strokecolor="#000000">
                <v:path arrowok="t"/>
              </v:shape>
            </v:group>
            <v:group style="position:absolute;left:2915;top:13301;width:4;height:4" coordorigin="2915,13301" coordsize="4,4">
              <v:shape style="position:absolute;left:2915;top:13301;width:4;height:4" coordorigin="2915,13301" coordsize="4,4" path="m2918,13301l2915,13305e" filled="f" stroked="t" strokeweight=".72pt" strokecolor="#000000">
                <v:path arrowok="t"/>
              </v:shape>
            </v:group>
            <v:group style="position:absolute;left:2918;top:13301;width:22;height:22" coordorigin="2918,13301" coordsize="22,22">
              <v:shape style="position:absolute;left:2918;top:13301;width:22;height:22" coordorigin="2918,13301" coordsize="22,22" path="m2929,13301l2918,13308,2918,13319,2929,13323,2940,13315,2940,13305,2929,13301xe" filled="f" stroked="t" strokeweight=".72pt" strokecolor="#000000">
                <v:path arrowok="t"/>
              </v:shape>
            </v:group>
            <v:group style="position:absolute;left:2922;top:13305;width:14;height:14" coordorigin="2922,13305" coordsize="14,14">
              <v:shape style="position:absolute;left:2922;top:13305;width:14;height:14" coordorigin="2922,13305" coordsize="14,14" path="m2929,13305l2922,13308,2925,13319,2933,13319,2936,13308,2929,13305xe" filled="f" stroked="t" strokeweight=".72pt" strokecolor="#000000">
                <v:path arrowok="t"/>
              </v:shape>
            </v:group>
            <v:group style="position:absolute;left:2925;top:13308;width:7;height:7" coordorigin="2925,13308" coordsize="7,7">
              <v:shape style="position:absolute;left:2925;top:13308;width:7;height:7" coordorigin="2925,13308" coordsize="7,7" path="m2929,13308l2933,13312,2929,13315,2925,13312,2929,13308,2925,13312,2929,13315,2933,13312,2929,13308xe" filled="f" stroked="t" strokeweight=".72pt" strokecolor="#000000">
                <v:path arrowok="t"/>
              </v:shape>
            </v:group>
            <v:group style="position:absolute;left:2958;top:13330;width:4;height:4" coordorigin="2958,13330" coordsize="4,4">
              <v:shape style="position:absolute;left:2958;top:13330;width:4;height:4" coordorigin="2958,13330" coordsize="4,4" path="m2958,13333l2961,13330e" filled="f" stroked="t" strokeweight=".72pt" strokecolor="#000000">
                <v:path arrowok="t"/>
              </v:shape>
            </v:group>
            <v:group style="position:absolute;left:2954;top:13278;width:14;height:2" coordorigin="2954,13278" coordsize="14,2">
              <v:shape style="position:absolute;left:2954;top:13278;width:14;height:2" coordorigin="2954,13278" coordsize="14,0" path="m2954,13278l2969,13278e" filled="f" stroked="t" strokeweight=".18pt" strokecolor="#000000">
                <v:path arrowok="t"/>
              </v:shape>
            </v:group>
            <v:group style="position:absolute;left:2943;top:13294;width:4;height:4" coordorigin="2943,13294" coordsize="4,4">
              <v:shape style="position:absolute;left:2943;top:13294;width:4;height:4" coordorigin="2943,13294" coordsize="4,4" path="m2947,13297l2943,13294e" filled="f" stroked="t" strokeweight=".72pt" strokecolor="#000000">
                <v:path arrowok="t"/>
              </v:shape>
            </v:group>
            <v:group style="position:absolute;left:2958;top:13269;width:14;height:14" coordorigin="2958,13269" coordsize="14,14">
              <v:shape style="position:absolute;left:2958;top:13269;width:14;height:14" coordorigin="2958,13269" coordsize="14,14" path="m2965,13269l2961,13269,2958,13272,2958,13280,2961,13283,2969,13283,2972,13280,2972,13276,2965,13276,2965,13269xe" filled="t" fillcolor="#000000" stroked="f">
                <v:path arrowok="t"/>
                <v:fill type="solid"/>
              </v:shape>
              <v:shape style="position:absolute;left:2958;top:13269;width:14;height:14" coordorigin="2958,13269" coordsize="14,14" path="m2969,13269l2965,13269,2965,13276,2972,13276,2972,13272,2969,13269xe" filled="t" fillcolor="#000000" stroked="f">
                <v:path arrowok="t"/>
                <v:fill type="solid"/>
              </v:shape>
            </v:group>
            <v:group style="position:absolute;left:3332;top:13542;width:7;height:7" coordorigin="3332,13542" coordsize="7,7">
              <v:shape style="position:absolute;left:3332;top:13542;width:7;height:7" coordorigin="3332,13542" coordsize="7,7" path="m3332,13542l3339,13549e" filled="f" stroked="t" strokeweight=".72pt" strokecolor="#000000">
                <v:path arrowok="t"/>
              </v:shape>
            </v:group>
            <v:group style="position:absolute;left:3329;top:13546;width:7;height:7" coordorigin="3329,13546" coordsize="7,7">
              <v:shape style="position:absolute;left:3329;top:13546;width:7;height:7" coordorigin="3329,13546" coordsize="7,7" path="m3329,13546l3336,13553e" filled="f" stroked="t" strokeweight=".72pt" strokecolor="#000000">
                <v:path arrowok="t"/>
              </v:shape>
            </v:group>
            <v:group style="position:absolute;left:3408;top:13517;width:7;height:7" coordorigin="3408,13517" coordsize="7,7">
              <v:shape style="position:absolute;left:3408;top:13517;width:7;height:7" coordorigin="3408,13517" coordsize="7,7" path="m3411,13517l3408,13521,3411,13524,3415,13521,3411,13517xe" filled="f" stroked="t" strokeweight=".72pt" strokecolor="#000000">
                <v:path arrowok="t"/>
              </v:shape>
            </v:group>
            <v:group style="position:absolute;left:3404;top:13513;width:14;height:14" coordorigin="3404,13513" coordsize="14,14">
              <v:shape style="position:absolute;left:3404;top:13513;width:14;height:14" coordorigin="3404,13513" coordsize="14,14" path="m3411,13513l3407,13513,3404,13517,3404,13525,3407,13528,3415,13528,3419,13525,3419,13521,3411,13521,3411,13513xe" filled="t" fillcolor="#000000" stroked="f">
                <v:path arrowok="t"/>
                <v:fill type="solid"/>
              </v:shape>
              <v:shape style="position:absolute;left:3404;top:13513;width:14;height:14" coordorigin="3404,13513" coordsize="14,14" path="m3415,13513l3411,13513,3411,13521,3419,13521,3419,13517,3415,13513xe" filled="t" fillcolor="#000000" stroked="f">
                <v:path arrowok="t"/>
                <v:fill type="solid"/>
              </v:shape>
            </v:group>
            <v:group style="position:absolute;left:3325;top:13398;width:14;height:14" coordorigin="3325,13398" coordsize="14,14">
              <v:shape style="position:absolute;left:3325;top:13398;width:14;height:14" coordorigin="3325,13398" coordsize="14,14" path="m3332,13398l3328,13398,3325,13401,3325,13409,3328,13413,3336,13413,3339,13409,3339,13405,3332,13405,3332,13398xe" filled="t" fillcolor="#000000" stroked="f">
                <v:path arrowok="t"/>
                <v:fill type="solid"/>
              </v:shape>
              <v:shape style="position:absolute;left:3325;top:13398;width:14;height:14" coordorigin="3325,13398" coordsize="14,14" path="m3336,13398l3332,13398,3332,13405,3339,13405,3339,13401,3336,13398xe" filled="t" fillcolor="#000000" stroked="f">
                <v:path arrowok="t"/>
                <v:fill type="solid"/>
              </v:shape>
            </v:group>
            <v:group style="position:absolute;left:3332;top:13341;width:7;height:7" coordorigin="3332,13341" coordsize="7,7">
              <v:shape style="position:absolute;left:3332;top:13341;width:7;height:7" coordorigin="3332,13341" coordsize="7,7" path="m3339,13341l3332,13348e" filled="f" stroked="t" strokeweight=".72pt" strokecolor="#000000">
                <v:path arrowok="t"/>
              </v:shape>
            </v:group>
            <v:group style="position:absolute;left:3329;top:13337;width:7;height:7" coordorigin="3329,13337" coordsize="7,7">
              <v:shape style="position:absolute;left:3329;top:13337;width:7;height:7" coordorigin="3329,13337" coordsize="7,7" path="m3336,13337l3329,13344e" filled="f" stroked="t" strokeweight=".72pt" strokecolor="#000000">
                <v:path arrowok="t"/>
              </v:shape>
            </v:group>
            <v:group style="position:absolute;left:3408;top:13369;width:7;height:7" coordorigin="3408,13369" coordsize="7,7">
              <v:shape style="position:absolute;left:3408;top:13369;width:7;height:7" coordorigin="3408,13369" coordsize="7,7" path="m3411,13369l3408,13373,3411,13377,3415,13373,3411,13369xe" filled="f" stroked="t" strokeweight=".72pt" strokecolor="#000000">
                <v:path arrowok="t"/>
              </v:shape>
            </v:group>
            <v:group style="position:absolute;left:3404;top:13366;width:14;height:14" coordorigin="3404,13366" coordsize="14,14">
              <v:shape style="position:absolute;left:3404;top:13366;width:14;height:14" coordorigin="3404,13366" coordsize="14,14" path="m3411,13366l3407,13366,3404,13369,3404,13377,3407,13380,3415,13380,3419,13377,3419,13373,3411,13373,3411,13366xe" filled="t" fillcolor="#000000" stroked="f">
                <v:path arrowok="t"/>
                <v:fill type="solid"/>
              </v:shape>
              <v:shape style="position:absolute;left:3404;top:13366;width:14;height:14" coordorigin="3404,13366" coordsize="14,14" path="m3415,13366l3411,13366,3411,13373,3419,13373,3419,13369,3415,13366xe" filled="t" fillcolor="#000000" stroked="f">
                <v:path arrowok="t"/>
                <v:fill type="solid"/>
              </v:shape>
            </v:group>
            <v:group style="position:absolute;left:3579;top:13877;width:2;height:14" coordorigin="3579,13877" coordsize="2,14">
              <v:shape style="position:absolute;left:3579;top:13877;width:2;height:14" coordorigin="3579,13877" coordsize="0,14" path="m3579,13877l3579,13891e" filled="f" stroked="t" strokeweight=".18pt" strokecolor="#000000">
                <v:path arrowok="t"/>
              </v:shape>
            </v:group>
            <v:group style="position:absolute;left:3723;top:13877;width:2;height:14" coordorigin="3723,13877" coordsize="2,14">
              <v:shape style="position:absolute;left:3723;top:13877;width:2;height:14" coordorigin="3723,13877" coordsize="0,14" path="m3723,13877l3723,13891e" filled="f" stroked="t" strokeweight=".18pt" strokecolor="#000000">
                <v:path arrowok="t"/>
              </v:shape>
            </v:group>
            <v:group style="position:absolute;left:3744;top:13877;width:2;height:14" coordorigin="3744,13877" coordsize="2,14">
              <v:shape style="position:absolute;left:3744;top:13877;width:2;height:14" coordorigin="3744,13877" coordsize="0,14" path="m3744,13877l3744,13891e" filled="f" stroked="t" strokeweight=".18pt" strokecolor="#000000">
                <v:path arrowok="t"/>
              </v:shape>
            </v:group>
            <v:group style="position:absolute;left:3557;top:13877;width:2;height:14" coordorigin="3557,13877" coordsize="2,14">
              <v:shape style="position:absolute;left:3557;top:13877;width:2;height:14" coordorigin="3557,13877" coordsize="0,14" path="m3557,13877l3557,13891e" filled="f" stroked="t" strokeweight=".18pt" strokecolor="#000000">
                <v:path arrowok="t"/>
              </v:shape>
              <v:shape style="position:absolute;left:3775;top:13560;width:929;height:331" type="#_x0000_t75">
                <v:imagedata r:id="rId21" o:title=""/>
              </v:shape>
            </v:group>
            <v:group style="position:absolute;left:3645;top:13542;width:7;height:7" coordorigin="3645,13542" coordsize="7,7">
              <v:shape style="position:absolute;left:3645;top:13542;width:7;height:7" coordorigin="3645,13542" coordsize="7,7" path="m3645,13549l3653,13542e" filled="f" stroked="t" strokeweight=".72pt" strokecolor="#000000">
                <v:path arrowok="t"/>
              </v:shape>
            </v:group>
            <v:group style="position:absolute;left:3645;top:13546;width:7;height:7" coordorigin="3645,13546" coordsize="7,7">
              <v:shape style="position:absolute;left:3645;top:13546;width:7;height:7" coordorigin="3645,13546" coordsize="7,7" path="m3645,13553l3653,13546e" filled="f" stroked="t" strokeweight=".72pt" strokecolor="#000000">
                <v:path arrowok="t"/>
              </v:shape>
            </v:group>
            <v:group style="position:absolute;left:3570;top:13517;width:7;height:7" coordorigin="3570,13517" coordsize="7,7">
              <v:shape style="position:absolute;left:3570;top:13517;width:7;height:7" coordorigin="3570,13517" coordsize="7,7" path="m3573,13517l3570,13521,3573,13524,3577,13521,3573,13517xe" filled="f" stroked="t" strokeweight=".72pt" strokecolor="#000000">
                <v:path arrowok="t"/>
              </v:shape>
            </v:group>
            <v:group style="position:absolute;left:3566;top:13513;width:14;height:14" coordorigin="3566,13513" coordsize="14,14">
              <v:shape style="position:absolute;left:3566;top:13513;width:14;height:14" coordorigin="3566,13513" coordsize="14,14" path="m3573,13513l3569,13513,3566,13517,3566,13525,3569,13528,3577,13528,3581,13525,3581,13521,3573,13521,3573,13513xe" filled="t" fillcolor="#000000" stroked="f">
                <v:path arrowok="t"/>
                <v:fill type="solid"/>
              </v:shape>
              <v:shape style="position:absolute;left:3566;top:13513;width:14;height:14" coordorigin="3566,13513" coordsize="14,14" path="m3577,13513l3573,13513,3573,13521,3581,13521,3581,13517,3577,13513xe" filled="t" fillcolor="#000000" stroked="f">
                <v:path arrowok="t"/>
                <v:fill type="solid"/>
              </v:shape>
            </v:group>
            <v:group style="position:absolute;left:3645;top:13341;width:7;height:7" coordorigin="3645,13341" coordsize="7,7">
              <v:shape style="position:absolute;left:3645;top:13341;width:7;height:7" coordorigin="3645,13341" coordsize="7,7" path="m3653,13348l3645,13341e" filled="f" stroked="t" strokeweight=".72pt" strokecolor="#000000">
                <v:path arrowok="t"/>
              </v:shape>
            </v:group>
            <v:group style="position:absolute;left:3645;top:13337;width:7;height:7" coordorigin="3645,13337" coordsize="7,7">
              <v:shape style="position:absolute;left:3645;top:13337;width:7;height:7" coordorigin="3645,13337" coordsize="7,7" path="m3653,13344l3645,13337e" filled="f" stroked="t" strokeweight=".72pt" strokecolor="#000000">
                <v:path arrowok="t"/>
              </v:shape>
            </v:group>
            <v:group style="position:absolute;left:3570;top:13369;width:7;height:7" coordorigin="3570,13369" coordsize="7,7">
              <v:shape style="position:absolute;left:3570;top:13369;width:7;height:7" coordorigin="3570,13369" coordsize="7,7" path="m3573,13369l3570,13373,3573,13377,3577,13373,3573,13369xe" filled="f" stroked="t" strokeweight=".72pt" strokecolor="#000000">
                <v:path arrowok="t"/>
              </v:shape>
            </v:group>
            <v:group style="position:absolute;left:3566;top:13366;width:14;height:14" coordorigin="3566,13366" coordsize="14,14">
              <v:shape style="position:absolute;left:3566;top:13366;width:14;height:14" coordorigin="3566,13366" coordsize="14,14" path="m3573,13366l3569,13366,3566,13369,3566,13377,3569,13380,3577,13380,3581,13377,3581,13373,3573,13373,3573,13366xe" filled="t" fillcolor="#000000" stroked="f">
                <v:path arrowok="t"/>
                <v:fill type="solid"/>
              </v:shape>
              <v:shape style="position:absolute;left:3566;top:13366;width:14;height:14" coordorigin="3566,13366" coordsize="14,14" path="m3577,13366l3573,13366,3573,13373,3581,13373,3581,13369,3577,13366xe" filled="t" fillcolor="#000000" stroked="f">
                <v:path arrowok="t"/>
                <v:fill type="solid"/>
              </v:shape>
            </v:group>
            <v:group style="position:absolute;left:2886;top:13013;width:14;height:14" coordorigin="2886,13013" coordsize="14,14">
              <v:shape style="position:absolute;left:2886;top:13013;width:14;height:14" coordorigin="2886,13013" coordsize="14,14" path="m2893,13013l2889,13013,2886,13016,2886,13024,2889,13027,2897,13027,2900,13024,2900,13020,2893,13020,2893,13013xe" filled="t" fillcolor="#000000" stroked="f">
                <v:path arrowok="t"/>
                <v:fill type="solid"/>
              </v:shape>
              <v:shape style="position:absolute;left:2886;top:13013;width:14;height:14" coordorigin="2886,13013" coordsize="14,14" path="m2897,13013l2893,13013,2893,13020,2900,13020,2900,13016,2897,13013xe" filled="t" fillcolor="#000000" stroked="f">
                <v:path arrowok="t"/>
                <v:fill type="solid"/>
              </v:shape>
            </v:group>
            <v:group style="position:absolute;left:2825;top:12664;width:7;height:2" coordorigin="2825,12664" coordsize="7,2">
              <v:shape style="position:absolute;left:2825;top:12664;width:7;height:2" coordorigin="2825,12664" coordsize="7,0" path="m2825,12664l2832,12664e" filled="f" stroked="t" strokeweight=".72pt" strokecolor="#000000">
                <v:path arrowok="t"/>
              </v:shape>
            </v:group>
            <v:group style="position:absolute;left:2825;top:12649;width:7;height:4" coordorigin="2825,12649" coordsize="7,4">
              <v:shape style="position:absolute;left:2825;top:12649;width:7;height:4" coordorigin="2825,12649" coordsize="7,4" path="m2832,12653l2828,12649,2825,12653e" filled="f" stroked="t" strokeweight=".72pt" strokecolor="#000000">
                <v:path arrowok="t"/>
              </v:shape>
            </v:group>
            <v:group style="position:absolute;left:2821;top:12653;width:14;height:14" coordorigin="2821,12653" coordsize="14,14">
              <v:shape style="position:absolute;left:2821;top:12653;width:14;height:14" coordorigin="2821,12653" coordsize="14,14" path="m2828,12653l2824,12653,2821,12656,2821,12664,2824,12667,2832,12667,2835,12664,2835,12660,2828,12660,2828,12653xe" filled="t" fillcolor="#000000" stroked="f">
                <v:path arrowok="t"/>
                <v:fill type="solid"/>
              </v:shape>
              <v:shape style="position:absolute;left:2821;top:12653;width:14;height:14" coordorigin="2821,12653" coordsize="14,14" path="m2832,12653l2828,12653,2828,12660,2835,12660,2835,12656,2832,12653xe" filled="t" fillcolor="#000000" stroked="f">
                <v:path arrowok="t"/>
                <v:fill type="solid"/>
              </v:shape>
            </v:group>
            <v:group style="position:absolute;left:2900;top:12995;width:4;height:7" coordorigin="2900,12995" coordsize="4,7">
              <v:shape style="position:absolute;left:2900;top:12995;width:4;height:7" coordorigin="2900,12995" coordsize="4,7" path="m2900,12995l2904,13002e" filled="f" stroked="t" strokeweight=".72pt" strokecolor="#000000">
                <v:path arrowok="t"/>
              </v:shape>
            </v:group>
            <v:group style="position:absolute;left:2889;top:13015;width:14;height:2" coordorigin="2889,13015" coordsize="14,2">
              <v:shape style="position:absolute;left:2889;top:13015;width:14;height:2" coordorigin="2889,13015" coordsize="14,0" path="m2889,13015l2904,13015e" filled="f" stroked="t" strokeweight=".18pt" strokecolor="#000000">
                <v:path arrowok="t"/>
              </v:shape>
            </v:group>
            <v:group style="position:absolute;left:2907;top:12999;width:4;height:4" coordorigin="2907,12999" coordsize="4,4">
              <v:shape style="position:absolute;left:2907;top:12999;width:4;height:4" coordorigin="2907,12999" coordsize="4,4" path="m2907,12999l2911,13002e" filled="f" stroked="t" strokeweight=".72pt" strokecolor="#000000">
                <v:path arrowok="t"/>
              </v:shape>
            </v:group>
            <v:group style="position:absolute;left:2940;top:12991;width:4;height:4" coordorigin="2940,12991" coordsize="4,4">
              <v:shape style="position:absolute;left:2940;top:12991;width:4;height:4" coordorigin="2940,12991" coordsize="4,4" path="m2940,12995l2943,12991e" filled="f" stroked="t" strokeweight=".72pt" strokecolor="#000000">
                <v:path arrowok="t"/>
              </v:shape>
            </v:group>
            <v:group style="position:absolute;left:2915;top:12970;width:29;height:7" coordorigin="2915,12970" coordsize="29,7">
              <v:shape style="position:absolute;left:2915;top:12970;width:29;height:7" coordorigin="2915,12970" coordsize="29,7" path="m2943,12977l2929,12970,2915,12977e" filled="f" stroked="t" strokeweight=".72pt" strokecolor="#000000">
                <v:path arrowok="t"/>
              </v:shape>
            </v:group>
            <v:group style="position:absolute;left:2915;top:12991;width:4;height:4" coordorigin="2915,12991" coordsize="4,4">
              <v:shape style="position:absolute;left:2915;top:12991;width:4;height:4" coordorigin="2915,12991" coordsize="4,4" path="m2915,12991l2918,12995e" filled="f" stroked="t" strokeweight=".72pt" strokecolor="#000000">
                <v:path arrowok="t"/>
              </v:shape>
            </v:group>
            <v:group style="position:absolute;left:2918;top:12973;width:22;height:22" coordorigin="2918,12973" coordsize="22,22">
              <v:shape style="position:absolute;left:2918;top:12973;width:22;height:22" coordorigin="2918,12973" coordsize="22,22" path="m2929,12973l2918,12981,2918,12991,2929,12995,2940,12988,2940,12977,2929,12973xe" filled="f" stroked="t" strokeweight=".72pt" strokecolor="#000000">
                <v:path arrowok="t"/>
              </v:shape>
            </v:group>
            <v:group style="position:absolute;left:2922;top:12977;width:14;height:14" coordorigin="2922,12977" coordsize="14,14">
              <v:shape style="position:absolute;left:2922;top:12977;width:14;height:14" coordorigin="2922,12977" coordsize="14,14" path="m2929,12977l2922,12981,2925,12991,2933,12991,2936,12981,2929,12977xe" filled="f" stroked="t" strokeweight=".72pt" strokecolor="#000000">
                <v:path arrowok="t"/>
              </v:shape>
            </v:group>
            <v:group style="position:absolute;left:2925;top:12981;width:7;height:7" coordorigin="2925,12981" coordsize="7,7">
              <v:shape style="position:absolute;left:2925;top:12981;width:7;height:7" coordorigin="2925,12981" coordsize="7,7" path="m2929,12981l2933,12984,2929,12988,2925,12984,2929,12981,2925,12984,2929,12988,2933,12984,2929,12981xe" filled="f" stroked="t" strokeweight=".72pt" strokecolor="#000000">
                <v:path arrowok="t"/>
              </v:shape>
            </v:group>
            <v:group style="position:absolute;left:2897;top:12963;width:4;height:4" coordorigin="2897,12963" coordsize="4,4">
              <v:shape style="position:absolute;left:2897;top:12963;width:4;height:4" coordorigin="2897,12963" coordsize="4,4" path="m2900,12963l2897,12966e" filled="f" stroked="t" strokeweight=".72pt" strokecolor="#000000">
                <v:path arrowok="t"/>
              </v:shape>
            </v:group>
            <v:group style="position:absolute;left:2886;top:12959;width:14;height:14" coordorigin="2886,12959" coordsize="14,14">
              <v:shape style="position:absolute;left:2886;top:12959;width:14;height:14" coordorigin="2886,12959" coordsize="14,14" path="m2897,12959l2889,12959,2886,12962,2886,12970,2889,12973,2897,12973,2900,12970,2900,12962,2897,12959xe" filled="t" fillcolor="#000000" stroked="f">
                <v:path arrowok="t"/>
                <v:fill type="solid"/>
              </v:shape>
            </v:group>
            <v:group style="position:absolute;left:2951;top:12995;width:4;height:7" coordorigin="2951,12995" coordsize="4,7">
              <v:shape style="position:absolute;left:2951;top:12995;width:4;height:7" coordorigin="2951,12995" coordsize="4,7" path="m2951,13002l2954,12995e" filled="f" stroked="t" strokeweight=".72pt" strokecolor="#000000">
                <v:path arrowok="t"/>
              </v:shape>
            </v:group>
            <v:group style="position:absolute;left:2943;top:12999;width:4;height:4" coordorigin="2943,12999" coordsize="4,4">
              <v:shape style="position:absolute;left:2943;top:12999;width:4;height:4" coordorigin="2943,12999" coordsize="4,4" path="m2943,13002l2947,12999e" filled="f" stroked="t" strokeweight=".72pt" strokecolor="#000000">
                <v:path arrowok="t"/>
              </v:shape>
            </v:group>
            <v:group style="position:absolute;left:2954;top:13015;width:14;height:2" coordorigin="2954,13015" coordsize="14,2">
              <v:shape style="position:absolute;left:2954;top:13015;width:14;height:2" coordorigin="2954,13015" coordsize="14,0" path="m2954,13015l2969,13015e" filled="f" stroked="t" strokeweight=".18pt" strokecolor="#000000">
                <v:path arrowok="t"/>
              </v:shape>
            </v:group>
            <v:group style="position:absolute;left:2958;top:13013;width:14;height:14" coordorigin="2958,13013" coordsize="14,14">
              <v:shape style="position:absolute;left:2958;top:13013;width:14;height:14" coordorigin="2958,13013" coordsize="14,14" path="m2965,13013l2961,13013,2958,13016,2958,13024,2961,13027,2969,13027,2972,13024,2972,13020,2965,13020,2965,13013xe" filled="t" fillcolor="#000000" stroked="f">
                <v:path arrowok="t"/>
                <v:fill type="solid"/>
              </v:shape>
              <v:shape style="position:absolute;left:2958;top:13013;width:14;height:14" coordorigin="2958,13013" coordsize="14,14" path="m2969,13013l2965,13013,2965,13020,2972,13020,2972,13016,2969,13013xe" filled="t" fillcolor="#000000" stroked="f">
                <v:path arrowok="t"/>
                <v:fill type="solid"/>
              </v:shape>
            </v:group>
            <v:group style="position:absolute;left:2958;top:12963;width:4;height:4" coordorigin="2958,12963" coordsize="4,4">
              <v:shape style="position:absolute;left:2958;top:12963;width:4;height:4" coordorigin="2958,12963" coordsize="4,4" path="m2961,12966l2958,12963e" filled="f" stroked="t" strokeweight=".72pt" strokecolor="#000000">
                <v:path arrowok="t"/>
              </v:shape>
            </v:group>
            <v:group style="position:absolute;left:2958;top:12959;width:14;height:14" coordorigin="2958,12959" coordsize="14,14">
              <v:shape style="position:absolute;left:2958;top:12959;width:14;height:14" coordorigin="2958,12959" coordsize="14,14" path="m2969,12959l2961,12959,2958,12962,2958,12970,2961,12973,2969,12973,2972,12970,2972,12962,2969,12959xe" filled="t" fillcolor="#000000" stroked="f">
                <v:path arrowok="t"/>
                <v:fill type="solid"/>
              </v:shape>
            </v:group>
            <v:group style="position:absolute;left:4635;top:13416;width:4;height:4" coordorigin="4635,13416" coordsize="4,4">
              <v:shape style="position:absolute;left:4635;top:13416;width:4;height:4" coordorigin="4635,13416" coordsize="4,4" path="m4635,13416l4639,13420e" filled="f" stroked="t" strokeweight=".72pt" strokecolor="#000000">
                <v:path arrowok="t"/>
              </v:shape>
            </v:group>
            <v:group style="position:absolute;left:4628;top:13416;width:4;height:4" coordorigin="4628,13416" coordsize="4,4">
              <v:shape style="position:absolute;left:4628;top:13416;width:4;height:4" coordorigin="4628,13416" coordsize="4,4" path="m4628,13420l4632,13416e" filled="f" stroked="t" strokeweight=".72pt" strokecolor="#000000">
                <v:path arrowok="t"/>
              </v:shape>
            </v:group>
            <v:group style="position:absolute;left:4621;top:13409;width:14;height:14" coordorigin="4621,13409" coordsize="14,14">
              <v:shape style="position:absolute;left:4621;top:13409;width:14;height:14" coordorigin="4621,13409" coordsize="14,14" path="m4628,13409l4624,13409,4621,13412,4621,13420,4624,13423,4632,13423,4635,13420,4635,13416,4628,13416,4628,13409xe" filled="t" fillcolor="#000000" stroked="f">
                <v:path arrowok="t"/>
                <v:fill type="solid"/>
              </v:shape>
              <v:shape style="position:absolute;left:4621;top:13409;width:14;height:14" coordorigin="4621,13409" coordsize="14,14" path="m4632,13409l4628,13409,4628,13416,4635,13416,4635,13412,4632,13409xe" filled="t" fillcolor="#000000" stroked="f">
                <v:path arrowok="t"/>
                <v:fill type="solid"/>
              </v:shape>
            </v:group>
            <v:group style="position:absolute;left:4632;top:13409;width:14;height:14" coordorigin="4632,13409" coordsize="14,14">
              <v:shape style="position:absolute;left:4632;top:13409;width:14;height:14" coordorigin="4632,13409" coordsize="14,14" path="m4639,13409l4635,13409,4632,13412,4632,13420,4635,13423,4643,13423,4646,13420,4646,13416,4639,13416,4639,13409xe" filled="t" fillcolor="#000000" stroked="f">
                <v:path arrowok="t"/>
                <v:fill type="solid"/>
              </v:shape>
              <v:shape style="position:absolute;left:4632;top:13409;width:14;height:14" coordorigin="4632,13409" coordsize="14,14" path="m4643,13409l4639,13409,4639,13416,4646,13416,4646,13412,4643,13409xe" filled="t" fillcolor="#000000" stroked="f">
                <v:path arrowok="t"/>
                <v:fill type="solid"/>
              </v:shape>
            </v:group>
            <v:group style="position:absolute;left:5035;top:13693;width:14;height:2" coordorigin="5035,13693" coordsize="14,2">
              <v:shape style="position:absolute;left:5035;top:13693;width:14;height:2" coordorigin="5035,13693" coordsize="14,0" path="m5035,13693l5049,13693e" filled="f" stroked="t" strokeweight=".72pt" strokecolor="#000000">
                <v:path arrowok="t"/>
              </v:shape>
            </v:group>
            <v:group style="position:absolute;left:5035;top:13686;width:14;height:2" coordorigin="5035,13686" coordsize="14,2">
              <v:shape style="position:absolute;left:5035;top:13686;width:14;height:2" coordorigin="5035,13686" coordsize="14,0" path="m5049,13686l5035,13686e" filled="f" stroked="t" strokeweight=".72pt" strokecolor="#000000">
                <v:path arrowok="t"/>
              </v:shape>
            </v:group>
            <v:group style="position:absolute;left:5039;top:13683;width:7;height:4" coordorigin="5039,13683" coordsize="7,4">
              <v:shape style="position:absolute;left:5039;top:13683;width:7;height:4" coordorigin="5039,13683" coordsize="7,4" path="m5046,13686l5042,13683,5039,13686e" filled="f" stroked="t" strokeweight=".72pt" strokecolor="#000000">
                <v:path arrowok="t"/>
              </v:shape>
            </v:group>
            <v:group style="position:absolute;left:5039;top:13693;width:7;height:2" coordorigin="5039,13693" coordsize="7,2">
              <v:shape style="position:absolute;left:5039;top:13693;width:7;height:2" coordorigin="5039,13693" coordsize="7,0" path="m5039,13693l5046,13693e" filled="f" stroked="t" strokeweight=".72pt" strokecolor="#000000">
                <v:path arrowok="t"/>
              </v:shape>
            </v:group>
            <v:group style="position:absolute;left:5456;top:13870;width:4;height:7" coordorigin="5456,13870" coordsize="4,7">
              <v:shape style="position:absolute;left:5456;top:13870;width:4;height:7" coordorigin="5456,13870" coordsize="4,7" path="m5460,13870l5456,13873,5460,13877e" filled="f" stroked="t" strokeweight=".72pt" strokecolor="#000000">
                <v:path arrowok="t"/>
              </v:shape>
            </v:group>
            <v:group style="position:absolute;left:5467;top:13870;width:4;height:7" coordorigin="5467,13870" coordsize="4,7">
              <v:shape style="position:absolute;left:5467;top:13870;width:4;height:7" coordorigin="5467,13870" coordsize="4,7" path="m5467,13877l5471,13873,5467,13870e" filled="f" stroked="t" strokeweight=".72pt" strokecolor="#000000">
                <v:path arrowok="t"/>
              </v:shape>
            </v:group>
            <v:group style="position:absolute;left:5039;top:13686;width:7;height:7" coordorigin="5039,13686" coordsize="7,7">
              <v:shape style="position:absolute;left:5039;top:13686;width:7;height:7" coordorigin="5039,13686" coordsize="7,7" path="m5042,13686l5039,13690,5042,13693,5046,13690,5042,13686xe" filled="f" stroked="t" strokeweight=".72pt" strokecolor="#000000">
                <v:path arrowok="t"/>
              </v:shape>
            </v:group>
            <v:group style="position:absolute;left:5039;top:13683;width:14;height:14" coordorigin="5039,13683" coordsize="14,14">
              <v:shape style="position:absolute;left:5039;top:13683;width:14;height:14" coordorigin="5039,13683" coordsize="14,14" path="m5046,13683l5042,13683,5039,13686,5039,13694,5042,13697,5050,13697,5053,13694,5053,13690,5046,13690,5046,13683xe" filled="t" fillcolor="#000000" stroked="f">
                <v:path arrowok="t"/>
                <v:fill type="solid"/>
              </v:shape>
              <v:shape style="position:absolute;left:5039;top:13683;width:14;height:14" coordorigin="5039,13683" coordsize="14,14" path="m5050,13683l5046,13683,5046,13690,5053,13690,5053,13686,5050,13683xe" filled="t" fillcolor="#000000" stroked="f">
                <v:path arrowok="t"/>
                <v:fill type="solid"/>
              </v:shape>
            </v:group>
            <v:group style="position:absolute;left:5039;top:13686;width:7;height:4" coordorigin="5039,13686" coordsize="7,4">
              <v:shape style="position:absolute;left:5039;top:13686;width:7;height:4" coordorigin="5039,13686" coordsize="7,4" path="m5046,13690l5046,13686,5042,13686,5039,13686e" filled="f" stroked="t" strokeweight=".72pt" strokecolor="#000000">
                <v:path arrowok="t"/>
              </v:shape>
            </v:group>
            <v:group style="position:absolute;left:5031;top:13683;width:14;height:14" coordorigin="5031,13683" coordsize="14,14">
              <v:shape style="position:absolute;left:5031;top:13683;width:14;height:14" coordorigin="5031,13683" coordsize="14,14" path="m5039,13683l5035,13683,5031,13686,5031,13694,5035,13697,5043,13697,5046,13694,5046,13690,5039,13690,5039,13683xe" filled="t" fillcolor="#000000" stroked="f">
                <v:path arrowok="t"/>
                <v:fill type="solid"/>
              </v:shape>
              <v:shape style="position:absolute;left:5031;top:13683;width:14;height:14" coordorigin="5031,13683" coordsize="14,14" path="m5043,13683l5039,13683,5039,13690,5046,13690,5046,13686,5043,13683xe" filled="t" fillcolor="#000000" stroked="f">
                <v:path arrowok="t"/>
                <v:fill type="solid"/>
              </v:shape>
            </v:group>
            <v:group style="position:absolute;left:5031;top:13686;width:14;height:14" coordorigin="5031,13686" coordsize="14,14">
              <v:shape style="position:absolute;left:5031;top:13686;width:14;height:14" coordorigin="5031,13686" coordsize="14,14" path="m5039,13686l5035,13686,5031,13689,5031,13697,5035,13701,5043,13701,5046,13697,5046,13693,5039,13693,5039,13686xe" filled="t" fillcolor="#000000" stroked="f">
                <v:path arrowok="t"/>
                <v:fill type="solid"/>
              </v:shape>
              <v:shape style="position:absolute;left:5031;top:13686;width:14;height:14" coordorigin="5031,13686" coordsize="14,14" path="m5043,13686l5039,13686,5039,13693,5046,13693,5046,13689,5043,13686xe" filled="t" fillcolor="#000000" stroked="f">
                <v:path arrowok="t"/>
                <v:fill type="solid"/>
              </v:shape>
            </v:group>
            <v:group style="position:absolute;left:5035;top:13686;width:14;height:14" coordorigin="5035,13686" coordsize="14,14">
              <v:shape style="position:absolute;left:5035;top:13686;width:14;height:14" coordorigin="5035,13686" coordsize="14,14" path="m5042,13686l5038,13686,5035,13689,5035,13697,5038,13701,5046,13701,5049,13697,5049,13693,5042,13693,5042,13686xe" filled="t" fillcolor="#000000" stroked="f">
                <v:path arrowok="t"/>
                <v:fill type="solid"/>
              </v:shape>
              <v:shape style="position:absolute;left:5035;top:13686;width:14;height:14" coordorigin="5035,13686" coordsize="14,14" path="m5046,13686l5042,13686,5042,13693,5049,13693,5049,13689,5046,13686xe" filled="t" fillcolor="#000000" stroked="f">
                <v:path arrowok="t"/>
                <v:fill type="solid"/>
              </v:shape>
            </v:group>
            <v:group style="position:absolute;left:5039;top:13686;width:7;height:7" coordorigin="5039,13686" coordsize="7,7">
              <v:shape style="position:absolute;left:5039;top:13686;width:7;height:7" coordorigin="5039,13686" coordsize="7,7" path="m5042,13686l5039,13690,5042,13693,5046,13690,5042,13686xe" filled="f" stroked="t" strokeweight=".72pt" strokecolor="#000000">
                <v:path arrowok="t"/>
              </v:shape>
            </v:group>
            <v:group style="position:absolute;left:5035;top:13683;width:14;height:14" coordorigin="5035,13683" coordsize="14,14">
              <v:shape style="position:absolute;left:5035;top:13683;width:14;height:14" coordorigin="5035,13683" coordsize="14,14" path="m5042,13683l5038,13683,5035,13686,5035,13694,5038,13697,5046,13697,5049,13694,5049,13690,5042,13690,5042,13683xe" filled="t" fillcolor="#000000" stroked="f">
                <v:path arrowok="t"/>
                <v:fill type="solid"/>
              </v:shape>
              <v:shape style="position:absolute;left:5035;top:13683;width:14;height:14" coordorigin="5035,13683" coordsize="14,14" path="m5046,13683l5042,13683,5042,13690,5049,13690,5049,13686,5046,13683xe" filled="t" fillcolor="#000000" stroked="f">
                <v:path arrowok="t"/>
                <v:fill type="solid"/>
              </v:shape>
            </v:group>
            <v:group style="position:absolute;left:5456;top:13866;width:14;height:14" coordorigin="5456,13866" coordsize="14,14">
              <v:shape style="position:absolute;left:5456;top:13866;width:14;height:14" coordorigin="5456,13866" coordsize="14,14" path="m5463,13866l5459,13866,5456,13869,5456,13877,5459,13881,5467,13881,5471,13877,5471,13873,5463,13873,5463,13866xe" filled="t" fillcolor="#000000" stroked="f">
                <v:path arrowok="t"/>
                <v:fill type="solid"/>
              </v:shape>
              <v:shape style="position:absolute;left:5456;top:13866;width:14;height:14" coordorigin="5456,13866" coordsize="14,14" path="m5467,13866l5463,13866,5463,13873,5471,13873,5471,13869,5467,13866xe" filled="t" fillcolor="#000000" stroked="f">
                <v:path arrowok="t"/>
                <v:fill type="solid"/>
              </v:shape>
              <v:shape style="position:absolute;left:4589;top:12667;width:58;height:158" type="#_x0000_t75">
                <v:imagedata r:id="rId22" o:title=""/>
              </v:shape>
            </v:group>
            <v:group style="position:absolute;left:4754;top:12833;width:29;height:29" coordorigin="4754,12833" coordsize="29,29">
              <v:shape style="position:absolute;left:4754;top:12833;width:29;height:29" coordorigin="4754,12833" coordsize="29,29" path="m4769,12833l4758,12837,4754,12847,4758,12858,4769,12862,4779,12858,4783,12847,4779,12837,4769,12833xe" filled="f" stroked="t" strokeweight=".72pt" strokecolor="#000000">
                <v:path arrowok="t"/>
              </v:shape>
            </v:group>
            <v:group style="position:absolute;left:4758;top:12837;width:22;height:22" coordorigin="4758,12837" coordsize="22,22">
              <v:shape style="position:absolute;left:4758;top:12837;width:22;height:22" coordorigin="4758,12837" coordsize="22,22" path="m4769,12837l4758,12844,4758,12855,4769,12858,4779,12851,4779,12840,4769,12837xe" filled="f" stroked="t" strokeweight=".72pt" strokecolor="#000000">
                <v:path arrowok="t"/>
              </v:shape>
            </v:group>
            <v:group style="position:absolute;left:4772;top:12840;width:14;height:14" coordorigin="4772,12840" coordsize="14,14">
              <v:shape style="position:absolute;left:4772;top:12840;width:14;height:14" coordorigin="4772,12840" coordsize="14,14" path="m4779,12840l4775,12840,4772,12843,4772,12851,4775,12855,4783,12855,4787,12851,4787,12847,4779,12847,4779,12840xe" filled="t" fillcolor="#000000" stroked="f">
                <v:path arrowok="t"/>
                <v:fill type="solid"/>
              </v:shape>
              <v:shape style="position:absolute;left:4772;top:12840;width:14;height:14" coordorigin="4772,12840" coordsize="14,14" path="m4783,12840l4779,12840,4779,12847,4787,12847,4787,12843,4783,12840xe" filled="t" fillcolor="#000000" stroked="f">
                <v:path arrowok="t"/>
                <v:fill type="solid"/>
              </v:shape>
            </v:group>
            <v:group style="position:absolute;left:4772;top:12840;width:7;height:7" coordorigin="4772,12840" coordsize="7,7">
              <v:shape style="position:absolute;left:4772;top:12840;width:7;height:7" coordorigin="4772,12840" coordsize="7,7" path="m4779,12847l4779,12844,4779,12840,4776,12840,4772,12840e" filled="f" stroked="t" strokeweight=".72pt" strokecolor="#000000">
                <v:path arrowok="t"/>
              </v:shape>
            </v:group>
            <v:group style="position:absolute;left:4761;top:12837;width:11;height:4" coordorigin="4761,12837" coordsize="11,4">
              <v:shape style="position:absolute;left:4761;top:12837;width:11;height:4" coordorigin="4761,12837" coordsize="11,4" path="m4772,12837l4769,12837,4769,12840,4765,12840,4761,12840e" filled="f" stroked="t" strokeweight=".72pt" strokecolor="#000000">
                <v:path arrowok="t"/>
              </v:shape>
            </v:group>
            <v:group style="position:absolute;left:4754;top:12837;width:14;height:14" coordorigin="4754,12837" coordsize="14,14">
              <v:shape style="position:absolute;left:4754;top:12837;width:14;height:14" coordorigin="4754,12837" coordsize="14,14" path="m4761,12837l4757,12837,4754,12840,4754,12848,4757,12851,4765,12851,4769,12848,4769,12844,4761,12844,4761,12837xe" filled="t" fillcolor="#000000" stroked="f">
                <v:path arrowok="t"/>
                <v:fill type="solid"/>
              </v:shape>
              <v:shape style="position:absolute;left:4754;top:12837;width:14;height:14" coordorigin="4754,12837" coordsize="14,14" path="m4765,12837l4761,12837,4761,12844,4769,12844,4769,12840,4765,12837xe" filled="t" fillcolor="#000000" stroked="f">
                <v:path arrowok="t"/>
                <v:fill type="solid"/>
              </v:shape>
            </v:group>
            <v:group style="position:absolute;left:4754;top:12840;width:14;height:14" coordorigin="4754,12840" coordsize="14,14">
              <v:shape style="position:absolute;left:4754;top:12840;width:14;height:14" coordorigin="4754,12840" coordsize="14,14" path="m4761,12840l4757,12840,4754,12843,4754,12851,4757,12855,4765,12855,4769,12851,4769,12847,4761,12847,4761,12840xe" filled="t" fillcolor="#000000" stroked="f">
                <v:path arrowok="t"/>
                <v:fill type="solid"/>
              </v:shape>
              <v:shape style="position:absolute;left:4754;top:12840;width:14;height:14" coordorigin="4754,12840" coordsize="14,14" path="m4765,12840l4761,12840,4761,12847,4769,12847,4769,12843,4765,12840xe" filled="t" fillcolor="#000000" stroked="f">
                <v:path arrowok="t"/>
                <v:fill type="solid"/>
              </v:shape>
            </v:group>
            <v:group style="position:absolute;left:4758;top:12847;width:4;height:11" coordorigin="4758,12847" coordsize="4,11">
              <v:shape style="position:absolute;left:4758;top:12847;width:4;height:11" coordorigin="4758,12847" coordsize="4,11" path="m4758,12847l4758,12851,4761,12851,4761,12855,4761,12858e" filled="f" stroked="t" strokeweight=".72pt" strokecolor="#000000">
                <v:path arrowok="t"/>
              </v:shape>
            </v:group>
            <v:group style="position:absolute;left:4758;top:12851;width:14;height:14" coordorigin="4758,12851" coordsize="14,14">
              <v:shape style="position:absolute;left:4758;top:12851;width:14;height:14" coordorigin="4758,12851" coordsize="14,14" path="m4765,12851l4761,12851,4758,12854,4758,12862,4761,12865,4769,12865,4772,12862,4772,12858,4765,12858,4765,12851xe" filled="t" fillcolor="#000000" stroked="f">
                <v:path arrowok="t"/>
                <v:fill type="solid"/>
              </v:shape>
              <v:shape style="position:absolute;left:4758;top:12851;width:14;height:14" coordorigin="4758,12851" coordsize="14,14" path="m4769,12851l4765,12851,4765,12858,4772,12858,4772,12854,4769,12851xe" filled="t" fillcolor="#000000" stroked="f">
                <v:path arrowok="t"/>
                <v:fill type="solid"/>
              </v:shape>
            </v:group>
            <v:group style="position:absolute;left:4761;top:12851;width:14;height:14" coordorigin="4761,12851" coordsize="14,14">
              <v:shape style="position:absolute;left:4761;top:12851;width:14;height:14" coordorigin="4761,12851" coordsize="14,14" path="m4769,12851l4765,12851,4761,12854,4761,12862,4765,12865,4773,12865,4776,12862,4776,12858,4769,12858,4769,12851xe" filled="t" fillcolor="#000000" stroked="f">
                <v:path arrowok="t"/>
                <v:fill type="solid"/>
              </v:shape>
              <v:shape style="position:absolute;left:4761;top:12851;width:14;height:14" coordorigin="4761,12851" coordsize="14,14" path="m4773,12851l4769,12851,4769,12858,4776,12858,4776,12854,4773,12851xe" filled="t" fillcolor="#000000" stroked="f">
                <v:path arrowok="t"/>
                <v:fill type="solid"/>
              </v:shape>
            </v:group>
            <v:group style="position:absolute;left:4765;top:12851;width:14;height:14" coordorigin="4765,12851" coordsize="14,14">
              <v:shape style="position:absolute;left:4765;top:12851;width:14;height:14" coordorigin="4765,12851" coordsize="14,14" path="m4772,12851l4768,12851,4765,12854,4765,12862,4768,12865,4776,12865,4779,12862,4779,12858,4772,12858,4772,12851xe" filled="t" fillcolor="#000000" stroked="f">
                <v:path arrowok="t"/>
                <v:fill type="solid"/>
              </v:shape>
              <v:shape style="position:absolute;left:4765;top:12851;width:14;height:14" coordorigin="4765,12851" coordsize="14,14" path="m4776,12851l4772,12851,4772,12858,4779,12858,4779,12854,4776,12851xe" filled="t" fillcolor="#000000" stroked="f">
                <v:path arrowok="t"/>
                <v:fill type="solid"/>
              </v:shape>
            </v:group>
            <v:group style="position:absolute;left:4769;top:12851;width:14;height:14" coordorigin="4769,12851" coordsize="14,14">
              <v:shape style="position:absolute;left:4769;top:12851;width:14;height:14" coordorigin="4769,12851" coordsize="14,14" path="m4776,12851l4772,12851,4769,12854,4769,12862,4772,12865,4780,12865,4783,12862,4783,12858,4776,12858,4776,12851xe" filled="t" fillcolor="#000000" stroked="f">
                <v:path arrowok="t"/>
                <v:fill type="solid"/>
              </v:shape>
              <v:shape style="position:absolute;left:4769;top:12851;width:14;height:14" coordorigin="4769,12851" coordsize="14,14" path="m4780,12851l4776,12851,4776,12858,4783,12858,4783,12854,4780,12851xe" filled="t" fillcolor="#000000" stroked="f">
                <v:path arrowok="t"/>
                <v:fill type="solid"/>
              </v:shape>
            </v:group>
            <v:group style="position:absolute;left:4769;top:12847;width:14;height:14" coordorigin="4769,12847" coordsize="14,14">
              <v:shape style="position:absolute;left:4769;top:12847;width:14;height:14" coordorigin="4769,12847" coordsize="14,14" path="m4776,12847l4772,12847,4769,12851,4769,12859,4772,12862,4780,12862,4783,12859,4783,12855,4776,12855,4776,12847xe" filled="t" fillcolor="#000000" stroked="f">
                <v:path arrowok="t"/>
                <v:fill type="solid"/>
              </v:shape>
              <v:shape style="position:absolute;left:4769;top:12847;width:14;height:14" coordorigin="4769,12847" coordsize="14,14" path="m4780,12847l4776,12847,4776,12855,4783,12855,4783,12851,4780,12847xe" filled="t" fillcolor="#000000" stroked="f">
                <v:path arrowok="t"/>
                <v:fill type="solid"/>
              </v:shape>
            </v:group>
            <v:group style="position:absolute;left:4772;top:12847;width:14;height:14" coordorigin="4772,12847" coordsize="14,14">
              <v:shape style="position:absolute;left:4772;top:12847;width:14;height:14" coordorigin="4772,12847" coordsize="14,14" path="m4779,12847l4775,12847,4772,12851,4772,12859,4775,12862,4783,12862,4787,12859,4787,12855,4779,12855,4779,12847xe" filled="t" fillcolor="#000000" stroked="f">
                <v:path arrowok="t"/>
                <v:fill type="solid"/>
              </v:shape>
              <v:shape style="position:absolute;left:4772;top:12847;width:14;height:14" coordorigin="4772,12847" coordsize="14,14" path="m4783,12847l4779,12847,4779,12855,4787,12855,4787,12851,4783,12847xe" filled="t" fillcolor="#000000" stroked="f">
                <v:path arrowok="t"/>
                <v:fill type="solid"/>
              </v:shape>
            </v:group>
            <v:group style="position:absolute;left:4772;top:12844;width:14;height:14" coordorigin="4772,12844" coordsize="14,14">
              <v:shape style="position:absolute;left:4772;top:12844;width:14;height:14" coordorigin="4772,12844" coordsize="14,14" path="m4779,12844l4775,12844,4772,12847,4772,12855,4775,12858,4783,12858,4787,12855,4787,12851,4779,12851,4779,12844xe" filled="t" fillcolor="#000000" stroked="f">
                <v:path arrowok="t"/>
                <v:fill type="solid"/>
              </v:shape>
              <v:shape style="position:absolute;left:4772;top:12844;width:14;height:14" coordorigin="4772,12844" coordsize="14,14" path="m4783,12844l4779,12844,4779,12851,4787,12851,4787,12847,4783,12844xe" filled="t" fillcolor="#000000" stroked="f">
                <v:path arrowok="t"/>
                <v:fill type="solid"/>
              </v:shape>
            </v:group>
            <v:group style="position:absolute;left:4772;top:12840;width:14;height:14" coordorigin="4772,12840" coordsize="14,14">
              <v:shape style="position:absolute;left:4772;top:12840;width:14;height:14" coordorigin="4772,12840" coordsize="14,14" path="m4779,12840l4775,12840,4772,12843,4772,12851,4775,12855,4783,12855,4787,12851,4787,12847,4779,12847,4779,12840xe" filled="t" fillcolor="#000000" stroked="f">
                <v:path arrowok="t"/>
                <v:fill type="solid"/>
              </v:shape>
              <v:shape style="position:absolute;left:4772;top:12840;width:14;height:14" coordorigin="4772,12840" coordsize="14,14" path="m4783,12840l4779,12840,4779,12847,4787,12847,4787,12843,4783,12840xe" filled="t" fillcolor="#000000" stroked="f">
                <v:path arrowok="t"/>
                <v:fill type="solid"/>
              </v:shape>
            </v:group>
            <v:group style="position:absolute;left:4761;top:12840;width:14;height:14" coordorigin="4761,12840" coordsize="14,14">
              <v:shape style="position:absolute;left:4761;top:12840;width:14;height:14" coordorigin="4761,12840" coordsize="14,14" path="m4769,12840l4761,12844,4765,12855,4772,12855,4776,12844,4769,12840xe" filled="f" stroked="t" strokeweight=".72pt" strokecolor="#000000">
                <v:path arrowok="t"/>
              </v:shape>
            </v:group>
            <v:group style="position:absolute;left:4920;top:12808;width:22;height:2" coordorigin="4920,12808" coordsize="22,2">
              <v:shape style="position:absolute;left:4920;top:12808;width:22;height:2" coordorigin="4920,12808" coordsize="22,0" path="m4920,12808l4941,12808e" filled="f" stroked="t" strokeweight=".72pt" strokecolor="#000000">
                <v:path arrowok="t"/>
              </v:shape>
            </v:group>
            <v:group style="position:absolute;left:4934;top:12804;width:4;height:7" coordorigin="4934,12804" coordsize="4,7">
              <v:shape style="position:absolute;left:4934;top:12804;width:4;height:7" coordorigin="4934,12804" coordsize="4,7" path="m4934,12811l4938,12808,4934,12804e" filled="f" stroked="t" strokeweight=".72pt" strokecolor="#000000">
                <v:path arrowok="t"/>
              </v:shape>
            </v:group>
            <v:group style="position:absolute;left:4923;top:12804;width:4;height:7" coordorigin="4923,12804" coordsize="4,7">
              <v:shape style="position:absolute;left:4923;top:12804;width:4;height:7" coordorigin="4923,12804" coordsize="4,7" path="m4927,12804l4923,12808,4927,12811e" filled="f" stroked="t" strokeweight=".72pt" strokecolor="#000000">
                <v:path arrowok="t"/>
              </v:shape>
            </v:group>
            <v:group style="position:absolute;left:4927;top:12804;width:7;height:7" coordorigin="4927,12804" coordsize="7,7">
              <v:shape style="position:absolute;left:4927;top:12804;width:7;height:7" coordorigin="4927,12804" coordsize="7,7" path="m4931,12804l4927,12808,4931,12811,4934,12808,4931,12804xe" filled="f" stroked="t" strokeweight=".72pt" strokecolor="#000000">
                <v:path arrowok="t"/>
              </v:shape>
            </v:group>
            <v:group style="position:absolute;left:4931;top:12801;width:14;height:14" coordorigin="4931,12801" coordsize="14,14">
              <v:shape style="position:absolute;left:4931;top:12801;width:14;height:14" coordorigin="4931,12801" coordsize="14,14" path="m4938,12801l4934,12801,4931,12804,4931,12812,4934,12815,4942,12815,4945,12812,4945,12808,4938,12808,4938,12801xe" filled="t" fillcolor="#000000" stroked="f">
                <v:path arrowok="t"/>
                <v:fill type="solid"/>
              </v:shape>
              <v:shape style="position:absolute;left:4931;top:12801;width:14;height:14" coordorigin="4931,12801" coordsize="14,14" path="m4942,12801l4938,12801,4938,12808,4945,12808,4945,12804,4942,12801xe" filled="t" fillcolor="#000000" stroked="f">
                <v:path arrowok="t"/>
                <v:fill type="solid"/>
              </v:shape>
            </v:group>
            <v:group style="position:absolute;left:4936;top:12801;width:2;height:14" coordorigin="4936,12801" coordsize="2,14">
              <v:shape style="position:absolute;left:4936;top:12801;width:2;height:14" coordorigin="4936,12801" coordsize="0,14" path="m4936,12801l4936,12815e" filled="f" stroked="t" strokeweight=".18pt" strokecolor="#000000">
                <v:path arrowok="t"/>
              </v:shape>
            </v:group>
            <v:group style="position:absolute;left:4927;top:12804;width:7;height:2" coordorigin="4927,12804" coordsize="7,2">
              <v:shape style="position:absolute;left:4927;top:12804;width:7;height:2" coordorigin="4927,12804" coordsize="7,0" path="m4934,12804l4931,12804,4927,12804e" filled="f" stroked="t" strokeweight=".72pt" strokecolor="#000000">
                <v:path arrowok="t"/>
              </v:shape>
            </v:group>
            <v:group style="position:absolute;left:4920;top:12801;width:14;height:14" coordorigin="4920,12801" coordsize="14,14">
              <v:shape style="position:absolute;left:4920;top:12801;width:14;height:14" coordorigin="4920,12801" coordsize="14,14" path="m4927,12801l4923,12801,4920,12804,4920,12812,4923,12815,4931,12815,4934,12812,4934,12808,4927,12808,4927,12801xe" filled="t" fillcolor="#000000" stroked="f">
                <v:path arrowok="t"/>
                <v:fill type="solid"/>
              </v:shape>
              <v:shape style="position:absolute;left:4920;top:12801;width:14;height:14" coordorigin="4920,12801" coordsize="14,14" path="m4931,12801l4927,12801,4927,12808,4934,12808,4934,12804,4931,12801xe" filled="t" fillcolor="#000000" stroked="f">
                <v:path arrowok="t"/>
                <v:fill type="solid"/>
              </v:shape>
            </v:group>
            <v:group style="position:absolute;left:4920;top:12804;width:14;height:14" coordorigin="4920,12804" coordsize="14,14">
              <v:shape style="position:absolute;left:4920;top:12804;width:14;height:14" coordorigin="4920,12804" coordsize="14,14" path="m4927,12804l4923,12804,4920,12807,4920,12815,4923,12819,4931,12819,4934,12815,4934,12811,4927,12811,4927,12804xe" filled="t" fillcolor="#000000" stroked="f">
                <v:path arrowok="t"/>
                <v:fill type="solid"/>
              </v:shape>
              <v:shape style="position:absolute;left:4920;top:12804;width:14;height:14" coordorigin="4920,12804" coordsize="14,14" path="m4931,12804l4927,12804,4927,12811,4934,12811,4934,12807,4931,12804xe" filled="t" fillcolor="#000000" stroked="f">
                <v:path arrowok="t"/>
                <v:fill type="solid"/>
              </v:shape>
            </v:group>
            <v:group style="position:absolute;left:4923;top:12813;width:18;height:2" coordorigin="4923,12813" coordsize="18,2">
              <v:shape style="position:absolute;left:4923;top:12813;width:18;height:2" coordorigin="4923,12813" coordsize="18,0" path="m4923,12813l4941,12813e" filled="f" stroked="t" strokeweight=".18pt" strokecolor="#000000">
                <v:path arrowok="t"/>
              </v:shape>
            </v:group>
            <v:group style="position:absolute;left:4931;top:12804;width:14;height:14" coordorigin="4931,12804" coordsize="14,14">
              <v:shape style="position:absolute;left:4931;top:12804;width:14;height:14" coordorigin="4931,12804" coordsize="14,14" path="m4938,12804l4934,12804,4931,12807,4931,12815,4934,12819,4942,12819,4945,12815,4945,12811,4938,12811,4938,12804xe" filled="t" fillcolor="#000000" stroked="f">
                <v:path arrowok="t"/>
                <v:fill type="solid"/>
              </v:shape>
              <v:shape style="position:absolute;left:4931;top:12804;width:14;height:14" coordorigin="4931,12804" coordsize="14,14" path="m4942,12804l4938,12804,4938,12811,4945,12811,4945,12807,4942,12804xe" filled="t" fillcolor="#000000" stroked="f">
                <v:path arrowok="t"/>
                <v:fill type="solid"/>
              </v:shape>
            </v:group>
            <v:group style="position:absolute;left:4931;top:12801;width:14;height:14" coordorigin="4931,12801" coordsize="14,14">
              <v:shape style="position:absolute;left:4931;top:12801;width:14;height:14" coordorigin="4931,12801" coordsize="14,14" path="m4938,12801l4934,12801,4931,12804,4931,12812,4934,12815,4942,12815,4945,12812,4945,12808,4938,12808,4938,12801xe" filled="t" fillcolor="#000000" stroked="f">
                <v:path arrowok="t"/>
                <v:fill type="solid"/>
              </v:shape>
              <v:shape style="position:absolute;left:4931;top:12801;width:14;height:14" coordorigin="4931,12801" coordsize="14,14" path="m4942,12801l4938,12801,4938,12808,4945,12808,4945,12804,4942,12801xe" filled="t" fillcolor="#000000" stroked="f">
                <v:path arrowok="t"/>
                <v:fill type="solid"/>
              </v:shape>
            </v:group>
            <v:group style="position:absolute;left:4927;top:12804;width:7;height:7" coordorigin="4927,12804" coordsize="7,7">
              <v:shape style="position:absolute;left:4927;top:12804;width:7;height:7" coordorigin="4927,12804" coordsize="7,7" path="m4931,12804l4934,12808,4931,12811,4927,12808,4931,12804,4927,12808,4931,12811,4934,12808,4931,12804xe" filled="f" stroked="t" strokeweight=".72pt" strokecolor="#000000">
                <v:path arrowok="t"/>
              </v:shape>
            </v:group>
            <v:group style="position:absolute;left:4920;top:12714;width:22;height:2" coordorigin="4920,12714" coordsize="22,2">
              <v:shape style="position:absolute;left:4920;top:12714;width:22;height:2" coordorigin="4920,12714" coordsize="22,0" path="m4920,12714l4941,12714e" filled="f" stroked="t" strokeweight=".72pt" strokecolor="#000000">
                <v:path arrowok="t"/>
              </v:shape>
            </v:group>
            <v:group style="position:absolute;left:4934;top:12711;width:4;height:7" coordorigin="4934,12711" coordsize="4,7">
              <v:shape style="position:absolute;left:4934;top:12711;width:4;height:7" coordorigin="4934,12711" coordsize="4,7" path="m4934,12718l4938,12714,4934,12711e" filled="f" stroked="t" strokeweight=".72pt" strokecolor="#000000">
                <v:path arrowok="t"/>
              </v:shape>
            </v:group>
            <v:group style="position:absolute;left:4923;top:12711;width:4;height:7" coordorigin="4923,12711" coordsize="4,7">
              <v:shape style="position:absolute;left:4923;top:12711;width:4;height:7" coordorigin="4923,12711" coordsize="4,7" path="m4927,12711l4923,12714,4927,12718e" filled="f" stroked="t" strokeweight=".72pt" strokecolor="#000000">
                <v:path arrowok="t"/>
              </v:shape>
            </v:group>
            <v:group style="position:absolute;left:4927;top:12711;width:7;height:7" coordorigin="4927,12711" coordsize="7,7">
              <v:shape style="position:absolute;left:4927;top:12711;width:7;height:7" coordorigin="4927,12711" coordsize="7,7" path="m4931,12711l4927,12714,4931,12718,4934,12714,4931,12711xe" filled="f" stroked="t" strokeweight=".72pt" strokecolor="#000000">
                <v:path arrowok="t"/>
              </v:shape>
            </v:group>
            <v:group style="position:absolute;left:4931;top:12707;width:14;height:14" coordorigin="4931,12707" coordsize="14,14">
              <v:shape style="position:absolute;left:4931;top:12707;width:14;height:14" coordorigin="4931,12707" coordsize="14,14" path="m4938,12707l4934,12707,4931,12710,4931,12718,4934,12721,4942,12721,4945,12718,4945,12714,4938,12714,4938,12707xe" filled="t" fillcolor="#000000" stroked="f">
                <v:path arrowok="t"/>
                <v:fill type="solid"/>
              </v:shape>
              <v:shape style="position:absolute;left:4931;top:12707;width:14;height:14" coordorigin="4931,12707" coordsize="14,14" path="m4942,12707l4938,12707,4938,12714,4945,12714,4945,12710,4942,12707xe" filled="t" fillcolor="#000000" stroked="f">
                <v:path arrowok="t"/>
                <v:fill type="solid"/>
              </v:shape>
            </v:group>
            <v:group style="position:absolute;left:4934;top:12711;width:4;height:4" coordorigin="4934,12711" coordsize="4,4">
              <v:shape style="position:absolute;left:4934;top:12711;width:4;height:4" coordorigin="4934,12711" coordsize="4,4" path="m4938,12714l4938,12711,4934,12711e" filled="f" stroked="t" strokeweight=".72pt" strokecolor="#000000">
                <v:path arrowok="t"/>
              </v:shape>
            </v:group>
            <v:group style="position:absolute;left:4927;top:12711;width:4;height:7" coordorigin="4927,12711" coordsize="4,7">
              <v:shape style="position:absolute;left:4927;top:12711;width:4;height:7" coordorigin="4927,12711" coordsize="4,7" path="m4931,12711l4927,12711,4927,12714,4927,12718e" filled="f" stroked="t" strokeweight=".72pt" strokecolor="#000000">
                <v:path arrowok="t"/>
              </v:shape>
            </v:group>
            <v:group style="position:absolute;left:4923;top:12711;width:14;height:14" coordorigin="4923,12711" coordsize="14,14">
              <v:shape style="position:absolute;left:4923;top:12711;width:14;height:14" coordorigin="4923,12711" coordsize="14,14" path="m4931,12711l4927,12711,4923,12714,4923,12722,4927,12725,4935,12725,4938,12722,4938,12718,4931,12718,4931,12711xe" filled="t" fillcolor="#000000" stroked="f">
                <v:path arrowok="t"/>
                <v:fill type="solid"/>
              </v:shape>
              <v:shape style="position:absolute;left:4923;top:12711;width:14;height:14" coordorigin="4923,12711" coordsize="14,14" path="m4935,12711l4931,12711,4931,12718,4938,12718,4938,12714,4935,12711xe" filled="t" fillcolor="#000000" stroked="f">
                <v:path arrowok="t"/>
                <v:fill type="solid"/>
              </v:shape>
            </v:group>
            <v:group style="position:absolute;left:4927;top:12716;width:14;height:2" coordorigin="4927,12716" coordsize="14,2">
              <v:shape style="position:absolute;left:4927;top:12716;width:14;height:2" coordorigin="4927,12716" coordsize="14,0" path="m4927,12716l4941,12716e" filled="f" stroked="t" strokeweight=".18pt" strokecolor="#000000">
                <v:path arrowok="t"/>
              </v:shape>
            </v:group>
            <v:group style="position:absolute;left:4931;top:12707;width:14;height:14" coordorigin="4931,12707" coordsize="14,14">
              <v:shape style="position:absolute;left:4931;top:12707;width:14;height:14" coordorigin="4931,12707" coordsize="14,14" path="m4938,12707l4934,12707,4931,12710,4931,12718,4934,12721,4942,12721,4945,12718,4945,12714,4938,12714,4938,12707xe" filled="t" fillcolor="#000000" stroked="f">
                <v:path arrowok="t"/>
                <v:fill type="solid"/>
              </v:shape>
              <v:shape style="position:absolute;left:4931;top:12707;width:14;height:14" coordorigin="4931,12707" coordsize="14,14" path="m4942,12707l4938,12707,4938,12714,4945,12714,4945,12710,4942,12707xe" filled="t" fillcolor="#000000" stroked="f">
                <v:path arrowok="t"/>
                <v:fill type="solid"/>
              </v:shape>
            </v:group>
            <v:group style="position:absolute;left:4927;top:12711;width:7;height:7" coordorigin="4927,12711" coordsize="7,7">
              <v:shape style="position:absolute;left:4927;top:12711;width:7;height:7" coordorigin="4927,12711" coordsize="7,7" path="m4931,12711l4934,12714,4931,12718,4927,12714,4931,12711,4927,12714,4931,12718,4934,12714,4931,12711xe" filled="f" stroked="t" strokeweight=".72pt" strokecolor="#000000">
                <v:path arrowok="t"/>
              </v:shape>
            </v:group>
            <v:group style="position:absolute;left:4625;top:12520;width:14;height:14" coordorigin="4625,12520" coordsize="14,14">
              <v:shape style="position:absolute;left:4625;top:12520;width:14;height:14" coordorigin="4625,12520" coordsize="14,14" path="m4632,12520l4628,12520,4625,12523,4625,12531,4628,12534,4636,12534,4639,12531,4639,12527,4632,12527,4632,12520xe" filled="t" fillcolor="#000000" stroked="f">
                <v:path arrowok="t"/>
                <v:fill type="solid"/>
              </v:shape>
              <v:shape style="position:absolute;left:4625;top:12520;width:14;height:14" coordorigin="4625,12520" coordsize="14,14" path="m4636,12520l4632,12520,4632,12527,4639,12527,4639,12523,4636,12520xe" filled="t" fillcolor="#000000" stroked="f">
                <v:path arrowok="t"/>
                <v:fill type="solid"/>
              </v:shape>
            </v:group>
            <v:group style="position:absolute;left:4625;top:12513;width:14;height:14" coordorigin="4625,12513" coordsize="14,14">
              <v:shape style="position:absolute;left:4625;top:12513;width:14;height:14" coordorigin="4625,12513" coordsize="14,14" path="m4632,12513l4628,12513,4625,12516,4625,12524,4628,12527,4636,12527,4639,12524,4639,12520,4632,12520,4632,12513xe" filled="t" fillcolor="#000000" stroked="f">
                <v:path arrowok="t"/>
                <v:fill type="solid"/>
              </v:shape>
              <v:shape style="position:absolute;left:4625;top:12513;width:14;height:14" coordorigin="4625,12513" coordsize="14,14" path="m4636,12513l4632,12513,4632,12520,4639,12520,4639,12516,4636,12513xe" filled="t" fillcolor="#000000" stroked="f">
                <v:path arrowok="t"/>
                <v:fill type="solid"/>
              </v:shape>
            </v:group>
            <v:group style="position:absolute;left:5521;top:12351;width:14;height:7" coordorigin="5521,12351" coordsize="14,7">
              <v:shape style="position:absolute;left:5521;top:12351;width:14;height:7" coordorigin="5521,12351" coordsize="14,7" path="m5521,12358l5528,12351,5535,12358,5521,12358xe" filled="f" stroked="t" strokeweight=".72pt" strokecolor="#000000">
                <v:path arrowok="t"/>
              </v:shape>
            </v:group>
            <v:group style="position:absolute;left:5521;top:12365;width:14;height:7" coordorigin="5521,12365" coordsize="14,7">
              <v:shape style="position:absolute;left:5521;top:12365;width:14;height:7" coordorigin="5521,12365" coordsize="14,7" path="m5521,12365l5528,12372,5535,12365e" filled="f" stroked="t" strokeweight=".72pt" strokecolor="#000000">
                <v:path arrowok="t"/>
              </v:shape>
            </v:group>
            <v:group style="position:absolute;left:5525;top:12358;width:7;height:7" coordorigin="5525,12358" coordsize="7,7">
              <v:shape style="position:absolute;left:5525;top:12358;width:7;height:7" coordorigin="5525,12358" coordsize="7,7" path="m5528,12358l5525,12361,5528,12365,5532,12361,5528,12358xe" filled="f" stroked="t" strokeweight=".72pt" strokecolor="#000000">
                <v:path arrowok="t"/>
              </v:shape>
              <v:shape style="position:absolute;left:2673;top:9996;width:6502;height:4180" type="#_x0000_t75">
                <v:imagedata r:id="rId23" o:title=""/>
              </v:shape>
            </v:group>
            <v:group style="position:absolute;left:3296;top:10284;width:4;height:7" coordorigin="3296,10284" coordsize="4,7">
              <v:shape style="position:absolute;left:3296;top:10284;width:4;height:7" coordorigin="3296,10284" coordsize="4,7" path="m3300,10284l3296,10288,3300,10291e" filled="f" stroked="t" strokeweight=".72pt" strokecolor="#000000">
                <v:path arrowok="t"/>
              </v:shape>
            </v:group>
            <v:group style="position:absolute;left:3307;top:10284;width:4;height:7" coordorigin="3307,10284" coordsize="4,7">
              <v:shape style="position:absolute;left:3307;top:10284;width:4;height:7" coordorigin="3307,10284" coordsize="4,7" path="m3307,10291l3311,10288,3307,10284e" filled="f" stroked="t" strokeweight=".72pt" strokecolor="#000000">
                <v:path arrowok="t"/>
              </v:shape>
            </v:group>
            <v:group style="position:absolute;left:3296;top:10281;width:14;height:14" coordorigin="3296,10281" coordsize="14,14">
              <v:shape style="position:absolute;left:3296;top:10281;width:14;height:14" coordorigin="3296,10281" coordsize="14,14" path="m3303,10281l3299,10281,3296,10284,3296,10292,3299,10295,3307,10295,3311,10292,3311,10288,3303,10288,3303,10281xe" filled="t" fillcolor="#000000" stroked="f">
                <v:path arrowok="t"/>
                <v:fill type="solid"/>
              </v:shape>
              <v:shape style="position:absolute;left:3296;top:10281;width:14;height:14" coordorigin="3296,10281" coordsize="14,14" path="m3307,10281l3303,10281,3303,10288,3311,10288,3311,10284,3307,10281xe" filled="t" fillcolor="#000000" stroked="f">
                <v:path arrowok="t"/>
                <v:fill type="solid"/>
              </v:shape>
            </v:group>
            <v:group style="position:absolute;left:4625;top:11541;width:14;height:14" coordorigin="4625,11541" coordsize="14,14">
              <v:shape style="position:absolute;left:4625;top:11541;width:14;height:14" coordorigin="4625,11541" coordsize="14,14" path="m4632,11541l4628,11541,4625,11544,4625,11552,4628,11555,4636,11555,4639,11552,4639,11548,4632,11548,4632,11541xe" filled="t" fillcolor="#000000" stroked="f">
                <v:path arrowok="t"/>
                <v:fill type="solid"/>
              </v:shape>
              <v:shape style="position:absolute;left:4625;top:11541;width:14;height:14" coordorigin="4625,11541" coordsize="14,14" path="m4636,11541l4632,11541,4632,11548,4639,11548,4639,11544,4636,11541xe" filled="t" fillcolor="#000000" stroked="f">
                <v:path arrowok="t"/>
                <v:fill type="solid"/>
              </v:shape>
            </v:group>
            <v:group style="position:absolute;left:4625;top:11533;width:14;height:14" coordorigin="4625,11533" coordsize="14,14">
              <v:shape style="position:absolute;left:4625;top:11533;width:14;height:14" coordorigin="4625,11533" coordsize="14,14" path="m4632,11533l4628,11533,4625,11537,4625,11545,4628,11548,4636,11548,4639,11545,4639,11541,4632,11541,4632,11533xe" filled="t" fillcolor="#000000" stroked="f">
                <v:path arrowok="t"/>
                <v:fill type="solid"/>
              </v:shape>
              <v:shape style="position:absolute;left:4625;top:11533;width:14;height:14" coordorigin="4625,11533" coordsize="14,14" path="m4636,11533l4632,11533,4632,11541,4639,11541,4639,11537,4636,11533xe" filled="t" fillcolor="#000000" stroked="f">
                <v:path arrowok="t"/>
                <v:fill type="solid"/>
              </v:shape>
              <v:shape style="position:absolute;left:4589;top:11242;width:58;height:158" type="#_x0000_t75">
                <v:imagedata r:id="rId24" o:title=""/>
              </v:shape>
              <v:shape style="position:absolute;left:4913;top:11245;width:40;height:130" type="#_x0000_t75">
                <v:imagedata r:id="rId25" o:title=""/>
              </v:shape>
            </v:group>
            <v:group style="position:absolute;left:5035;top:10374;width:14;height:2" coordorigin="5035,10374" coordsize="14,2">
              <v:shape style="position:absolute;left:5035;top:10374;width:14;height:2" coordorigin="5035,10374" coordsize="14,0" path="m5049,10374l5035,10374e" filled="f" stroked="t" strokeweight=".72pt" strokecolor="#000000">
                <v:path arrowok="t"/>
              </v:shape>
            </v:group>
            <v:group style="position:absolute;left:5035;top:10381;width:14;height:2" coordorigin="5035,10381" coordsize="14,2">
              <v:shape style="position:absolute;left:5035;top:10381;width:14;height:2" coordorigin="5035,10381" coordsize="14,0" path="m5035,10381l5049,10381e" filled="f" stroked="t" strokeweight=".72pt" strokecolor="#000000">
                <v:path arrowok="t"/>
              </v:shape>
            </v:group>
            <v:group style="position:absolute;left:5039;top:10371;width:7;height:4" coordorigin="5039,10371" coordsize="7,4">
              <v:shape style="position:absolute;left:5039;top:10371;width:7;height:4" coordorigin="5039,10371" coordsize="7,4" path="m5046,10374l5042,10371,5039,10374e" filled="f" stroked="t" strokeweight=".72pt" strokecolor="#000000">
                <v:path arrowok="t"/>
              </v:shape>
            </v:group>
            <v:group style="position:absolute;left:5039;top:10381;width:7;height:2" coordorigin="5039,10381" coordsize="7,2">
              <v:shape style="position:absolute;left:5039;top:10381;width:7;height:2" coordorigin="5039,10381" coordsize="7,0" path="m5039,10381l5046,10381e" filled="f" stroked="t" strokeweight=".72pt" strokecolor="#000000">
                <v:path arrowok="t"/>
              </v:shape>
            </v:group>
            <v:group style="position:absolute;left:5039;top:10374;width:7;height:7" coordorigin="5039,10374" coordsize="7,7">
              <v:shape style="position:absolute;left:5039;top:10374;width:7;height:7" coordorigin="5039,10374" coordsize="7,7" path="m5042,10374l5039,10378,5042,10381,5046,10378,5042,10374xe" filled="f" stroked="t" strokeweight=".72pt" strokecolor="#000000">
                <v:path arrowok="t"/>
              </v:shape>
            </v:group>
            <v:group style="position:absolute;left:5039;top:10367;width:14;height:14" coordorigin="5039,10367" coordsize="14,14">
              <v:shape style="position:absolute;left:5039;top:10367;width:14;height:14" coordorigin="5039,10367" coordsize="14,14" path="m5046,10367l5042,10367,5039,10370,5039,10378,5042,10381,5050,10381,5053,10378,5053,10374,5046,10374,5046,10367xe" filled="t" fillcolor="#000000" stroked="f">
                <v:path arrowok="t"/>
                <v:fill type="solid"/>
              </v:shape>
              <v:shape style="position:absolute;left:5039;top:10367;width:14;height:14" coordorigin="5039,10367" coordsize="14,14" path="m5050,10367l5046,10367,5046,10374,5053,10374,5053,10370,5050,10367xe" filled="t" fillcolor="#000000" stroked="f">
                <v:path arrowok="t"/>
                <v:fill type="solid"/>
              </v:shape>
            </v:group>
            <v:group style="position:absolute;left:5039;top:10371;width:14;height:14" coordorigin="5039,10371" coordsize="14,14">
              <v:shape style="position:absolute;left:5039;top:10371;width:14;height:14" coordorigin="5039,10371" coordsize="14,14" path="m5046,10371l5042,10371,5039,10374,5039,10382,5042,10385,5050,10385,5053,10382,5053,10378,5046,10378,5046,10371xe" filled="t" fillcolor="#000000" stroked="f">
                <v:path arrowok="t"/>
                <v:fill type="solid"/>
              </v:shape>
              <v:shape style="position:absolute;left:5039;top:10371;width:14;height:14" coordorigin="5039,10371" coordsize="14,14" path="m5050,10371l5046,10371,5046,10378,5053,10378,5053,10374,5050,10371xe" filled="t" fillcolor="#000000" stroked="f">
                <v:path arrowok="t"/>
                <v:fill type="solid"/>
              </v:shape>
            </v:group>
            <v:group style="position:absolute;left:5039;top:10374;width:7;height:7" coordorigin="5039,10374" coordsize="7,7">
              <v:shape style="position:absolute;left:5039;top:10374;width:7;height:7" coordorigin="5039,10374" coordsize="7,7" path="m5046,10374l5042,10374,5039,10374,5039,10378,5039,10381e" filled="f" stroked="t" strokeweight=".72pt" strokecolor="#000000">
                <v:path arrowok="t"/>
              </v:shape>
            </v:group>
            <v:group style="position:absolute;left:5035;top:10374;width:14;height:14" coordorigin="5035,10374" coordsize="14,14">
              <v:shape style="position:absolute;left:5035;top:10374;width:14;height:14" coordorigin="5035,10374" coordsize="14,14" path="m5042,10374l5038,10374,5035,10377,5035,10385,5038,10389,5046,10389,5049,10385,5049,10381,5042,10381,5042,10374xe" filled="t" fillcolor="#000000" stroked="f">
                <v:path arrowok="t"/>
                <v:fill type="solid"/>
              </v:shape>
              <v:shape style="position:absolute;left:5035;top:10374;width:14;height:14" coordorigin="5035,10374" coordsize="14,14" path="m5046,10374l5042,10374,5042,10381,5049,10381,5049,10377,5046,10374xe" filled="t" fillcolor="#000000" stroked="f">
                <v:path arrowok="t"/>
                <v:fill type="solid"/>
              </v:shape>
            </v:group>
            <v:group style="position:absolute;left:5039;top:10374;width:14;height:14" coordorigin="5039,10374" coordsize="14,14">
              <v:shape style="position:absolute;left:5039;top:10374;width:14;height:14" coordorigin="5039,10374" coordsize="14,14" path="m5046,10374l5042,10374,5039,10377,5039,10385,5042,10389,5050,10389,5053,10385,5053,10381,5046,10381,5046,10374xe" filled="t" fillcolor="#000000" stroked="f">
                <v:path arrowok="t"/>
                <v:fill type="solid"/>
              </v:shape>
              <v:shape style="position:absolute;left:5039;top:10374;width:14;height:14" coordorigin="5039,10374" coordsize="14,14" path="m5050,10374l5046,10374,5046,10381,5053,10381,5053,10377,5050,10374xe" filled="t" fillcolor="#000000" stroked="f">
                <v:path arrowok="t"/>
                <v:fill type="solid"/>
              </v:shape>
            </v:group>
            <v:group style="position:absolute;left:5039;top:10371;width:14;height:14" coordorigin="5039,10371" coordsize="14,14">
              <v:shape style="position:absolute;left:5039;top:10371;width:14;height:14" coordorigin="5039,10371" coordsize="14,14" path="m5046,10371l5042,10371,5039,10374,5039,10382,5042,10385,5050,10385,5053,10382,5053,10378,5046,10378,5046,10371xe" filled="t" fillcolor="#000000" stroked="f">
                <v:path arrowok="t"/>
                <v:fill type="solid"/>
              </v:shape>
              <v:shape style="position:absolute;left:5039;top:10371;width:14;height:14" coordorigin="5039,10371" coordsize="14,14" path="m5050,10371l5046,10371,5046,10378,5053,10378,5053,10374,5050,10371xe" filled="t" fillcolor="#000000" stroked="f">
                <v:path arrowok="t"/>
                <v:fill type="solid"/>
              </v:shape>
            </v:group>
            <v:group style="position:absolute;left:5039;top:10374;width:7;height:7" coordorigin="5039,10374" coordsize="7,7">
              <v:shape style="position:absolute;left:5039;top:10374;width:7;height:7" coordorigin="5039,10374" coordsize="7,7" path="m5042,10374l5039,10378,5042,10381,5046,10378,5042,10374xe" filled="f" stroked="t" strokeweight=".72pt" strokecolor="#000000">
                <v:path arrowok="t"/>
              </v:shape>
            </v:group>
            <v:group style="position:absolute;left:5035;top:10371;width:14;height:14" coordorigin="5035,10371" coordsize="14,14">
              <v:shape style="position:absolute;left:5035;top:10371;width:14;height:14" coordorigin="5035,10371" coordsize="14,14" path="m5042,10371l5038,10371,5035,10374,5035,10382,5038,10385,5046,10385,5049,10382,5049,10378,5042,10378,5042,10371xe" filled="t" fillcolor="#000000" stroked="f">
                <v:path arrowok="t"/>
                <v:fill type="solid"/>
              </v:shape>
              <v:shape style="position:absolute;left:5035;top:10371;width:14;height:14" coordorigin="5035,10371" coordsize="14,14" path="m5046,10371l5042,10371,5042,10378,5049,10378,5049,10374,5046,10371xe" filled="t" fillcolor="#000000" stroked="f">
                <v:path arrowok="t"/>
                <v:fill type="solid"/>
              </v:shape>
            </v:group>
            <v:group style="position:absolute;left:5456;top:10284;width:4;height:7" coordorigin="5456,10284" coordsize="4,7">
              <v:shape style="position:absolute;left:5456;top:10284;width:4;height:7" coordorigin="5456,10284" coordsize="4,7" path="m5460,10284l5456,10288,5460,10291e" filled="f" stroked="t" strokeweight=".72pt" strokecolor="#000000">
                <v:path arrowok="t"/>
              </v:shape>
            </v:group>
            <v:group style="position:absolute;left:5467;top:10284;width:4;height:7" coordorigin="5467,10284" coordsize="4,7">
              <v:shape style="position:absolute;left:5467;top:10284;width:4;height:7" coordorigin="5467,10284" coordsize="4,7" path="m5467,10291l5471,10288,5467,10284e" filled="f" stroked="t" strokeweight=".72pt" strokecolor="#000000">
                <v:path arrowok="t"/>
              </v:shape>
            </v:group>
            <v:group style="position:absolute;left:5456;top:10281;width:14;height:14" coordorigin="5456,10281" coordsize="14,14">
              <v:shape style="position:absolute;left:5456;top:10281;width:14;height:14" coordorigin="5456,10281" coordsize="14,14" path="m5463,10281l5459,10281,5456,10284,5456,10292,5459,10295,5467,10295,5471,10292,5471,10288,5463,10288,5463,10281xe" filled="t" fillcolor="#000000" stroked="f">
                <v:path arrowok="t"/>
                <v:fill type="solid"/>
              </v:shape>
              <v:shape style="position:absolute;left:5456;top:10281;width:14;height:14" coordorigin="5456,10281" coordsize="14,14" path="m5467,10281l5463,10281,5463,10288,5471,10288,5471,10284,5467,10281xe" filled="t" fillcolor="#000000" stroked="f">
                <v:path arrowok="t"/>
                <v:fill type="solid"/>
              </v:shape>
            </v:group>
            <v:group style="position:absolute;left:6666;top:13683;width:7;height:4" coordorigin="6666,13683" coordsize="7,4">
              <v:shape style="position:absolute;left:6666;top:13683;width:7;height:4" coordorigin="6666,13683" coordsize="7,4" path="m6673,13686l6669,13683,6666,13686e" filled="f" stroked="t" strokeweight=".72pt" strokecolor="#000000">
                <v:path arrowok="t"/>
              </v:shape>
            </v:group>
            <v:group style="position:absolute;left:6666;top:13693;width:7;height:2" coordorigin="6666,13693" coordsize="7,2">
              <v:shape style="position:absolute;left:6666;top:13693;width:7;height:2" coordorigin="6666,13693" coordsize="7,0" path="m6666,13693l6673,13693e" filled="f" stroked="t" strokeweight=".72pt" strokecolor="#000000">
                <v:path arrowok="t"/>
              </v:shape>
            </v:group>
            <v:group style="position:absolute;left:6241;top:13870;width:4;height:7" coordorigin="6241,13870" coordsize="4,7">
              <v:shape style="position:absolute;left:6241;top:13870;width:4;height:7" coordorigin="6241,13870" coordsize="4,7" path="m6245,13870l6241,13873,6245,13877e" filled="f" stroked="t" strokeweight=".72pt" strokecolor="#000000">
                <v:path arrowok="t"/>
              </v:shape>
            </v:group>
            <v:group style="position:absolute;left:6252;top:13870;width:4;height:7" coordorigin="6252,13870" coordsize="4,7">
              <v:shape style="position:absolute;left:6252;top:13870;width:4;height:7" coordorigin="6252,13870" coordsize="4,7" path="m6252,13877l6255,13873,6252,13870e" filled="f" stroked="t" strokeweight=".72pt" strokecolor="#000000">
                <v:path arrowok="t"/>
              </v:shape>
            </v:group>
            <v:group style="position:absolute;left:6666;top:13686;width:7;height:7" coordorigin="6666,13686" coordsize="7,7">
              <v:shape style="position:absolute;left:6666;top:13686;width:7;height:7" coordorigin="6666,13686" coordsize="7,7" path="m6669,13686l6666,13690,6669,13693,6673,13690,6669,13686xe" filled="f" stroked="t" strokeweight=".72pt" strokecolor="#000000">
                <v:path arrowok="t"/>
              </v:shape>
            </v:group>
            <v:group style="position:absolute;left:6666;top:13683;width:14;height:14" coordorigin="6666,13683" coordsize="14,14">
              <v:shape style="position:absolute;left:6666;top:13683;width:14;height:14" coordorigin="6666,13683" coordsize="14,14" path="m6673,13683l6669,13683,6666,13686,6666,13694,6669,13697,6677,13697,6680,13694,6680,13690,6673,13690,6673,13683xe" filled="t" fillcolor="#000000" stroked="f">
                <v:path arrowok="t"/>
                <v:fill type="solid"/>
              </v:shape>
              <v:shape style="position:absolute;left:6666;top:13683;width:14;height:14" coordorigin="6666,13683" coordsize="14,14" path="m6677,13683l6673,13683,6673,13690,6680,13690,6680,13686,6677,13683xe" filled="t" fillcolor="#000000" stroked="f">
                <v:path arrowok="t"/>
                <v:fill type="solid"/>
              </v:shape>
            </v:group>
            <v:group style="position:absolute;left:6666;top:13688;width:14;height:2" coordorigin="6666,13688" coordsize="14,2">
              <v:shape style="position:absolute;left:6666;top:13688;width:14;height:2" coordorigin="6666,13688" coordsize="14,0" path="m6666,13688l6680,13688e" filled="f" stroked="t" strokeweight=".18pt" strokecolor="#000000">
                <v:path arrowok="t"/>
              </v:shape>
            </v:group>
            <v:group style="position:absolute;left:6662;top:13679;width:14;height:14" coordorigin="6662,13679" coordsize="14,14">
              <v:shape style="position:absolute;left:6662;top:13679;width:14;height:14" coordorigin="6662,13679" coordsize="14,14" path="m6669,13679l6665,13679,6662,13682,6662,13690,6665,13693,6673,13693,6677,13690,6677,13686,6669,13686,6669,13679xe" filled="t" fillcolor="#000000" stroked="f">
                <v:path arrowok="t"/>
                <v:fill type="solid"/>
              </v:shape>
              <v:shape style="position:absolute;left:6662;top:13679;width:14;height:14" coordorigin="6662,13679" coordsize="14,14" path="m6673,13679l6669,13679,6669,13686,6677,13686,6677,13682,6673,13679xe" filled="t" fillcolor="#000000" stroked="f">
                <v:path arrowok="t"/>
                <v:fill type="solid"/>
              </v:shape>
            </v:group>
            <v:group style="position:absolute;left:6659;top:13679;width:14;height:14" coordorigin="6659,13679" coordsize="14,14">
              <v:shape style="position:absolute;left:6659;top:13679;width:14;height:14" coordorigin="6659,13679" coordsize="14,14" path="m6666,13679l6662,13679,6659,13682,6659,13690,6662,13693,6670,13693,6673,13690,6673,13686,6666,13686,6666,13679xe" filled="t" fillcolor="#000000" stroked="f">
                <v:path arrowok="t"/>
                <v:fill type="solid"/>
              </v:shape>
              <v:shape style="position:absolute;left:6659;top:13679;width:14;height:14" coordorigin="6659,13679" coordsize="14,14" path="m6670,13679l6666,13679,6666,13686,6673,13686,6673,13682,6670,13679xe" filled="t" fillcolor="#000000" stroked="f">
                <v:path arrowok="t"/>
                <v:fill type="solid"/>
              </v:shape>
            </v:group>
            <v:group style="position:absolute;left:6659;top:13683;width:14;height:14" coordorigin="6659,13683" coordsize="14,14">
              <v:shape style="position:absolute;left:6659;top:13683;width:14;height:14" coordorigin="6659,13683" coordsize="14,14" path="m6666,13683l6662,13683,6659,13686,6659,13694,6662,13697,6670,13697,6673,13694,6673,13690,6666,13690,6666,13683xe" filled="t" fillcolor="#000000" stroked="f">
                <v:path arrowok="t"/>
                <v:fill type="solid"/>
              </v:shape>
              <v:shape style="position:absolute;left:6659;top:13683;width:14;height:14" coordorigin="6659,13683" coordsize="14,14" path="m6670,13683l6666,13683,6666,13690,6673,13690,6673,13686,6670,13683xe" filled="t" fillcolor="#000000" stroked="f">
                <v:path arrowok="t"/>
                <v:fill type="solid"/>
              </v:shape>
            </v:group>
            <v:group style="position:absolute;left:6666;top:13690;width:7;height:4" coordorigin="6666,13690" coordsize="7,4">
              <v:shape style="position:absolute;left:6666;top:13690;width:7;height:4" coordorigin="6666,13690" coordsize="7,4" path="m6666,13693l6669,13693,6673,13693,6673,13690e" filled="f" stroked="t" strokeweight=".72pt" strokecolor="#000000">
                <v:path arrowok="t"/>
              </v:shape>
            </v:group>
            <v:group style="position:absolute;left:6666;top:13686;width:7;height:7" coordorigin="6666,13686" coordsize="7,7">
              <v:shape style="position:absolute;left:6666;top:13686;width:7;height:7" coordorigin="6666,13686" coordsize="7,7" path="m6669,13686l6666,13690,6669,13693,6673,13690,6669,13686xe" filled="f" stroked="t" strokeweight=".72pt" strokecolor="#000000">
                <v:path arrowok="t"/>
              </v:shape>
            </v:group>
            <v:group style="position:absolute;left:6662;top:13683;width:14;height:14" coordorigin="6662,13683" coordsize="14,14">
              <v:shape style="position:absolute;left:6662;top:13683;width:14;height:14" coordorigin="6662,13683" coordsize="14,14" path="m6669,13683l6665,13683,6662,13686,6662,13694,6665,13697,6673,13697,6677,13694,6677,13690,6669,13690,6669,13683xe" filled="t" fillcolor="#000000" stroked="f">
                <v:path arrowok="t"/>
                <v:fill type="solid"/>
              </v:shape>
              <v:shape style="position:absolute;left:6662;top:13683;width:14;height:14" coordorigin="6662,13683" coordsize="14,14" path="m6673,13683l6669,13683,6669,13690,6677,13690,6677,13686,6673,13683xe" filled="t" fillcolor="#000000" stroked="f">
                <v:path arrowok="t"/>
                <v:fill type="solid"/>
              </v:shape>
            </v:group>
            <v:group style="position:absolute;left:6241;top:13866;width:14;height:14" coordorigin="6241,13866" coordsize="14,14">
              <v:shape style="position:absolute;left:6241;top:13866;width:14;height:14" coordorigin="6241,13866" coordsize="14,14" path="m6248,13866l6244,13866,6241,13869,6241,13877,6244,13881,6252,13881,6255,13877,6255,13873,6248,13873,6248,13866xe" filled="t" fillcolor="#000000" stroked="f">
                <v:path arrowok="t"/>
                <v:fill type="solid"/>
              </v:shape>
              <v:shape style="position:absolute;left:6241;top:13866;width:14;height:14" coordorigin="6241,13866" coordsize="14,14" path="m6252,13866l6248,13866,6248,13873,6255,13873,6255,13869,6252,13866xe" filled="t" fillcolor="#000000" stroked="f">
                <v:path arrowok="t"/>
                <v:fill type="solid"/>
              </v:shape>
              <v:shape style="position:absolute;left:7008;top:13387;width:929;height:504" type="#_x0000_t75">
                <v:imagedata r:id="rId26" o:title=""/>
              </v:shape>
            </v:group>
            <v:group style="position:absolute;left:6176;top:12351;width:14;height:7" coordorigin="6176,12351" coordsize="14,7">
              <v:shape style="position:absolute;left:6176;top:12351;width:14;height:7" coordorigin="6176,12351" coordsize="14,7" path="m6176,12358l6183,12351,6191,12358,6176,12358xe" filled="f" stroked="t" strokeweight=".72pt" strokecolor="#000000">
                <v:path arrowok="t"/>
              </v:shape>
            </v:group>
            <v:group style="position:absolute;left:6176;top:12365;width:14;height:7" coordorigin="6176,12365" coordsize="14,7">
              <v:shape style="position:absolute;left:6176;top:12365;width:14;height:7" coordorigin="6176,12365" coordsize="14,7" path="m6176,12365l6183,12372,6191,12365e" filled="f" stroked="t" strokeweight=".72pt" strokecolor="#000000">
                <v:path arrowok="t"/>
              </v:shape>
            </v:group>
            <v:group style="position:absolute;left:6180;top:12358;width:7;height:7" coordorigin="6180,12358" coordsize="7,7">
              <v:shape style="position:absolute;left:6180;top:12358;width:7;height:7" coordorigin="6180,12358" coordsize="7,7" path="m6183,12358l6180,12361,6183,12365,6187,12361,6183,12358xe" filled="f" stroked="t" strokeweight=".72pt" strokecolor="#000000">
                <v:path arrowok="t"/>
              </v:shape>
            </v:group>
            <v:group style="position:absolute;left:6770;top:12808;width:22;height:2" coordorigin="6770,12808" coordsize="22,2">
              <v:shape style="position:absolute;left:6770;top:12808;width:22;height:2" coordorigin="6770,12808" coordsize="22,0" path="m6770,12808l6792,12808e" filled="f" stroked="t" strokeweight=".72pt" strokecolor="#000000">
                <v:path arrowok="t"/>
              </v:shape>
            </v:group>
            <v:group style="position:absolute;left:6785;top:12804;width:4;height:7" coordorigin="6785,12804" coordsize="4,7">
              <v:shape style="position:absolute;left:6785;top:12804;width:4;height:7" coordorigin="6785,12804" coordsize="4,7" path="m6785,12811l6788,12808,6785,12804e" filled="f" stroked="t" strokeweight=".72pt" strokecolor="#000000">
                <v:path arrowok="t"/>
              </v:shape>
            </v:group>
            <v:group style="position:absolute;left:6774;top:12804;width:4;height:7" coordorigin="6774,12804" coordsize="4,7">
              <v:shape style="position:absolute;left:6774;top:12804;width:4;height:7" coordorigin="6774,12804" coordsize="4,7" path="m6777,12804l6774,12808,6777,12811e" filled="f" stroked="t" strokeweight=".72pt" strokecolor="#000000">
                <v:path arrowok="t"/>
              </v:shape>
            </v:group>
            <v:group style="position:absolute;left:6777;top:12804;width:7;height:7" coordorigin="6777,12804" coordsize="7,7">
              <v:shape style="position:absolute;left:6777;top:12804;width:7;height:7" coordorigin="6777,12804" coordsize="7,7" path="m6781,12804l6777,12808,6781,12811,6785,12808,6781,12804xe" filled="f" stroked="t" strokeweight=".72pt" strokecolor="#000000">
                <v:path arrowok="t"/>
              </v:shape>
            </v:group>
            <v:group style="position:absolute;left:6777;top:12797;width:14;height:14" coordorigin="6777,12797" coordsize="14,14">
              <v:shape style="position:absolute;left:6777;top:12797;width:14;height:14" coordorigin="6777,12797" coordsize="14,14" path="m6785,12797l6781,12797,6777,12800,6777,12808,6781,12811,6789,12811,6792,12808,6792,12804,6785,12804,6785,12797xe" filled="t" fillcolor="#000000" stroked="f">
                <v:path arrowok="t"/>
                <v:fill type="solid"/>
              </v:shape>
              <v:shape style="position:absolute;left:6777;top:12797;width:14;height:14" coordorigin="6777,12797" coordsize="14,14" path="m6789,12797l6785,12797,6785,12804,6792,12804,6792,12800,6789,12797xe" filled="t" fillcolor="#000000" stroked="f">
                <v:path arrowok="t"/>
                <v:fill type="solid"/>
              </v:shape>
            </v:group>
            <v:group style="position:absolute;left:6777;top:12801;width:14;height:14" coordorigin="6777,12801" coordsize="14,14">
              <v:shape style="position:absolute;left:6777;top:12801;width:14;height:14" coordorigin="6777,12801" coordsize="14,14" path="m6785,12801l6781,12801,6777,12804,6777,12812,6781,12815,6789,12815,6792,12812,6792,12808,6785,12808,6785,12801xe" filled="t" fillcolor="#000000" stroked="f">
                <v:path arrowok="t"/>
                <v:fill type="solid"/>
              </v:shape>
              <v:shape style="position:absolute;left:6777;top:12801;width:14;height:14" coordorigin="6777,12801" coordsize="14,14" path="m6789,12801l6785,12801,6785,12808,6792,12808,6792,12804,6789,12801xe" filled="t" fillcolor="#000000" stroked="f">
                <v:path arrowok="t"/>
                <v:fill type="solid"/>
              </v:shape>
            </v:group>
            <v:group style="position:absolute;left:6777;top:12804;width:7;height:2" coordorigin="6777,12804" coordsize="7,2">
              <v:shape style="position:absolute;left:6777;top:12804;width:7;height:2" coordorigin="6777,12804" coordsize="7,0" path="m6785,12804l6781,12804,6777,12804e" filled="f" stroked="t" strokeweight=".72pt" strokecolor="#000000">
                <v:path arrowok="t"/>
              </v:shape>
            </v:group>
            <v:group style="position:absolute;left:6770;top:12801;width:14;height:14" coordorigin="6770,12801" coordsize="14,14">
              <v:shape style="position:absolute;left:6770;top:12801;width:14;height:14" coordorigin="6770,12801" coordsize="14,14" path="m6777,12801l6773,12801,6770,12804,6770,12812,6773,12815,6781,12815,6785,12812,6785,12808,6777,12808,6777,12801xe" filled="t" fillcolor="#000000" stroked="f">
                <v:path arrowok="t"/>
                <v:fill type="solid"/>
              </v:shape>
              <v:shape style="position:absolute;left:6770;top:12801;width:14;height:14" coordorigin="6770,12801" coordsize="14,14" path="m6781,12801l6777,12801,6777,12808,6785,12808,6785,12804,6781,12801xe" filled="t" fillcolor="#000000" stroked="f">
                <v:path arrowok="t"/>
                <v:fill type="solid"/>
              </v:shape>
            </v:group>
            <v:group style="position:absolute;left:6767;top:12801;width:14;height:14" coordorigin="6767,12801" coordsize="14,14">
              <v:shape style="position:absolute;left:6767;top:12801;width:14;height:14" coordorigin="6767,12801" coordsize="14,14" path="m6774,12801l6770,12801,6767,12804,6767,12812,6770,12815,6778,12815,6781,12812,6781,12808,6774,12808,6774,12801xe" filled="t" fillcolor="#000000" stroked="f">
                <v:path arrowok="t"/>
                <v:fill type="solid"/>
              </v:shape>
              <v:shape style="position:absolute;left:6767;top:12801;width:14;height:14" coordorigin="6767,12801" coordsize="14,14" path="m6778,12801l6774,12801,6774,12808,6781,12808,6781,12804,6778,12801xe" filled="t" fillcolor="#000000" stroked="f">
                <v:path arrowok="t"/>
                <v:fill type="solid"/>
              </v:shape>
            </v:group>
            <v:group style="position:absolute;left:6774;top:12811;width:4;height:4" coordorigin="6774,12811" coordsize="4,4">
              <v:shape style="position:absolute;left:6774;top:12811;width:4;height:4" coordorigin="6774,12811" coordsize="4,4" path="m6774,12811l6777,12811,6777,12815e" filled="f" stroked="t" strokeweight=".72pt" strokecolor="#000000">
                <v:path arrowok="t"/>
              </v:shape>
            </v:group>
            <v:group style="position:absolute;left:6774;top:12813;width:14;height:2" coordorigin="6774,12813" coordsize="14,2">
              <v:shape style="position:absolute;left:6774;top:12813;width:14;height:2" coordorigin="6774,12813" coordsize="14,0" path="m6774,12813l6788,12813e" filled="f" stroked="t" strokeweight=".18pt" strokecolor="#000000">
                <v:path arrowok="t"/>
              </v:shape>
            </v:group>
            <v:group style="position:absolute;left:6777;top:12804;width:14;height:14" coordorigin="6777,12804" coordsize="14,14">
              <v:shape style="position:absolute;left:6777;top:12804;width:14;height:14" coordorigin="6777,12804" coordsize="14,14" path="m6785,12804l6781,12804,6777,12807,6777,12815,6781,12819,6789,12819,6792,12815,6792,12811,6785,12811,6785,12804xe" filled="t" fillcolor="#000000" stroked="f">
                <v:path arrowok="t"/>
                <v:fill type="solid"/>
              </v:shape>
              <v:shape style="position:absolute;left:6777;top:12804;width:14;height:14" coordorigin="6777,12804" coordsize="14,14" path="m6789,12804l6785,12804,6785,12811,6792,12811,6792,12807,6789,12804xe" filled="t" fillcolor="#000000" stroked="f">
                <v:path arrowok="t"/>
                <v:fill type="solid"/>
              </v:shape>
            </v:group>
            <v:group style="position:absolute;left:6777;top:12801;width:14;height:14" coordorigin="6777,12801" coordsize="14,14">
              <v:shape style="position:absolute;left:6777;top:12801;width:14;height:14" coordorigin="6777,12801" coordsize="14,14" path="m6785,12801l6781,12801,6777,12804,6777,12812,6781,12815,6789,12815,6792,12812,6792,12808,6785,12808,6785,12801xe" filled="t" fillcolor="#000000" stroked="f">
                <v:path arrowok="t"/>
                <v:fill type="solid"/>
              </v:shape>
              <v:shape style="position:absolute;left:6777;top:12801;width:14;height:14" coordorigin="6777,12801" coordsize="14,14" path="m6789,12801l6785,12801,6785,12808,6792,12808,6792,12804,6789,12801xe" filled="t" fillcolor="#000000" stroked="f">
                <v:path arrowok="t"/>
                <v:fill type="solid"/>
              </v:shape>
            </v:group>
            <v:group style="position:absolute;left:6777;top:12804;width:7;height:7" coordorigin="6777,12804" coordsize="7,7">
              <v:shape style="position:absolute;left:6777;top:12804;width:7;height:7" coordorigin="6777,12804" coordsize="7,7" path="m6781,12804l6785,12808,6781,12811,6777,12808,6781,12804,6777,12808,6781,12811,6785,12808,6781,12804xe" filled="f" stroked="t" strokeweight=".72pt" strokecolor="#000000">
                <v:path arrowok="t"/>
              </v:shape>
            </v:group>
            <v:group style="position:absolute;left:6770;top:12714;width:22;height:2" coordorigin="6770,12714" coordsize="22,2">
              <v:shape style="position:absolute;left:6770;top:12714;width:22;height:2" coordorigin="6770,12714" coordsize="22,0" path="m6770,12714l6792,12714e" filled="f" stroked="t" strokeweight=".72pt" strokecolor="#000000">
                <v:path arrowok="t"/>
              </v:shape>
            </v:group>
            <v:group style="position:absolute;left:6785;top:12711;width:4;height:7" coordorigin="6785,12711" coordsize="4,7">
              <v:shape style="position:absolute;left:6785;top:12711;width:4;height:7" coordorigin="6785,12711" coordsize="4,7" path="m6785,12718l6788,12714,6785,12711e" filled="f" stroked="t" strokeweight=".72pt" strokecolor="#000000">
                <v:path arrowok="t"/>
              </v:shape>
            </v:group>
            <v:group style="position:absolute;left:6774;top:12711;width:4;height:7" coordorigin="6774,12711" coordsize="4,7">
              <v:shape style="position:absolute;left:6774;top:12711;width:4;height:7" coordorigin="6774,12711" coordsize="4,7" path="m6777,12711l6774,12714,6777,12718e" filled="f" stroked="t" strokeweight=".72pt" strokecolor="#000000">
                <v:path arrowok="t"/>
              </v:shape>
            </v:group>
            <v:group style="position:absolute;left:6777;top:12711;width:7;height:7" coordorigin="6777,12711" coordsize="7,7">
              <v:shape style="position:absolute;left:6777;top:12711;width:7;height:7" coordorigin="6777,12711" coordsize="7,7" path="m6781,12711l6777,12714,6781,12718,6785,12714,6781,12711xe" filled="f" stroked="t" strokeweight=".72pt" strokecolor="#000000">
                <v:path arrowok="t"/>
              </v:shape>
            </v:group>
            <v:group style="position:absolute;left:6777;top:12707;width:14;height:14" coordorigin="6777,12707" coordsize="14,14">
              <v:shape style="position:absolute;left:6777;top:12707;width:14;height:14" coordorigin="6777,12707" coordsize="14,14" path="m6785,12707l6781,12707,6777,12710,6777,12718,6781,12721,6789,12721,6792,12718,6792,12714,6785,12714,6785,12707xe" filled="t" fillcolor="#000000" stroked="f">
                <v:path arrowok="t"/>
                <v:fill type="solid"/>
              </v:shape>
              <v:shape style="position:absolute;left:6777;top:12707;width:14;height:14" coordorigin="6777,12707" coordsize="14,14" path="m6789,12707l6785,12707,6785,12714,6792,12714,6792,12710,6789,12707xe" filled="t" fillcolor="#000000" stroked="f">
                <v:path arrowok="t"/>
                <v:fill type="solid"/>
              </v:shape>
            </v:group>
            <v:group style="position:absolute;left:6781;top:12711;width:4;height:4" coordorigin="6781,12711" coordsize="4,4">
              <v:shape style="position:absolute;left:6781;top:12711;width:4;height:4" coordorigin="6781,12711" coordsize="4,4" path="m6785,12714l6785,12711,6781,12711e" filled="f" stroked="t" strokeweight=".72pt" strokecolor="#000000">
                <v:path arrowok="t"/>
              </v:shape>
            </v:group>
            <v:group style="position:absolute;left:6779;top:12700;width:2;height:14" coordorigin="6779,12700" coordsize="2,14">
              <v:shape style="position:absolute;left:6779;top:12700;width:2;height:14" coordorigin="6779,12700" coordsize="0,14" path="m6779,12700l6779,12714e" filled="f" stroked="t" strokeweight=".18pt" strokecolor="#000000">
                <v:path arrowok="t"/>
              </v:shape>
            </v:group>
            <v:group style="position:absolute;left:6770;top:12703;width:14;height:14" coordorigin="6770,12703" coordsize="14,14">
              <v:shape style="position:absolute;left:6770;top:12703;width:14;height:14" coordorigin="6770,12703" coordsize="14,14" path="m6777,12703l6773,12703,6770,12707,6770,12715,6773,12718,6781,12718,6785,12715,6785,12711,6777,12711,6777,12703xe" filled="t" fillcolor="#000000" stroked="f">
                <v:path arrowok="t"/>
                <v:fill type="solid"/>
              </v:shape>
              <v:shape style="position:absolute;left:6770;top:12703;width:14;height:14" coordorigin="6770,12703" coordsize="14,14" path="m6781,12703l6777,12703,6777,12711,6785,12711,6785,12707,6781,12703xe" filled="t" fillcolor="#000000" stroked="f">
                <v:path arrowok="t"/>
                <v:fill type="solid"/>
              </v:shape>
            </v:group>
            <v:group style="position:absolute;left:6774;top:12711;width:4;height:7" coordorigin="6774,12711" coordsize="4,7">
              <v:shape style="position:absolute;left:6774;top:12711;width:4;height:7" coordorigin="6774,12711" coordsize="4,7" path="m6774,12711l6774,12714,6777,12714,6777,12718e" filled="f" stroked="t" strokeweight=".72pt" strokecolor="#000000">
                <v:path arrowok="t"/>
              </v:shape>
            </v:group>
            <v:group style="position:absolute;left:6774;top:12711;width:14;height:14" coordorigin="6774,12711" coordsize="14,14">
              <v:shape style="position:absolute;left:6774;top:12711;width:14;height:14" coordorigin="6774,12711" coordsize="14,14" path="m6781,12711l6777,12711,6774,12714,6774,12722,6777,12725,6785,12725,6788,12722,6788,12718,6781,12718,6781,12711xe" filled="t" fillcolor="#000000" stroked="f">
                <v:path arrowok="t"/>
                <v:fill type="solid"/>
              </v:shape>
              <v:shape style="position:absolute;left:6774;top:12711;width:14;height:14" coordorigin="6774,12711" coordsize="14,14" path="m6785,12711l6781,12711,6781,12718,6788,12718,6788,12714,6785,12711xe" filled="t" fillcolor="#000000" stroked="f">
                <v:path arrowok="t"/>
                <v:fill type="solid"/>
              </v:shape>
            </v:group>
            <v:group style="position:absolute;left:6777;top:12716;width:14;height:2" coordorigin="6777,12716" coordsize="14,2">
              <v:shape style="position:absolute;left:6777;top:12716;width:14;height:2" coordorigin="6777,12716" coordsize="14,0" path="m6777,12716l6792,12716e" filled="f" stroked="t" strokeweight=".18pt" strokecolor="#000000">
                <v:path arrowok="t"/>
              </v:shape>
            </v:group>
            <v:group style="position:absolute;left:6777;top:12711;width:7;height:7" coordorigin="6777,12711" coordsize="7,7">
              <v:shape style="position:absolute;left:6777;top:12711;width:7;height:7" coordorigin="6777,12711" coordsize="7,7" path="m6781,12711l6785,12714,6781,12718,6777,12714,6781,12711,6777,12714,6781,12718,6785,12714,6781,12711xe" filled="f" stroked="t" strokeweight=".72pt" strokecolor="#000000">
                <v:path arrowok="t"/>
              </v:shape>
              <v:shape style="position:absolute;left:6918;top:12667;width:205;height:205" type="#_x0000_t75">
                <v:imagedata r:id="rId27" o:title=""/>
              </v:shape>
            </v:group>
            <v:group style="position:absolute;left:7209;top:12221;width:14;height:2" coordorigin="7209,12221" coordsize="14,2">
              <v:shape style="position:absolute;left:7209;top:12221;width:14;height:2" coordorigin="7209,12221" coordsize="14,0" path="m7224,12221l7209,12221e" filled="f" stroked="t" strokeweight=".72pt" strokecolor="#000000">
                <v:path arrowok="t"/>
              </v:shape>
            </v:group>
            <v:group style="position:absolute;left:7209;top:12390;width:14;height:2" coordorigin="7209,12390" coordsize="14,2">
              <v:shape style="position:absolute;left:7209;top:12390;width:14;height:2" coordorigin="7209,12390" coordsize="14,0" path="m7209,12390l7224,12390e" filled="f" stroked="t" strokeweight=".72pt" strokecolor="#000000">
                <v:path arrowok="t"/>
              </v:shape>
            </v:group>
            <v:group style="position:absolute;left:7209;top:12228;width:14;height:2" coordorigin="7209,12228" coordsize="14,2">
              <v:shape style="position:absolute;left:7209;top:12228;width:14;height:2" coordorigin="7209,12228" coordsize="14,0" path="m7209,12228l7224,12228e" filled="f" stroked="t" strokeweight=".72pt" strokecolor="#000000">
                <v:path arrowok="t"/>
              </v:shape>
            </v:group>
            <v:group style="position:absolute;left:7209;top:12383;width:14;height:2" coordorigin="7209,12383" coordsize="14,2">
              <v:shape style="position:absolute;left:7209;top:12383;width:14;height:2" coordorigin="7209,12383" coordsize="14,0" path="m7224,12383l7209,12383e" filled="f" stroked="t" strokeweight=".72pt" strokecolor="#000000">
                <v:path arrowok="t"/>
              </v:shape>
            </v:group>
            <v:group style="position:absolute;left:7073;top:12513;width:14;height:14" coordorigin="7073,12513" coordsize="14,14">
              <v:shape style="position:absolute;left:7073;top:12513;width:14;height:14" coordorigin="7073,12513" coordsize="14,14" path="m7080,12513l7076,12513,7073,12516,7073,12524,7076,12527,7084,12527,7087,12524,7087,12520,7080,12520,7080,12513xe" filled="t" fillcolor="#000000" stroked="f">
                <v:path arrowok="t"/>
                <v:fill type="solid"/>
              </v:shape>
              <v:shape style="position:absolute;left:7073;top:12513;width:14;height:14" coordorigin="7073,12513" coordsize="14,14" path="m7084,12513l7080,12513,7080,12520,7087,12520,7087,12516,7084,12513xe" filled="t" fillcolor="#000000" stroked="f">
                <v:path arrowok="t"/>
                <v:fill type="solid"/>
              </v:shape>
            </v:group>
            <v:group style="position:absolute;left:7073;top:12520;width:14;height:14" coordorigin="7073,12520" coordsize="14,14">
              <v:shape style="position:absolute;left:7073;top:12520;width:14;height:14" coordorigin="7073,12520" coordsize="14,14" path="m7080,12520l7076,12520,7073,12523,7073,12531,7076,12534,7084,12534,7087,12531,7087,12527,7080,12527,7080,12520xe" filled="t" fillcolor="#000000" stroked="f">
                <v:path arrowok="t"/>
                <v:fill type="solid"/>
              </v:shape>
              <v:shape style="position:absolute;left:7073;top:12520;width:14;height:14" coordorigin="7073,12520" coordsize="14,14" path="m7084,12520l7080,12520,7080,12527,7087,12527,7087,12523,7084,12520xe" filled="t" fillcolor="#000000" stroked="f">
                <v:path arrowok="t"/>
                <v:fill type="solid"/>
              </v:shape>
            </v:group>
            <v:group style="position:absolute;left:7213;top:12217;width:7;height:4" coordorigin="7213,12217" coordsize="7,4">
              <v:shape style="position:absolute;left:7213;top:12217;width:7;height:4" coordorigin="7213,12217" coordsize="7,4" path="m7220,12221l7217,12217,7213,12221e" filled="f" stroked="t" strokeweight=".72pt" strokecolor="#000000">
                <v:path arrowok="t"/>
              </v:shape>
            </v:group>
            <v:group style="position:absolute;left:7217;top:12221;width:2;height:14" coordorigin="7217,12221" coordsize="2,14">
              <v:shape style="position:absolute;left:7217;top:12221;width:2;height:14" coordorigin="7217,12221" coordsize="0,14" path="m7217,12221l7217,12235e" filled="f" stroked="t" strokeweight=".36pt" strokecolor="#000000">
                <v:path arrowok="t"/>
              </v:shape>
            </v:group>
            <v:group style="position:absolute;left:7213;top:12379;width:7;height:4" coordorigin="7213,12379" coordsize="7,4">
              <v:shape style="position:absolute;left:7213;top:12379;width:7;height:4" coordorigin="7213,12379" coordsize="7,4" path="m7220,12383l7217,12379,7213,12383e" filled="f" stroked="t" strokeweight=".72pt" strokecolor="#000000">
                <v:path arrowok="t"/>
              </v:shape>
            </v:group>
            <v:group style="position:absolute;left:7217;top:12383;width:2;height:14" coordorigin="7217,12383" coordsize="2,14">
              <v:shape style="position:absolute;left:7217;top:12383;width:2;height:14" coordorigin="7217,12383" coordsize="0,14" path="m7217,12383l7217,12397e" filled="f" stroked="t" strokeweight=".36pt" strokecolor="#000000">
                <v:path arrowok="t"/>
              </v:shape>
            </v:group>
            <v:group style="position:absolute;left:7209;top:12217;width:14;height:14" coordorigin="7209,12217" coordsize="14,14">
              <v:shape style="position:absolute;left:7209;top:12217;width:14;height:14" coordorigin="7209,12217" coordsize="14,14" path="m7217,12217l7213,12217,7209,12221,7209,12229,7213,12232,7221,12232,7224,12229,7224,12225,7217,12225,7217,12217xe" filled="t" fillcolor="#000000" stroked="f">
                <v:path arrowok="t"/>
                <v:fill type="solid"/>
              </v:shape>
              <v:shape style="position:absolute;left:7209;top:12217;width:14;height:14" coordorigin="7209,12217" coordsize="14,14" path="m7221,12217l7217,12217,7217,12225,7224,12225,7224,12221,7221,12217xe" filled="t" fillcolor="#000000" stroked="f">
                <v:path arrowok="t"/>
                <v:fill type="solid"/>
              </v:shape>
            </v:group>
            <v:group style="position:absolute;left:7209;top:12379;width:14;height:14" coordorigin="7209,12379" coordsize="14,14">
              <v:shape style="position:absolute;left:7209;top:12379;width:14;height:14" coordorigin="7209,12379" coordsize="14,14" path="m7217,12379l7213,12379,7209,12383,7209,12391,7213,12394,7221,12394,7224,12391,7224,12387,7217,12387,7217,12379xe" filled="t" fillcolor="#000000" stroked="f">
                <v:path arrowok="t"/>
                <v:fill type="solid"/>
              </v:shape>
              <v:shape style="position:absolute;left:7209;top:12379;width:14;height:14" coordorigin="7209,12379" coordsize="14,14" path="m7221,12379l7217,12379,7217,12387,7224,12387,7224,12383,7221,12379xe" filled="t" fillcolor="#000000" stroked="f">
                <v:path arrowok="t"/>
                <v:fill type="solid"/>
              </v:shape>
            </v:group>
            <v:group style="position:absolute;left:7587;top:13449;width:7;height:7" coordorigin="7587,13449" coordsize="7,7">
              <v:shape style="position:absolute;left:7587;top:13449;width:7;height:7" coordorigin="7587,13449" coordsize="7,7" path="m7587,13449l7595,13456e" filled="f" stroked="t" strokeweight=".72pt" strokecolor="#000000">
                <v:path arrowok="t"/>
              </v:shape>
            </v:group>
            <v:group style="position:absolute;left:7577;top:13449;width:7;height:7" coordorigin="7577,13449" coordsize="7,7">
              <v:shape style="position:absolute;left:7577;top:13449;width:7;height:7" coordorigin="7577,13449" coordsize="7,7" path="m7577,13456l7584,13449e" filled="f" stroked="t" strokeweight=".72pt" strokecolor="#000000">
                <v:path arrowok="t"/>
              </v:shape>
            </v:group>
            <v:group style="position:absolute;left:7613;top:13438;width:7;height:7" coordorigin="7613,13438" coordsize="7,7">
              <v:shape style="position:absolute;left:7613;top:13438;width:7;height:7" coordorigin="7613,13438" coordsize="7,7" path="m7616,13438l7613,13441,7616,13445,7620,13441,7616,13438xe" filled="f" stroked="t" strokeweight=".72pt" strokecolor="#000000">
                <v:path arrowok="t"/>
              </v:shape>
            </v:group>
            <v:group style="position:absolute;left:7551;top:13438;width:4;height:7" coordorigin="7551,13438" coordsize="4,7">
              <v:shape style="position:absolute;left:7551;top:13438;width:4;height:7" coordorigin="7551,13438" coordsize="4,7" path="m7551,13445l7555,13441,7551,13438e" filled="f" stroked="t" strokeweight=".72pt" strokecolor="#000000">
                <v:path arrowok="t"/>
              </v:shape>
            </v:group>
            <v:group style="position:absolute;left:7537;top:13438;width:4;height:7" coordorigin="7537,13438" coordsize="4,7">
              <v:shape style="position:absolute;left:7537;top:13438;width:4;height:7" coordorigin="7537,13438" coordsize="4,7" path="m7541,13438l7537,13441,7541,13445e" filled="f" stroked="t" strokeweight=".72pt" strokecolor="#000000">
                <v:path arrowok="t"/>
              </v:shape>
            </v:group>
            <v:group style="position:absolute;left:7537;top:13434;width:14;height:14" coordorigin="7537,13434" coordsize="14,14">
              <v:shape style="position:absolute;left:7537;top:13434;width:14;height:14" coordorigin="7537,13434" coordsize="14,14" path="m7544,13434l7540,13434,7537,13437,7537,13445,7540,13449,7548,13449,7551,13445,7551,13441,7544,13441,7544,13434xe" filled="t" fillcolor="#000000" stroked="f">
                <v:path arrowok="t"/>
                <v:fill type="solid"/>
              </v:shape>
              <v:shape style="position:absolute;left:7537;top:13434;width:14;height:14" coordorigin="7537,13434" coordsize="14,14" path="m7548,13434l7544,13434,7544,13441,7551,13441,7551,13437,7548,13434xe" filled="t" fillcolor="#000000" stroked="f">
                <v:path arrowok="t"/>
                <v:fill type="solid"/>
              </v:shape>
            </v:group>
            <v:group style="position:absolute;left:7609;top:13434;width:14;height:14" coordorigin="7609,13434" coordsize="14,14">
              <v:shape style="position:absolute;left:7609;top:13434;width:14;height:14" coordorigin="7609,13434" coordsize="14,14" path="m7616,13434l7612,13434,7609,13437,7609,13445,7612,13449,7620,13449,7623,13445,7623,13441,7616,13441,7616,13434xe" filled="t" fillcolor="#000000" stroked="f">
                <v:path arrowok="t"/>
                <v:fill type="solid"/>
              </v:shape>
              <v:shape style="position:absolute;left:7609;top:13434;width:14;height:14" coordorigin="7609,13434" coordsize="14,14" path="m7620,13434l7616,13434,7616,13441,7623,13441,7623,13437,7620,13434xe" filled="t" fillcolor="#000000" stroked="f">
                <v:path arrowok="t"/>
                <v:fill type="solid"/>
              </v:shape>
            </v:group>
            <v:group style="position:absolute;left:8174;top:13449;width:7;height:7" coordorigin="8174,13449" coordsize="7,7">
              <v:shape style="position:absolute;left:8174;top:13449;width:7;height:7" coordorigin="8174,13449" coordsize="7,7" path="m8174,13456l8181,13449e" filled="f" stroked="t" strokeweight=".72pt" strokecolor="#000000">
                <v:path arrowok="t"/>
              </v:shape>
            </v:group>
            <v:group style="position:absolute;left:8153;top:13438;width:7;height:7" coordorigin="8153,13438" coordsize="7,7">
              <v:shape style="position:absolute;left:8153;top:13438;width:7;height:7" coordorigin="8153,13438" coordsize="7,7" path="m8156,13438l8153,13441,8156,13445,8160,13441,8156,13438xe" filled="f" stroked="t" strokeweight=".72pt" strokecolor="#000000">
                <v:path arrowok="t"/>
              </v:shape>
            </v:group>
            <v:group style="position:absolute;left:8149;top:13434;width:14;height:14" coordorigin="8149,13434" coordsize="14,14">
              <v:shape style="position:absolute;left:8149;top:13434;width:14;height:14" coordorigin="8149,13434" coordsize="14,14" path="m8156,13434l8152,13434,8149,13437,8149,13445,8152,13449,8160,13449,8163,13445,8163,13441,8156,13441,8156,13434xe" filled="t" fillcolor="#000000" stroked="f">
                <v:path arrowok="t"/>
                <v:fill type="solid"/>
              </v:shape>
              <v:shape style="position:absolute;left:8149;top:13434;width:14;height:14" coordorigin="8149,13434" coordsize="14,14" path="m8160,13434l8156,13434,8156,13441,8163,13441,8163,13437,8160,13434xe" filled="t" fillcolor="#000000" stroked="f">
                <v:path arrowok="t"/>
                <v:fill type="solid"/>
              </v:shape>
            </v:group>
            <v:group style="position:absolute;left:7605;top:13395;width:22;height:2" coordorigin="7605,13395" coordsize="22,2">
              <v:shape style="position:absolute;left:7605;top:13395;width:22;height:2" coordorigin="7605,13395" coordsize="22,0" path="m7605,13395l7627,13395e" filled="f" stroked="t" strokeweight=".72pt" strokecolor="#000000">
                <v:path arrowok="t"/>
              </v:shape>
            </v:group>
            <v:group style="position:absolute;left:7609;top:13391;width:4;height:7" coordorigin="7609,13391" coordsize="4,7">
              <v:shape style="position:absolute;left:7609;top:13391;width:4;height:7" coordorigin="7609,13391" coordsize="4,7" path="m7613,13391l7609,13395,7613,13398e" filled="f" stroked="t" strokeweight=".72pt" strokecolor="#000000">
                <v:path arrowok="t"/>
              </v:shape>
            </v:group>
            <v:group style="position:absolute;left:7620;top:13391;width:4;height:7" coordorigin="7620,13391" coordsize="4,7">
              <v:shape style="position:absolute;left:7620;top:13391;width:4;height:7" coordorigin="7620,13391" coordsize="4,7" path="m7620,13398l7623,13395,7620,13391e" filled="f" stroked="t" strokeweight=".72pt" strokecolor="#000000">
                <v:path arrowok="t"/>
              </v:shape>
            </v:group>
            <v:group style="position:absolute;left:7609;top:13387;width:14;height:14" coordorigin="7609,13387" coordsize="14,14">
              <v:shape style="position:absolute;left:7609;top:13387;width:14;height:14" coordorigin="7609,13387" coordsize="14,14" path="m7616,13387l7612,13387,7609,13391,7609,13399,7612,13402,7620,13402,7623,13399,7623,13395,7616,13395,7616,13387xe" filled="t" fillcolor="#000000" stroked="f">
                <v:path arrowok="t"/>
                <v:fill type="solid"/>
              </v:shape>
              <v:shape style="position:absolute;left:7609;top:13387;width:14;height:14" coordorigin="7609,13387" coordsize="14,14" path="m7620,13387l7616,13387,7616,13395,7623,13395,7623,13391,7620,13387xe" filled="t" fillcolor="#000000" stroked="f">
                <v:path arrowok="t"/>
                <v:fill type="solid"/>
              </v:shape>
            </v:group>
            <v:group style="position:absolute;left:8145;top:13395;width:22;height:2" coordorigin="8145,13395" coordsize="22,2">
              <v:shape style="position:absolute;left:8145;top:13395;width:22;height:2" coordorigin="8145,13395" coordsize="22,0" path="m8145,13395l8167,13395e" filled="f" stroked="t" strokeweight=".72pt" strokecolor="#000000">
                <v:path arrowok="t"/>
              </v:shape>
            </v:group>
            <v:group style="position:absolute;left:8149;top:13391;width:4;height:7" coordorigin="8149,13391" coordsize="4,7">
              <v:shape style="position:absolute;left:8149;top:13391;width:4;height:7" coordorigin="8149,13391" coordsize="4,7" path="m8153,13391l8149,13395,8153,13398e" filled="f" stroked="t" strokeweight=".72pt" strokecolor="#000000">
                <v:path arrowok="t"/>
              </v:shape>
            </v:group>
            <v:group style="position:absolute;left:8160;top:13391;width:4;height:7" coordorigin="8160,13391" coordsize="4,7">
              <v:shape style="position:absolute;left:8160;top:13391;width:4;height:7" coordorigin="8160,13391" coordsize="4,7" path="m8160,13398l8163,13395,8160,13391e" filled="f" stroked="t" strokeweight=".72pt" strokecolor="#000000">
                <v:path arrowok="t"/>
              </v:shape>
            </v:group>
            <v:group style="position:absolute;left:8149;top:13387;width:14;height:14" coordorigin="8149,13387" coordsize="14,14">
              <v:shape style="position:absolute;left:8149;top:13387;width:14;height:14" coordorigin="8149,13387" coordsize="14,14" path="m8156,13387l8152,13387,8149,13391,8149,13399,8152,13402,8160,13402,8163,13399,8163,13395,8156,13395,8156,13387xe" filled="t" fillcolor="#000000" stroked="f">
                <v:path arrowok="t"/>
                <v:fill type="solid"/>
              </v:shape>
              <v:shape style="position:absolute;left:8149;top:13387;width:14;height:14" coordorigin="8149,13387" coordsize="14,14" path="m8160,13387l8156,13387,8156,13395,8163,13395,8163,13391,8160,13387xe" filled="t" fillcolor="#000000" stroked="f">
                <v:path arrowok="t"/>
                <v:fill type="solid"/>
              </v:shape>
            </v:group>
            <v:group style="position:absolute;left:8073;top:13416;width:14;height:14" coordorigin="8073,13416" coordsize="14,14">
              <v:shape style="position:absolute;left:8073;top:13416;width:14;height:14" coordorigin="8073,13416" coordsize="14,14" path="m8081,13416l8077,13416,8073,13419,8073,13427,8077,13431,8085,13431,8088,13427,8088,13423,8081,13423,8081,13416xe" filled="t" fillcolor="#000000" stroked="f">
                <v:path arrowok="t"/>
                <v:fill type="solid"/>
              </v:shape>
              <v:shape style="position:absolute;left:8073;top:13416;width:14;height:14" coordorigin="8073,13416" coordsize="14,14" path="m8085,13416l8081,13416,8081,13423,8088,13423,8088,13419,8085,13416xe" filled="t" fillcolor="#000000" stroked="f">
                <v:path arrowok="t"/>
                <v:fill type="solid"/>
              </v:shape>
            </v:group>
            <v:group style="position:absolute;left:8113;top:13416;width:14;height:14" coordorigin="8113,13416" coordsize="14,14">
              <v:shape style="position:absolute;left:8113;top:13416;width:14;height:14" coordorigin="8113,13416" coordsize="14,14" path="m8120,13416l8116,13416,8113,13419,8113,13427,8116,13431,8124,13431,8127,13427,8127,13423,8120,13423,8120,13416xe" filled="t" fillcolor="#000000" stroked="f">
                <v:path arrowok="t"/>
                <v:fill type="solid"/>
              </v:shape>
              <v:shape style="position:absolute;left:8113;top:13416;width:14;height:14" coordorigin="8113,13416" coordsize="14,14" path="m8124,13416l8120,13416,8120,13423,8127,13423,8127,13419,8124,13416xe" filled="t" fillcolor="#000000" stroked="f">
                <v:path arrowok="t"/>
                <v:fill type="solid"/>
              </v:shape>
            </v:group>
            <v:group style="position:absolute;left:8199;top:13009;width:14;height:14" coordorigin="8199,13009" coordsize="14,14">
              <v:shape style="position:absolute;left:8199;top:13009;width:14;height:14" coordorigin="8199,13009" coordsize="14,14" path="m8207,13009l8203,13009,8199,13013,8199,13021,8203,13024,8211,13024,8214,13021,8214,13017,8207,13017,8207,13009xe" filled="t" fillcolor="#000000" stroked="f">
                <v:path arrowok="t"/>
                <v:fill type="solid"/>
              </v:shape>
              <v:shape style="position:absolute;left:8199;top:13009;width:14;height:14" coordorigin="8199,13009" coordsize="14,14" path="m8211,13009l8207,13009,8207,13017,8214,13017,8214,13013,8211,13009xe" filled="t" fillcolor="#000000" stroked="f">
                <v:path arrowok="t"/>
                <v:fill type="solid"/>
              </v:shape>
            </v:group>
            <v:group style="position:absolute;left:8199;top:13038;width:14;height:14" coordorigin="8199,13038" coordsize="14,14">
              <v:shape style="position:absolute;left:8199;top:13038;width:14;height:14" coordorigin="8199,13038" coordsize="14,14" path="m8207,13038l8203,13038,8199,13041,8199,13049,8203,13053,8211,13053,8214,13049,8214,13045,8207,13045,8207,13038xe" filled="t" fillcolor="#000000" stroked="f">
                <v:path arrowok="t"/>
                <v:fill type="solid"/>
              </v:shape>
              <v:shape style="position:absolute;left:8199;top:13038;width:14;height:14" coordorigin="8199,13038" coordsize="14,14" path="m8211,13038l8207,13038,8207,13045,8214,13045,8214,13041,8211,13038xe" filled="t" fillcolor="#000000" stroked="f">
                <v:path arrowok="t"/>
                <v:fill type="solid"/>
              </v:shape>
            </v:group>
            <v:group style="position:absolute;left:8873;top:13859;width:29;height:29" coordorigin="8873,13859" coordsize="29,29">
              <v:shape style="position:absolute;left:8873;top:13859;width:29;height:29" coordorigin="8873,13859" coordsize="29,29" path="m8901,13859l8894,13881,8873,13888,8894,13881,8901,13859xe" filled="f" stroked="t" strokeweight=".72pt" strokecolor="#000000">
                <v:path arrowok="t"/>
              </v:shape>
            </v:group>
            <v:group style="position:absolute;left:8873;top:13859;width:25;height:25" coordorigin="8873,13859" coordsize="25,25">
              <v:shape style="position:absolute;left:8873;top:13859;width:25;height:25" coordorigin="8873,13859" coordsize="25,25" path="m8898,13859l8891,13877,8873,13884,8891,13877,8898,13859,8891,13877,8873,13884,8891,13877,8898,13859xe" filled="f" stroked="t" strokeweight=".72pt" strokecolor="#000000">
                <v:path arrowok="t"/>
              </v:shape>
            </v:group>
            <v:group style="position:absolute;left:8774;top:13877;width:2;height:14" coordorigin="8774,13877" coordsize="2,14">
              <v:shape style="position:absolute;left:8774;top:13877;width:2;height:14" coordorigin="8774,13877" coordsize="0,14" path="m8774,13877l8774,13891e" filled="f" stroked="t" strokeweight=".18pt" strokecolor="#000000">
                <v:path arrowok="t"/>
              </v:shape>
            </v:group>
            <v:group style="position:absolute;left:8869;top:13855;width:7;height:7" coordorigin="8869,13855" coordsize="7,7">
              <v:shape style="position:absolute;left:8869;top:13855;width:7;height:7" coordorigin="8869,13855" coordsize="7,7" path="m8869,13863l8873,13863,8876,13855,8873,13855,8869,13863xe" filled="f" stroked="t" strokeweight=".72pt" strokecolor="#000000">
                <v:path arrowok="t"/>
              </v:shape>
            </v:group>
            <v:group style="position:absolute;left:8873;top:13859;width:7;height:7" coordorigin="8873,13859" coordsize="7,7">
              <v:shape style="position:absolute;left:8873;top:13859;width:7;height:7" coordorigin="8873,13859" coordsize="7,7" path="m8873,13866l8880,13859e" filled="f" stroked="t" strokeweight=".72pt" strokecolor="#000000">
                <v:path arrowok="t"/>
              </v:shape>
            </v:group>
            <v:group style="position:absolute;left:8869;top:13855;width:7;height:7" coordorigin="8869,13855" coordsize="7,7">
              <v:shape style="position:absolute;left:8869;top:13855;width:7;height:7" coordorigin="8869,13855" coordsize="7,7" path="m8876,13855l8869,13863e" filled="f" stroked="t" strokeweight=".72pt" strokecolor="#000000">
                <v:path arrowok="t"/>
              </v:shape>
            </v:group>
            <v:group style="position:absolute;left:8401;top:13870;width:4;height:7" coordorigin="8401,13870" coordsize="4,7">
              <v:shape style="position:absolute;left:8401;top:13870;width:4;height:7" coordorigin="8401,13870" coordsize="4,7" path="m8405,13870l8401,13873,8405,13877e" filled="f" stroked="t" strokeweight=".72pt" strokecolor="#000000">
                <v:path arrowok="t"/>
              </v:shape>
            </v:group>
            <v:group style="position:absolute;left:8412;top:13870;width:4;height:7" coordorigin="8412,13870" coordsize="4,7">
              <v:shape style="position:absolute;left:8412;top:13870;width:4;height:7" coordorigin="8412,13870" coordsize="4,7" path="m8412,13877l8415,13873,8412,13870e" filled="f" stroked="t" strokeweight=".72pt" strokecolor="#000000">
                <v:path arrowok="t"/>
              </v:shape>
            </v:group>
            <v:group style="position:absolute;left:8869;top:13855;width:7;height:7" coordorigin="8869,13855" coordsize="7,7">
              <v:shape style="position:absolute;left:8869;top:13855;width:7;height:7" coordorigin="8869,13855" coordsize="7,7" path="m8873,13855l8869,13859,8873,13863,8876,13859,8873,13855xe" filled="f" stroked="t" strokeweight=".72pt" strokecolor="#000000">
                <v:path arrowok="t"/>
              </v:shape>
            </v:group>
            <v:group style="position:absolute;left:8401;top:13866;width:14;height:14" coordorigin="8401,13866" coordsize="14,14">
              <v:shape style="position:absolute;left:8401;top:13866;width:14;height:14" coordorigin="8401,13866" coordsize="14,14" path="m8408,13866l8404,13866,8401,13869,8401,13877,8404,13881,8412,13881,8415,13877,8415,13873,8408,13873,8408,13866xe" filled="t" fillcolor="#000000" stroked="f">
                <v:path arrowok="t"/>
                <v:fill type="solid"/>
              </v:shape>
              <v:shape style="position:absolute;left:8401;top:13866;width:14;height:14" coordorigin="8401,13866" coordsize="14,14" path="m8412,13866l8408,13866,8408,13873,8415,13873,8415,13869,8412,13866xe" filled="t" fillcolor="#000000" stroked="f">
                <v:path arrowok="t"/>
                <v:fill type="solid"/>
              </v:shape>
            </v:group>
            <v:group style="position:absolute;left:8217;top:13405;width:7;height:7" coordorigin="8217,13405" coordsize="7,7">
              <v:shape style="position:absolute;left:8217;top:13405;width:7;height:7" coordorigin="8217,13405" coordsize="7,7" path="m8217,13413l8225,13405e" filled="f" stroked="t" strokeweight=".72pt" strokecolor="#000000">
                <v:path arrowok="t"/>
              </v:shape>
            </v:group>
            <v:group style="position:absolute;left:8210;top:13384;width:7;height:7" coordorigin="8210,13384" coordsize="7,7">
              <v:shape style="position:absolute;left:8210;top:13384;width:7;height:7" coordorigin="8210,13384" coordsize="7,7" path="m8214,13384l8210,13387,8214,13391,8217,13387,8214,13384xe" filled="f" stroked="t" strokeweight=".72pt" strokecolor="#000000">
                <v:path arrowok="t"/>
              </v:shape>
            </v:group>
            <v:group style="position:absolute;left:8207;top:13380;width:14;height:14" coordorigin="8207,13380" coordsize="14,14">
              <v:shape style="position:absolute;left:8207;top:13380;width:14;height:14" coordorigin="8207,13380" coordsize="14,14" path="m8214,13380l8210,13380,8207,13383,8207,13391,8210,13395,8218,13395,8221,13391,8221,13387,8214,13387,8214,13380xe" filled="t" fillcolor="#000000" stroked="f">
                <v:path arrowok="t"/>
                <v:fill type="solid"/>
              </v:shape>
              <v:shape style="position:absolute;left:8207;top:13380;width:14;height:14" coordorigin="8207,13380" coordsize="14,14" path="m8218,13380l8214,13380,8214,13387,8221,13387,8221,13383,8218,13380xe" filled="t" fillcolor="#000000" stroked="f">
                <v:path arrowok="t"/>
                <v:fill type="solid"/>
              </v:shape>
            </v:group>
            <v:group style="position:absolute;left:8750;top:13330;width:4;height:4" coordorigin="8750,13330" coordsize="4,4">
              <v:shape style="position:absolute;left:8750;top:13330;width:4;height:4" coordorigin="8750,13330" coordsize="4,4" path="m8750,13330l8754,13333e" filled="f" stroked="t" strokeweight=".72pt" strokecolor="#000000">
                <v:path arrowok="t"/>
              </v:shape>
            </v:group>
            <v:group style="position:absolute;left:8739;top:13319;width:14;height:14" coordorigin="8739,13319" coordsize="14,14">
              <v:shape style="position:absolute;left:8739;top:13319;width:14;height:14" coordorigin="8739,13319" coordsize="14,14" path="m8751,13319l8743,13319,8739,13322,8739,13330,8743,13333,8751,13333,8754,13330,8754,13322,8751,13319xe" filled="t" fillcolor="#000000" stroked="f">
                <v:path arrowok="t"/>
                <v:fill type="solid"/>
              </v:shape>
            </v:group>
            <v:group style="position:absolute;left:8765;top:13294;width:4;height:4" coordorigin="8765,13294" coordsize="4,4">
              <v:shape style="position:absolute;left:8765;top:13294;width:4;height:4" coordorigin="8765,13294" coordsize="4,4" path="m8768,13294l8765,13297e" filled="f" stroked="t" strokeweight=".72pt" strokecolor="#000000">
                <v:path arrowok="t"/>
              </v:shape>
            </v:group>
            <v:group style="position:absolute;left:8743;top:13278;width:14;height:2" coordorigin="8743,13278" coordsize="14,2">
              <v:shape style="position:absolute;left:8743;top:13278;width:14;height:2" coordorigin="8743,13278" coordsize="14,0" path="m8743,13278l8757,13278e" filled="f" stroked="t" strokeweight=".18pt" strokecolor="#000000">
                <v:path arrowok="t"/>
              </v:shape>
            </v:group>
            <v:group style="position:absolute;left:8739;top:13269;width:14;height:14" coordorigin="8739,13269" coordsize="14,14">
              <v:shape style="position:absolute;left:8739;top:13269;width:14;height:14" coordorigin="8739,13269" coordsize="14,14" path="m8747,13269l8743,13269,8739,13272,8739,13280,8743,13283,8751,13283,8754,13280,8754,13276,8747,13276,8747,13269xe" filled="t" fillcolor="#000000" stroked="f">
                <v:path arrowok="t"/>
                <v:fill type="solid"/>
              </v:shape>
              <v:shape style="position:absolute;left:8739;top:13269;width:14;height:14" coordorigin="8739,13269" coordsize="14,14" path="m8751,13269l8747,13269,8747,13276,8754,13276,8754,13272,8751,13269xe" filled="t" fillcolor="#000000" stroked="f">
                <v:path arrowok="t"/>
                <v:fill type="solid"/>
              </v:shape>
            </v:group>
            <v:group style="position:absolute;left:8768;top:13319;width:29;height:7" coordorigin="8768,13319" coordsize="29,7">
              <v:shape style="position:absolute;left:8768;top:13319;width:29;height:7" coordorigin="8768,13319" coordsize="29,7" path="m8768,13319l8783,13326,8797,13319e" filled="f" stroked="t" strokeweight=".72pt" strokecolor="#000000">
                <v:path arrowok="t"/>
              </v:shape>
            </v:group>
            <v:group style="position:absolute;left:8793;top:13301;width:4;height:4" coordorigin="8793,13301" coordsize="4,4">
              <v:shape style="position:absolute;left:8793;top:13301;width:4;height:4" coordorigin="8793,13301" coordsize="4,4" path="m8797,13305l8793,13301e" filled="f" stroked="t" strokeweight=".72pt" strokecolor="#000000">
                <v:path arrowok="t"/>
              </v:shape>
            </v:group>
            <v:group style="position:absolute;left:8768;top:13301;width:4;height:4" coordorigin="8768,13301" coordsize="4,4">
              <v:shape style="position:absolute;left:8768;top:13301;width:4;height:4" coordorigin="8768,13301" coordsize="4,4" path="m8772,13301l8768,13305e" filled="f" stroked="t" strokeweight=".72pt" strokecolor="#000000">
                <v:path arrowok="t"/>
              </v:shape>
            </v:group>
            <v:group style="position:absolute;left:8772;top:13301;width:22;height:22" coordorigin="8772,13301" coordsize="22,22">
              <v:shape style="position:absolute;left:8772;top:13301;width:22;height:22" coordorigin="8772,13301" coordsize="22,22" path="m8783,13301l8772,13308,8772,13319,8783,13323,8793,13315,8793,13305,8783,13301xe" filled="f" stroked="t" strokeweight=".72pt" strokecolor="#000000">
                <v:path arrowok="t"/>
              </v:shape>
            </v:group>
            <v:group style="position:absolute;left:8775;top:13305;width:14;height:14" coordorigin="8775,13305" coordsize="14,14">
              <v:shape style="position:absolute;left:8775;top:13305;width:14;height:14" coordorigin="8775,13305" coordsize="14,14" path="m8783,13305l8775,13308,8779,13319,8786,13319,8790,13308,8783,13305xe" filled="f" stroked="t" strokeweight=".72pt" strokecolor="#000000">
                <v:path arrowok="t"/>
              </v:shape>
            </v:group>
            <v:group style="position:absolute;left:8779;top:13308;width:7;height:7" coordorigin="8779,13308" coordsize="7,7">
              <v:shape style="position:absolute;left:8779;top:13308;width:7;height:7" coordorigin="8779,13308" coordsize="7,7" path="m8783,13308l8786,13312,8783,13315,8779,13312,8783,13308,8779,13312,8783,13315,8786,13312,8783,13308xe" filled="f" stroked="t" strokeweight=".72pt" strokecolor="#000000">
                <v:path arrowok="t"/>
              </v:shape>
            </v:group>
            <v:group style="position:absolute;left:8811;top:13330;width:4;height:4" coordorigin="8811,13330" coordsize="4,4">
              <v:shape style="position:absolute;left:8811;top:13330;width:4;height:4" coordorigin="8811,13330" coordsize="4,4" path="m8811,13333l8815,13330e" filled="f" stroked="t" strokeweight=".72pt" strokecolor="#000000">
                <v:path arrowok="t"/>
              </v:shape>
            </v:group>
            <v:group style="position:absolute;left:8808;top:13278;width:14;height:2" coordorigin="8808,13278" coordsize="14,2">
              <v:shape style="position:absolute;left:8808;top:13278;width:14;height:2" coordorigin="8808,13278" coordsize="14,0" path="m8808,13278l8822,13278e" filled="f" stroked="t" strokeweight=".18pt" strokecolor="#000000">
                <v:path arrowok="t"/>
              </v:shape>
            </v:group>
            <v:group style="position:absolute;left:8801;top:13294;width:4;height:4" coordorigin="8801,13294" coordsize="4,4">
              <v:shape style="position:absolute;left:8801;top:13294;width:4;height:4" coordorigin="8801,13294" coordsize="4,4" path="m8804,13297l8801,13294e" filled="f" stroked="t" strokeweight=".72pt" strokecolor="#000000">
                <v:path arrowok="t"/>
              </v:shape>
            </v:group>
            <v:group style="position:absolute;left:8880;top:13413;width:7;height:4" coordorigin="8880,13413" coordsize="7,4">
              <v:shape style="position:absolute;left:8880;top:13413;width:7;height:4" coordorigin="8880,13413" coordsize="7,4" path="m8887,13416l8883,13413,8880,13416e" filled="f" stroked="t" strokeweight=".72pt" strokecolor="#000000">
                <v:path arrowok="t"/>
              </v:shape>
            </v:group>
            <v:group style="position:absolute;left:8880;top:13423;width:7;height:2" coordorigin="8880,13423" coordsize="7,2">
              <v:shape style="position:absolute;left:8880;top:13423;width:7;height:2" coordorigin="8880,13423" coordsize="7,0" path="m8880,13423l8887,13423e" filled="f" stroked="t" strokeweight=".72pt" strokecolor="#000000">
                <v:path arrowok="t"/>
              </v:shape>
            </v:group>
            <v:group style="position:absolute;left:8876;top:13413;width:14;height:14" coordorigin="8876,13413" coordsize="14,14">
              <v:shape style="position:absolute;left:8876;top:13413;width:14;height:14" coordorigin="8876,13413" coordsize="14,14" path="m8883,13413l8879,13413,8876,13416,8876,13424,8879,13427,8887,13427,8891,13424,8891,13420,8883,13420,8883,13413xe" filled="t" fillcolor="#000000" stroked="f">
                <v:path arrowok="t"/>
                <v:fill type="solid"/>
              </v:shape>
              <v:shape style="position:absolute;left:8876;top:13413;width:14;height:14" coordorigin="8876,13413" coordsize="14,14" path="m8887,13413l8883,13413,8883,13420,8891,13420,8891,13416,8887,13413xe" filled="t" fillcolor="#000000" stroked="f">
                <v:path arrowok="t"/>
                <v:fill type="solid"/>
              </v:shape>
            </v:group>
            <v:group style="position:absolute;left:8811;top:13269;width:14;height:14" coordorigin="8811,13269" coordsize="14,14">
              <v:shape style="position:absolute;left:8811;top:13269;width:14;height:14" coordorigin="8811,13269" coordsize="14,14" path="m8819,13269l8815,13269,8811,13272,8811,13280,8815,13283,8823,13283,8826,13280,8826,13276,8819,13276,8819,13269xe" filled="t" fillcolor="#000000" stroked="f">
                <v:path arrowok="t"/>
                <v:fill type="solid"/>
              </v:shape>
              <v:shape style="position:absolute;left:8811;top:13269;width:14;height:14" coordorigin="8811,13269" coordsize="14,14" path="m8823,13269l8819,13269,8819,13276,8826,13276,8826,13272,8823,13269xe" filled="t" fillcolor="#000000" stroked="f">
                <v:path arrowok="t"/>
                <v:fill type="solid"/>
              </v:shape>
            </v:group>
            <v:group style="position:absolute;left:8793;top:12991;width:4;height:4" coordorigin="8793,12991" coordsize="4,4">
              <v:shape style="position:absolute;left:8793;top:12991;width:4;height:4" coordorigin="8793,12991" coordsize="4,4" path="m8793,12995l8797,12991e" filled="f" stroked="t" strokeweight=".72pt" strokecolor="#000000">
                <v:path arrowok="t"/>
              </v:shape>
            </v:group>
            <v:group style="position:absolute;left:8768;top:12970;width:29;height:7" coordorigin="8768,12970" coordsize="29,7">
              <v:shape style="position:absolute;left:8768;top:12970;width:29;height:7" coordorigin="8768,12970" coordsize="29,7" path="m8797,12977l8783,12970,8768,12977e" filled="f" stroked="t" strokeweight=".72pt" strokecolor="#000000">
                <v:path arrowok="t"/>
              </v:shape>
            </v:group>
            <v:group style="position:absolute;left:8768;top:12991;width:4;height:4" coordorigin="8768,12991" coordsize="4,4">
              <v:shape style="position:absolute;left:8768;top:12991;width:4;height:4" coordorigin="8768,12991" coordsize="4,4" path="m8768,12991l8772,12995e" filled="f" stroked="t" strokeweight=".72pt" strokecolor="#000000">
                <v:path arrowok="t"/>
              </v:shape>
            </v:group>
            <v:group style="position:absolute;left:8772;top:12973;width:22;height:22" coordorigin="8772,12973" coordsize="22,22">
              <v:shape style="position:absolute;left:8772;top:12973;width:22;height:22" coordorigin="8772,12973" coordsize="22,22" path="m8783,12973l8772,12981,8772,12991,8783,12995,8793,12988,8793,12977,8783,12973xe" filled="f" stroked="t" strokeweight=".72pt" strokecolor="#000000">
                <v:path arrowok="t"/>
              </v:shape>
            </v:group>
            <v:group style="position:absolute;left:8757;top:12995;width:4;height:7" coordorigin="8757,12995" coordsize="4,7">
              <v:shape style="position:absolute;left:8757;top:12995;width:4;height:7" coordorigin="8757,12995" coordsize="4,7" path="m8757,12995l8761,13002e" filled="f" stroked="t" strokeweight=".72pt" strokecolor="#000000">
                <v:path arrowok="t"/>
              </v:shape>
            </v:group>
            <v:group style="position:absolute;left:8808;top:12995;width:4;height:7" coordorigin="8808,12995" coordsize="4,7">
              <v:shape style="position:absolute;left:8808;top:12995;width:4;height:7" coordorigin="8808,12995" coordsize="4,7" path="m8808,13002l8811,12995e" filled="f" stroked="t" strokeweight=".72pt" strokecolor="#000000">
                <v:path arrowok="t"/>
              </v:shape>
            </v:group>
            <v:group style="position:absolute;left:8775;top:12977;width:14;height:14" coordorigin="8775,12977" coordsize="14,14">
              <v:shape style="position:absolute;left:8775;top:12977;width:14;height:14" coordorigin="8775,12977" coordsize="14,14" path="m8783,12977l8775,12981,8779,12991,8786,12991,8790,12981,8783,12977xe" filled="f" stroked="t" strokeweight=".72pt" strokecolor="#000000">
                <v:path arrowok="t"/>
              </v:shape>
            </v:group>
            <v:group style="position:absolute;left:8779;top:12981;width:7;height:7" coordorigin="8779,12981" coordsize="7,7">
              <v:shape style="position:absolute;left:8779;top:12981;width:7;height:7" coordorigin="8779,12981" coordsize="7,7" path="m8783,12981l8786,12984,8783,12988,8779,12984,8783,12981,8779,12984,8783,12988,8786,12984,8783,12981xe" filled="f" stroked="t" strokeweight=".72pt" strokecolor="#000000">
                <v:path arrowok="t"/>
              </v:shape>
            </v:group>
            <v:group style="position:absolute;left:8743;top:13015;width:14;height:2" coordorigin="8743,13015" coordsize="14,2">
              <v:shape style="position:absolute;left:8743;top:13015;width:14;height:2" coordorigin="8743,13015" coordsize="14,0" path="m8743,13015l8757,13015e" filled="f" stroked="t" strokeweight=".18pt" strokecolor="#000000">
                <v:path arrowok="t"/>
              </v:shape>
            </v:group>
            <v:group style="position:absolute;left:8765;top:12999;width:4;height:4" coordorigin="8765,12999" coordsize="4,4">
              <v:shape style="position:absolute;left:8765;top:12999;width:4;height:4" coordorigin="8765,12999" coordsize="4,4" path="m8765,12999l8768,13002e" filled="f" stroked="t" strokeweight=".72pt" strokecolor="#000000">
                <v:path arrowok="t"/>
              </v:shape>
            </v:group>
            <v:group style="position:absolute;left:8801;top:12999;width:4;height:4" coordorigin="8801,12999" coordsize="4,4">
              <v:shape style="position:absolute;left:8801;top:12999;width:4;height:4" coordorigin="8801,12999" coordsize="4,4" path="m8801,13002l8804,12999e" filled="f" stroked="t" strokeweight=".72pt" strokecolor="#000000">
                <v:path arrowok="t"/>
              </v:shape>
            </v:group>
            <v:group style="position:absolute;left:8808;top:13015;width:14;height:2" coordorigin="8808,13015" coordsize="14,2">
              <v:shape style="position:absolute;left:8808;top:13015;width:14;height:2" coordorigin="8808,13015" coordsize="14,0" path="m8808,13015l8822,13015e" filled="f" stroked="t" strokeweight=".18pt" strokecolor="#000000">
                <v:path arrowok="t"/>
              </v:shape>
            </v:group>
            <v:group style="position:absolute;left:8739;top:13013;width:14;height:14" coordorigin="8739,13013" coordsize="14,14">
              <v:shape style="position:absolute;left:8739;top:13013;width:14;height:14" coordorigin="8739,13013" coordsize="14,14" path="m8747,13013l8743,13013,8739,13016,8739,13024,8743,13027,8751,13027,8754,13024,8754,13020,8747,13020,8747,13013xe" filled="t" fillcolor="#000000" stroked="f">
                <v:path arrowok="t"/>
                <v:fill type="solid"/>
              </v:shape>
              <v:shape style="position:absolute;left:8739;top:13013;width:14;height:14" coordorigin="8739,13013" coordsize="14,14" path="m8751,13013l8747,13013,8747,13020,8754,13020,8754,13016,8751,13013xe" filled="t" fillcolor="#000000" stroked="f">
                <v:path arrowok="t"/>
                <v:fill type="solid"/>
              </v:shape>
            </v:group>
            <v:group style="position:absolute;left:8811;top:13013;width:14;height:14" coordorigin="8811,13013" coordsize="14,14">
              <v:shape style="position:absolute;left:8811;top:13013;width:14;height:14" coordorigin="8811,13013" coordsize="14,14" path="m8819,13013l8815,13013,8811,13016,8811,13024,8815,13027,8823,13027,8826,13024,8826,13020,8819,13020,8819,13013xe" filled="t" fillcolor="#000000" stroked="f">
                <v:path arrowok="t"/>
                <v:fill type="solid"/>
              </v:shape>
              <v:shape style="position:absolute;left:8811;top:13013;width:14;height:14" coordorigin="8811,13013" coordsize="14,14" path="m8823,13013l8819,13013,8819,13020,8826,13020,8826,13016,8823,13013xe" filled="t" fillcolor="#000000" stroked="f">
                <v:path arrowok="t"/>
                <v:fill type="solid"/>
              </v:shape>
            </v:group>
            <v:group style="position:absolute;left:8210;top:12869;width:7;height:7" coordorigin="8210,12869" coordsize="7,7">
              <v:shape style="position:absolute;left:8210;top:12869;width:7;height:7" coordorigin="8210,12869" coordsize="7,7" path="m8214,12869l8210,12873,8214,12876,8217,12873,8214,12869xe" filled="f" stroked="t" strokeweight=".72pt" strokecolor="#000000">
                <v:path arrowok="t"/>
              </v:shape>
            </v:group>
            <v:group style="position:absolute;left:8163;top:12891;width:7;height:4" coordorigin="8163,12891" coordsize="7,4">
              <v:shape style="position:absolute;left:8163;top:12891;width:7;height:4" coordorigin="8163,12891" coordsize="7,4" path="m8171,12894l8167,12891,8163,12894e" filled="f" stroked="t" strokeweight=".72pt" strokecolor="#000000">
                <v:path arrowok="t"/>
              </v:shape>
            </v:group>
            <v:group style="position:absolute;left:8163;top:12901;width:7;height:2" coordorigin="8163,12901" coordsize="7,2">
              <v:shape style="position:absolute;left:8163;top:12901;width:7;height:2" coordorigin="8163,12901" coordsize="7,0" path="m8163,12901l8171,12901e" filled="f" stroked="t" strokeweight=".72pt" strokecolor="#000000">
                <v:path arrowok="t"/>
              </v:shape>
            </v:group>
            <v:group style="position:absolute;left:8160;top:12891;width:14;height:14" coordorigin="8160,12891" coordsize="14,14">
              <v:shape style="position:absolute;left:8160;top:12891;width:14;height:14" coordorigin="8160,12891" coordsize="14,14" path="m8167,12891l8163,12891,8160,12894,8160,12902,8163,12905,8171,12905,8174,12902,8174,12898,8167,12898,8167,12891xe" filled="t" fillcolor="#000000" stroked="f">
                <v:path arrowok="t"/>
                <v:fill type="solid"/>
              </v:shape>
              <v:shape style="position:absolute;left:8160;top:12891;width:14;height:14" coordorigin="8160,12891" coordsize="14,14" path="m8171,12891l8167,12891,8167,12898,8174,12898,8174,12894,8171,12891xe" filled="t" fillcolor="#000000" stroked="f">
                <v:path arrowok="t"/>
                <v:fill type="solid"/>
              </v:shape>
            </v:group>
            <v:group style="position:absolute;left:8207;top:12865;width:14;height:14" coordorigin="8207,12865" coordsize="14,14">
              <v:shape style="position:absolute;left:8207;top:12865;width:14;height:14" coordorigin="8207,12865" coordsize="14,14" path="m8214,12865l8210,12865,8207,12869,8207,12877,8210,12880,8218,12880,8221,12877,8221,12873,8214,12873,8214,12865xe" filled="t" fillcolor="#000000" stroked="f">
                <v:path arrowok="t"/>
                <v:fill type="solid"/>
              </v:shape>
              <v:shape style="position:absolute;left:8207;top:12865;width:14;height:14" coordorigin="8207,12865" coordsize="14,14" path="m8218,12865l8214,12865,8214,12873,8221,12873,8221,12869,8218,12865xe" filled="t" fillcolor="#000000" stroked="f">
                <v:path arrowok="t"/>
                <v:fill type="solid"/>
              </v:shape>
            </v:group>
            <v:group style="position:absolute;left:8880;top:12649;width:7;height:4" coordorigin="8880,12649" coordsize="7,4">
              <v:shape style="position:absolute;left:8880;top:12649;width:7;height:4" coordorigin="8880,12649" coordsize="7,4" path="m8887,12653l8883,12649,8880,12653e" filled="f" stroked="t" strokeweight=".72pt" strokecolor="#000000">
                <v:path arrowok="t"/>
              </v:shape>
            </v:group>
            <v:group style="position:absolute;left:8880;top:12664;width:7;height:2" coordorigin="8880,12664" coordsize="7,2">
              <v:shape style="position:absolute;left:8880;top:12664;width:7;height:2" coordorigin="8880,12664" coordsize="7,0" path="m8880,12664l8887,12664e" filled="f" stroked="t" strokeweight=".72pt" strokecolor="#000000">
                <v:path arrowok="t"/>
              </v:shape>
            </v:group>
            <v:group style="position:absolute;left:8750;top:12963;width:4;height:4" coordorigin="8750,12963" coordsize="4,4">
              <v:shape style="position:absolute;left:8750;top:12963;width:4;height:4" coordorigin="8750,12963" coordsize="4,4" path="m8754,12963l8750,12966e" filled="f" stroked="t" strokeweight=".72pt" strokecolor="#000000">
                <v:path arrowok="t"/>
              </v:shape>
            </v:group>
            <v:group style="position:absolute;left:8811;top:12963;width:4;height:4" coordorigin="8811,12963" coordsize="4,4">
              <v:shape style="position:absolute;left:8811;top:12963;width:4;height:4" coordorigin="8811,12963" coordsize="4,4" path="m8815,12966l8811,12963e" filled="f" stroked="t" strokeweight=".72pt" strokecolor="#000000">
                <v:path arrowok="t"/>
              </v:shape>
            </v:group>
            <v:group style="position:absolute;left:8739;top:12959;width:14;height:14" coordorigin="8739,12959" coordsize="14,14">
              <v:shape style="position:absolute;left:8739;top:12959;width:14;height:14" coordorigin="8739,12959" coordsize="14,14" path="m8747,12959l8743,12959,8739,12962,8739,12970,8743,12973,8751,12973,8754,12970,8754,12966,8747,12966,8747,12959xe" filled="t" fillcolor="#000000" stroked="f">
                <v:path arrowok="t"/>
                <v:fill type="solid"/>
              </v:shape>
              <v:shape style="position:absolute;left:8739;top:12959;width:14;height:14" coordorigin="8739,12959" coordsize="14,14" path="m8751,12959l8747,12959,8747,12966,8754,12966,8754,12962,8751,12959xe" filled="t" fillcolor="#000000" stroked="f">
                <v:path arrowok="t"/>
                <v:fill type="solid"/>
              </v:shape>
            </v:group>
            <v:group style="position:absolute;left:8811;top:12959;width:14;height:14" coordorigin="8811,12959" coordsize="14,14">
              <v:shape style="position:absolute;left:8811;top:12959;width:14;height:14" coordorigin="8811,12959" coordsize="14,14" path="m8823,12959l8815,12959,8811,12962,8811,12970,8815,12973,8823,12973,8826,12970,8826,12962,8823,12959xe" filled="t" fillcolor="#000000" stroked="f">
                <v:path arrowok="t"/>
                <v:fill type="solid"/>
              </v:shape>
            </v:group>
            <v:group style="position:absolute;left:8739;top:12959;width:14;height:14" coordorigin="8739,12959" coordsize="14,14">
              <v:shape style="position:absolute;left:8739;top:12959;width:14;height:14" coordorigin="8739,12959" coordsize="14,14" path="m8747,12959l8743,12959,8739,12962,8739,12970,8743,12973,8751,12973,8754,12970,8754,12966,8747,12966,8747,12959xe" filled="t" fillcolor="#000000" stroked="f">
                <v:path arrowok="t"/>
                <v:fill type="solid"/>
              </v:shape>
              <v:shape style="position:absolute;left:8739;top:12959;width:14;height:14" coordorigin="8739,12959" coordsize="14,14" path="m8751,12959l8747,12959,8747,12966,8754,12966,8754,12962,8751,12959xe" filled="t" fillcolor="#000000" stroked="f">
                <v:path arrowok="t"/>
                <v:fill type="solid"/>
              </v:shape>
            </v:group>
            <v:group style="position:absolute;left:8876;top:12653;width:14;height:14" coordorigin="8876,12653" coordsize="14,14">
              <v:shape style="position:absolute;left:8876;top:12653;width:14;height:14" coordorigin="8876,12653" coordsize="14,14" path="m8883,12653l8879,12653,8876,12656,8876,12664,8879,12667,8887,12667,8891,12664,8891,12660,8883,12660,8883,12653xe" filled="t" fillcolor="#000000" stroked="f">
                <v:path arrowok="t"/>
                <v:fill type="solid"/>
              </v:shape>
              <v:shape style="position:absolute;left:8876;top:12653;width:14;height:14" coordorigin="8876,12653" coordsize="14,14" path="m8887,12653l8883,12653,8883,12660,8891,12660,8891,12656,8887,12653xe" filled="t" fillcolor="#000000" stroked="f">
                <v:path arrowok="t"/>
                <v:fill type="solid"/>
              </v:shape>
              <v:shape style="position:absolute;left:6759;top:11245;width:40;height:130" type="#_x0000_t75">
                <v:imagedata r:id="rId28" o:title=""/>
              </v:shape>
            </v:group>
            <v:group style="position:absolute;left:7073;top:11533;width:14;height:14" coordorigin="7073,11533" coordsize="14,14">
              <v:shape style="position:absolute;left:7073;top:11533;width:14;height:14" coordorigin="7073,11533" coordsize="14,14" path="m7080,11533l7076,11533,7073,11537,7073,11545,7076,11548,7084,11548,7087,11545,7087,11541,7080,11541,7080,11533xe" filled="t" fillcolor="#000000" stroked="f">
                <v:path arrowok="t"/>
                <v:fill type="solid"/>
              </v:shape>
              <v:shape style="position:absolute;left:7073;top:11533;width:14;height:14" coordorigin="7073,11533" coordsize="14,14" path="m7084,11533l7080,11533,7080,11541,7087,11541,7087,11537,7084,11533xe" filled="t" fillcolor="#000000" stroked="f">
                <v:path arrowok="t"/>
                <v:fill type="solid"/>
              </v:shape>
            </v:group>
            <v:group style="position:absolute;left:7073;top:11541;width:14;height:14" coordorigin="7073,11541" coordsize="14,14">
              <v:shape style="position:absolute;left:7073;top:11541;width:14;height:14" coordorigin="7073,11541" coordsize="14,14" path="m7080,11541l7076,11541,7073,11544,7073,11552,7076,11555,7084,11555,7087,11552,7087,11548,7080,11548,7080,11541xe" filled="t" fillcolor="#000000" stroked="f">
                <v:path arrowok="t"/>
                <v:fill type="solid"/>
              </v:shape>
              <v:shape style="position:absolute;left:7073;top:11541;width:14;height:14" coordorigin="7073,11541" coordsize="14,14" path="m7084,11541l7080,11541,7080,11548,7087,11548,7087,11544,7084,11541xe" filled="t" fillcolor="#000000" stroked="f">
                <v:path arrowok="t"/>
                <v:fill type="solid"/>
              </v:shape>
            </v:group>
            <v:group style="position:absolute;left:7080;top:11515;width:4;height:4" coordorigin="7080,11515" coordsize="4,4">
              <v:shape style="position:absolute;left:7080;top:11515;width:4;height:4" coordorigin="7080,11515" coordsize="4,4" path="m7080,11515l7083,11519e" filled="f" stroked="t" strokeweight=".72pt" strokecolor="#000000">
                <v:path arrowok="t"/>
              </v:shape>
            </v:group>
            <v:group style="position:absolute;left:7076;top:11508;width:14;height:14" coordorigin="7076,11508" coordsize="14,14">
              <v:shape style="position:absolute;left:7076;top:11508;width:14;height:14" coordorigin="7076,11508" coordsize="14,14" path="m7083,11508l7079,11508,7076,11511,7076,11519,7079,11523,7087,11523,7091,11519,7091,11515,7083,11515,7083,11508xe" filled="t" fillcolor="#000000" stroked="f">
                <v:path arrowok="t"/>
                <v:fill type="solid"/>
              </v:shape>
              <v:shape style="position:absolute;left:7076;top:11508;width:14;height:14" coordorigin="7076,11508" coordsize="14,14" path="m7087,11508l7083,11508,7083,11515,7091,11515,7091,11511,7087,11508xe" filled="t" fillcolor="#000000" stroked="f">
                <v:path arrowok="t"/>
                <v:fill type="solid"/>
              </v:shape>
              <v:shape style="position:absolute;left:7065;top:11242;width:58;height:158" type="#_x0000_t75">
                <v:imagedata r:id="rId29" o:title=""/>
              </v:shape>
            </v:group>
            <v:group style="position:absolute;left:6241;top:10284;width:4;height:7" coordorigin="6241,10284" coordsize="4,7">
              <v:shape style="position:absolute;left:6241;top:10284;width:4;height:7" coordorigin="6241,10284" coordsize="4,7" path="m6245,10284l6241,10288,6245,10291e" filled="f" stroked="t" strokeweight=".72pt" strokecolor="#000000">
                <v:path arrowok="t"/>
              </v:shape>
            </v:group>
            <v:group style="position:absolute;left:6252;top:10284;width:4;height:7" coordorigin="6252,10284" coordsize="4,7">
              <v:shape style="position:absolute;left:6252;top:10284;width:4;height:7" coordorigin="6252,10284" coordsize="4,7" path="m6252,10291l6255,10288,6252,10284e" filled="f" stroked="t" strokeweight=".72pt" strokecolor="#000000">
                <v:path arrowok="t"/>
              </v:shape>
            </v:group>
            <v:group style="position:absolute;left:6241;top:10281;width:14;height:14" coordorigin="6241,10281" coordsize="14,14">
              <v:shape style="position:absolute;left:6241;top:10281;width:14;height:14" coordorigin="6241,10281" coordsize="14,14" path="m6248,10281l6244,10281,6241,10284,6241,10292,6244,10295,6252,10295,6255,10292,6255,10288,6248,10288,6248,10281xe" filled="t" fillcolor="#000000" stroked="f">
                <v:path arrowok="t"/>
                <v:fill type="solid"/>
              </v:shape>
              <v:shape style="position:absolute;left:6241;top:10281;width:14;height:14" coordorigin="6241,10281" coordsize="14,14" path="m6252,10281l6248,10281,6248,10288,6255,10288,6255,10284,6252,10281xe" filled="t" fillcolor="#000000" stroked="f">
                <v:path arrowok="t"/>
                <v:fill type="solid"/>
              </v:shape>
            </v:group>
            <v:group style="position:absolute;left:6666;top:10371;width:7;height:4" coordorigin="6666,10371" coordsize="7,4">
              <v:shape style="position:absolute;left:6666;top:10371;width:7;height:4" coordorigin="6666,10371" coordsize="7,4" path="m6673,10374l6669,10371,6666,10374e" filled="f" stroked="t" strokeweight=".72pt" strokecolor="#000000">
                <v:path arrowok="t"/>
              </v:shape>
            </v:group>
            <v:group style="position:absolute;left:6666;top:10381;width:7;height:2" coordorigin="6666,10381" coordsize="7,2">
              <v:shape style="position:absolute;left:6666;top:10381;width:7;height:2" coordorigin="6666,10381" coordsize="7,0" path="m6666,10381l6673,10381e" filled="f" stroked="t" strokeweight=".72pt" strokecolor="#000000">
                <v:path arrowok="t"/>
              </v:shape>
            </v:group>
            <v:group style="position:absolute;left:6666;top:10374;width:7;height:7" coordorigin="6666,10374" coordsize="7,7">
              <v:shape style="position:absolute;left:6666;top:10374;width:7;height:7" coordorigin="6666,10374" coordsize="7,7" path="m6669,10374l6666,10378,6669,10381,6673,10378,6669,10374xe" filled="f" stroked="t" strokeweight=".72pt" strokecolor="#000000">
                <v:path arrowok="t"/>
              </v:shape>
            </v:group>
            <v:group style="position:absolute;left:6659;top:10367;width:14;height:14" coordorigin="6659,10367" coordsize="14,14">
              <v:shape style="position:absolute;left:6659;top:10367;width:14;height:14" coordorigin="6659,10367" coordsize="14,14" path="m6666,10367l6662,10367,6659,10370,6659,10378,6662,10381,6670,10381,6673,10378,6673,10374,6666,10374,6666,10367xe" filled="t" fillcolor="#000000" stroked="f">
                <v:path arrowok="t"/>
                <v:fill type="solid"/>
              </v:shape>
              <v:shape style="position:absolute;left:6659;top:10367;width:14;height:14" coordorigin="6659,10367" coordsize="14,14" path="m6670,10367l6666,10367,6666,10374,6673,10374,6673,10370,6670,10367xe" filled="t" fillcolor="#000000" stroked="f">
                <v:path arrowok="t"/>
                <v:fill type="solid"/>
              </v:shape>
            </v:group>
            <v:group style="position:absolute;left:6662;top:10367;width:14;height:14" coordorigin="6662,10367" coordsize="14,14">
              <v:shape style="position:absolute;left:6662;top:10367;width:14;height:14" coordorigin="6662,10367" coordsize="14,14" path="m6669,10367l6665,10367,6662,10370,6662,10378,6665,10381,6673,10381,6677,10378,6677,10374,6669,10374,6669,10367xe" filled="t" fillcolor="#000000" stroked="f">
                <v:path arrowok="t"/>
                <v:fill type="solid"/>
              </v:shape>
              <v:shape style="position:absolute;left:6662;top:10367;width:14;height:14" coordorigin="6662,10367" coordsize="14,14" path="m6673,10367l6669,10367,6669,10374,6677,10374,6677,10370,6673,10367xe" filled="t" fillcolor="#000000" stroked="f">
                <v:path arrowok="t"/>
                <v:fill type="solid"/>
              </v:shape>
            </v:group>
            <v:group style="position:absolute;left:6666;top:10367;width:14;height:14" coordorigin="6666,10367" coordsize="14,14">
              <v:shape style="position:absolute;left:6666;top:10367;width:14;height:14" coordorigin="6666,10367" coordsize="14,14" path="m6673,10367l6669,10367,6666,10370,6666,10378,6669,10381,6677,10381,6680,10378,6680,10374,6673,10374,6673,10367xe" filled="t" fillcolor="#000000" stroked="f">
                <v:path arrowok="t"/>
                <v:fill type="solid"/>
              </v:shape>
              <v:shape style="position:absolute;left:6666;top:10367;width:14;height:14" coordorigin="6666,10367" coordsize="14,14" path="m6677,10367l6673,10367,6673,10374,6680,10374,6680,10370,6677,10367xe" filled="t" fillcolor="#000000" stroked="f">
                <v:path arrowok="t"/>
                <v:fill type="solid"/>
              </v:shape>
            </v:group>
            <v:group style="position:absolute;left:6666;top:10371;width:14;height:14" coordorigin="6666,10371" coordsize="14,14">
              <v:shape style="position:absolute;left:6666;top:10371;width:14;height:14" coordorigin="6666,10371" coordsize="14,14" path="m6673,10371l6669,10371,6666,10374,6666,10382,6669,10385,6677,10385,6680,10382,6680,10378,6673,10378,6673,10371xe" filled="t" fillcolor="#000000" stroked="f">
                <v:path arrowok="t"/>
                <v:fill type="solid"/>
              </v:shape>
              <v:shape style="position:absolute;left:6666;top:10371;width:14;height:14" coordorigin="6666,10371" coordsize="14,14" path="m6677,10371l6673,10371,6673,10378,6680,10378,6680,10374,6677,10371xe" filled="t" fillcolor="#000000" stroked="f">
                <v:path arrowok="t"/>
                <v:fill type="solid"/>
              </v:shape>
            </v:group>
            <v:group style="position:absolute;left:6666;top:10374;width:7;height:7" coordorigin="6666,10374" coordsize="7,7">
              <v:shape style="position:absolute;left:6666;top:10374;width:7;height:7" coordorigin="6666,10374" coordsize="7,7" path="m6666,10374l6666,10378,6666,10381,6669,10381,6673,10381e" filled="f" stroked="t" strokeweight=".72pt" strokecolor="#000000">
                <v:path arrowok="t"/>
              </v:shape>
            </v:group>
            <v:group style="position:absolute;left:6666;top:10371;width:14;height:14" coordorigin="6666,10371" coordsize="14,14">
              <v:shape style="position:absolute;left:6666;top:10371;width:14;height:14" coordorigin="6666,10371" coordsize="14,14" path="m6673,10371l6669,10371,6666,10374,6666,10382,6669,10385,6677,10385,6680,10382,6680,10378,6673,10378,6673,10371xe" filled="t" fillcolor="#000000" stroked="f">
                <v:path arrowok="t"/>
                <v:fill type="solid"/>
              </v:shape>
              <v:shape style="position:absolute;left:6666;top:10371;width:14;height:14" coordorigin="6666,10371" coordsize="14,14" path="m6677,10371l6673,10371,6673,10378,6680,10378,6680,10374,6677,10371xe" filled="t" fillcolor="#000000" stroked="f">
                <v:path arrowok="t"/>
                <v:fill type="solid"/>
              </v:shape>
            </v:group>
            <v:group style="position:absolute;left:6666;top:10374;width:7;height:7" coordorigin="6666,10374" coordsize="7,7">
              <v:shape style="position:absolute;left:6666;top:10374;width:7;height:7" coordorigin="6666,10374" coordsize="7,7" path="m6669,10374l6666,10378,6669,10381,6673,10378,6669,10374xe" filled="f" stroked="t" strokeweight=".72pt" strokecolor="#000000">
                <v:path arrowok="t"/>
              </v:shape>
            </v:group>
            <v:group style="position:absolute;left:6662;top:10371;width:14;height:14" coordorigin="6662,10371" coordsize="14,14">
              <v:shape style="position:absolute;left:6662;top:10371;width:14;height:14" coordorigin="6662,10371" coordsize="14,14" path="m6669,10371l6665,10371,6662,10374,6662,10382,6665,10385,6673,10385,6677,10382,6677,10378,6669,10378,6669,10371xe" filled="t" fillcolor="#000000" stroked="f">
                <v:path arrowok="t"/>
                <v:fill type="solid"/>
              </v:shape>
              <v:shape style="position:absolute;left:6662;top:10371;width:14;height:14" coordorigin="6662,10371" coordsize="14,14" path="m6673,10371l6669,10371,6669,10378,6677,10378,6677,10374,6673,10371xe" filled="t" fillcolor="#000000" stroked="f">
                <v:path arrowok="t"/>
                <v:fill type="solid"/>
              </v:shape>
              <v:shape style="position:absolute;left:7497;top:11670;width:367;height:238" type="#_x0000_t75">
                <v:imagedata r:id="rId30" o:title=""/>
              </v:shape>
            </v:group>
            <v:group style="position:absolute;left:8300;top:11861;width:4;height:4" coordorigin="8300,11861" coordsize="4,4">
              <v:shape style="position:absolute;left:8300;top:11861;width:4;height:4" coordorigin="8300,11861" coordsize="4,4" path="m8304,11861l8300,11865e" filled="f" stroked="t" strokeweight=".72pt" strokecolor="#000000">
                <v:path arrowok="t"/>
              </v:shape>
            </v:group>
            <v:group style="position:absolute;left:8199;top:11818;width:4;height:4" coordorigin="8199,11818" coordsize="4,4">
              <v:shape style="position:absolute;left:8199;top:11818;width:4;height:4" coordorigin="8199,11818" coordsize="4,4" path="m8199,11818l8203,11821e" filled="f" stroked="t" strokeweight=".72pt" strokecolor="#000000">
                <v:path arrowok="t"/>
              </v:shape>
            </v:group>
            <v:group style="position:absolute;left:8207;top:11764;width:29;height:2" coordorigin="8207,11764" coordsize="29,2">
              <v:shape style="position:absolute;left:8207;top:11764;width:29;height:2" coordorigin="8207,11764" coordsize="29,0" path="m8207,11764l8235,11764e" filled="f" stroked="t" strokeweight=".36pt" strokecolor="#000000">
                <v:path arrowok="t"/>
              </v:shape>
            </v:group>
            <v:group style="position:absolute;left:8250;top:11760;width:7;height:7" coordorigin="8250,11760" coordsize="7,7">
              <v:shape style="position:absolute;left:8250;top:11760;width:7;height:7" coordorigin="8250,11760" coordsize="7,7" path="m8253,11760l8250,11764,8253,11767,8257,11764,8253,11760xe" filled="f" stroked="t" strokeweight=".72pt" strokecolor="#000000">
                <v:path arrowok="t"/>
              </v:shape>
            </v:group>
            <v:group style="position:absolute;left:8199;top:11746;width:4;height:4" coordorigin="8199,11746" coordsize="4,4">
              <v:shape style="position:absolute;left:8199;top:11746;width:4;height:4" coordorigin="8199,11746" coordsize="4,4" path="m8203,11746l8199,11749e" filled="f" stroked="t" strokeweight=".72pt" strokecolor="#000000">
                <v:path arrowok="t"/>
              </v:shape>
            </v:group>
            <v:group style="position:absolute;left:8225;top:11760;width:4;height:7" coordorigin="8225,11760" coordsize="4,7">
              <v:shape style="position:absolute;left:8225;top:11760;width:4;height:7" coordorigin="8225,11760" coordsize="4,7" path="m8225,11767l8228,11764,8225,11760e" filled="f" stroked="t" strokeweight=".72pt" strokecolor="#000000">
                <v:path arrowok="t"/>
              </v:shape>
            </v:group>
            <v:group style="position:absolute;left:8214;top:11760;width:4;height:7" coordorigin="8214,11760" coordsize="4,7">
              <v:shape style="position:absolute;left:8214;top:11760;width:4;height:7" coordorigin="8214,11760" coordsize="4,7" path="m8217,11760l8214,11764,8217,11767e" filled="f" stroked="t" strokeweight=".72pt" strokecolor="#000000">
                <v:path arrowok="t"/>
              </v:shape>
            </v:group>
            <v:group style="position:absolute;left:8214;top:11757;width:14;height:14" coordorigin="8214,11757" coordsize="14,14">
              <v:shape style="position:absolute;left:8214;top:11757;width:14;height:14" coordorigin="8214,11757" coordsize="14,14" path="m8221,11757l8217,11757,8214,11760,8214,11768,8217,11771,8225,11771,8228,11768,8228,11764,8221,11764,8221,11757xe" filled="t" fillcolor="#000000" stroked="f">
                <v:path arrowok="t"/>
                <v:fill type="solid"/>
              </v:shape>
              <v:shape style="position:absolute;left:8214;top:11757;width:14;height:14" coordorigin="8214,11757" coordsize="14,14" path="m8225,11757l8221,11757,8221,11764,8228,11764,8228,11760,8225,11757xe" filled="t" fillcolor="#000000" stroked="f">
                <v:path arrowok="t"/>
                <v:fill type="solid"/>
              </v:shape>
            </v:group>
            <v:group style="position:absolute;left:8505;top:11818;width:4;height:4" coordorigin="8505,11818" coordsize="4,4">
              <v:shape style="position:absolute;left:8505;top:11818;width:4;height:4" coordorigin="8505,11818" coordsize="4,4" path="m8505,11821l8509,11818e" filled="f" stroked="t" strokeweight=".72pt" strokecolor="#000000">
                <v:path arrowok="t"/>
              </v:shape>
            </v:group>
            <v:group style="position:absolute;left:8351;top:11818;width:4;height:4" coordorigin="8351,11818" coordsize="4,4">
              <v:shape style="position:absolute;left:8351;top:11818;width:4;height:4" coordorigin="8351,11818" coordsize="4,4" path="m8351,11818l8354,11821e" filled="f" stroked="t" strokeweight=".72pt" strokecolor="#000000">
                <v:path arrowok="t"/>
              </v:shape>
            </v:group>
            <v:group style="position:absolute;left:8408;top:11818;width:4;height:4" coordorigin="8408,11818" coordsize="4,4">
              <v:shape style="position:absolute;left:8408;top:11818;width:4;height:4" coordorigin="8408,11818" coordsize="4,4" path="m8408,11818l8412,11821e" filled="f" stroked="t" strokeweight=".72pt" strokecolor="#000000">
                <v:path arrowok="t"/>
              </v:shape>
            </v:group>
            <v:group style="position:absolute;left:8451;top:11760;width:7;height:7" coordorigin="8451,11760" coordsize="7,7">
              <v:shape style="position:absolute;left:8451;top:11760;width:7;height:7" coordorigin="8451,11760" coordsize="7,7" path="m8455,11760l8451,11764,8455,11767,8459,11764,8455,11760xe" filled="f" stroked="t" strokeweight=".72pt" strokecolor="#000000">
                <v:path arrowok="t"/>
              </v:shape>
            </v:group>
            <v:group style="position:absolute;left:8495;top:11760;width:4;height:7" coordorigin="8495,11760" coordsize="4,7">
              <v:shape style="position:absolute;left:8495;top:11760;width:4;height:7" coordorigin="8495,11760" coordsize="4,7" path="m8495,11767l8498,11764,8495,11760e" filled="f" stroked="t" strokeweight=".72pt" strokecolor="#000000">
                <v:path arrowok="t"/>
              </v:shape>
            </v:group>
            <v:group style="position:absolute;left:8487;top:11760;width:4;height:7" coordorigin="8487,11760" coordsize="4,7">
              <v:shape style="position:absolute;left:8487;top:11760;width:4;height:7" coordorigin="8487,11760" coordsize="4,7" path="m8491,11760l8487,11764,8491,11767e" filled="f" stroked="t" strokeweight=".72pt" strokecolor="#000000">
                <v:path arrowok="t"/>
              </v:shape>
            </v:group>
            <v:group style="position:absolute;left:8401;top:11760;width:7;height:7" coordorigin="8401,11760" coordsize="7,7">
              <v:shape style="position:absolute;left:8401;top:11760;width:7;height:7" coordorigin="8401,11760" coordsize="7,7" path="m8405,11760l8401,11764,8405,11767,8408,11764,8405,11760xe" filled="f" stroked="t" strokeweight=".72pt" strokecolor="#000000">
                <v:path arrowok="t"/>
              </v:shape>
            </v:group>
            <v:group style="position:absolute;left:8351;top:11746;width:4;height:4" coordorigin="8351,11746" coordsize="4,4">
              <v:shape style="position:absolute;left:8351;top:11746;width:4;height:4" coordorigin="8351,11746" coordsize="4,4" path="m8354,11746l8351,11749e" filled="f" stroked="t" strokeweight=".72pt" strokecolor="#000000">
                <v:path arrowok="t"/>
              </v:shape>
            </v:group>
            <v:group style="position:absolute;left:8376;top:11760;width:4;height:7" coordorigin="8376,11760" coordsize="4,7">
              <v:shape style="position:absolute;left:8376;top:11760;width:4;height:7" coordorigin="8376,11760" coordsize="4,7" path="m8376,11767l8379,11764,8376,11760e" filled="f" stroked="t" strokeweight=".72pt" strokecolor="#000000">
                <v:path arrowok="t"/>
              </v:shape>
            </v:group>
            <v:group style="position:absolute;left:8365;top:11760;width:4;height:7" coordorigin="8365,11760" coordsize="4,7">
              <v:shape style="position:absolute;left:8365;top:11760;width:4;height:7" coordorigin="8365,11760" coordsize="4,7" path="m8369,11760l8365,11764,8369,11767e" filled="f" stroked="t" strokeweight=".72pt" strokecolor="#000000">
                <v:path arrowok="t"/>
              </v:shape>
            </v:group>
            <v:group style="position:absolute;left:8455;top:11760;width:7;height:7" coordorigin="8455,11760" coordsize="7,7">
              <v:shape style="position:absolute;left:8455;top:11760;width:7;height:7" coordorigin="8455,11760" coordsize="7,7" path="m8459,11760l8455,11764,8459,11767,8462,11764,8459,11760xe" filled="f" stroked="t" strokeweight=".72pt" strokecolor="#000000">
                <v:path arrowok="t"/>
              </v:shape>
            </v:group>
            <v:group style="position:absolute;left:8408;top:11746;width:4;height:4" coordorigin="8408,11746" coordsize="4,4">
              <v:shape style="position:absolute;left:8408;top:11746;width:4;height:4" coordorigin="8408,11746" coordsize="4,4" path="m8412,11746l8408,11749e" filled="f" stroked="t" strokeweight=".72pt" strokecolor="#000000">
                <v:path arrowok="t"/>
              </v:shape>
            </v:group>
            <v:group style="position:absolute;left:8430;top:11760;width:4;height:7" coordorigin="8430,11760" coordsize="4,7">
              <v:shape style="position:absolute;left:8430;top:11760;width:4;height:7" coordorigin="8430,11760" coordsize="4,7" path="m8430,11767l8433,11764,8430,11760e" filled="f" stroked="t" strokeweight=".72pt" strokecolor="#000000">
                <v:path arrowok="t"/>
              </v:shape>
            </v:group>
            <v:group style="position:absolute;left:8423;top:11760;width:4;height:7" coordorigin="8423,11760" coordsize="4,7">
              <v:shape style="position:absolute;left:8423;top:11760;width:4;height:7" coordorigin="8423,11760" coordsize="4,7" path="m8426,11760l8423,11764,8426,11767e" filled="f" stroked="t" strokeweight=".72pt" strokecolor="#000000">
                <v:path arrowok="t"/>
              </v:shape>
            </v:group>
            <v:group style="position:absolute;left:8657;top:11818;width:4;height:4" coordorigin="8657,11818" coordsize="4,4">
              <v:shape style="position:absolute;left:8657;top:11818;width:4;height:4" coordorigin="8657,11818" coordsize="4,4" path="m8657,11821l8660,11818e" filled="f" stroked="t" strokeweight=".72pt" strokecolor="#000000">
                <v:path arrowok="t"/>
              </v:shape>
            </v:group>
            <v:group style="position:absolute;left:8603;top:11760;width:7;height:7" coordorigin="8603,11760" coordsize="7,7">
              <v:shape style="position:absolute;left:8603;top:11760;width:7;height:7" coordorigin="8603,11760" coordsize="7,7" path="m8606,11760l8603,11764,8606,11767,8610,11764,8606,11760xe" filled="f" stroked="t" strokeweight=".72pt" strokecolor="#000000">
                <v:path arrowok="t"/>
              </v:shape>
            </v:group>
            <v:group style="position:absolute;left:8646;top:11760;width:4;height:7" coordorigin="8646,11760" coordsize="4,7">
              <v:shape style="position:absolute;left:8646;top:11760;width:4;height:7" coordorigin="8646,11760" coordsize="4,7" path="m8646,11767l8649,11764,8646,11760e" filled="f" stroked="t" strokeweight=".72pt" strokecolor="#000000">
                <v:path arrowok="t"/>
              </v:shape>
            </v:group>
            <v:group style="position:absolute;left:8639;top:11760;width:4;height:7" coordorigin="8639,11760" coordsize="4,7">
              <v:shape style="position:absolute;left:8639;top:11760;width:4;height:7" coordorigin="8639,11760" coordsize="4,7" path="m8642,11760l8639,11764,8642,11767e" filled="f" stroked="t" strokeweight=".72pt" strokecolor="#000000">
                <v:path arrowok="t"/>
              </v:shape>
            </v:group>
            <v:group style="position:absolute;left:8666;top:11760;width:2;height:14" coordorigin="8666,11760" coordsize="2,14">
              <v:shape style="position:absolute;left:8666;top:11760;width:2;height:14" coordorigin="8666,11760" coordsize="0,14" path="m8666,11760l8666,11775e" filled="f" stroked="t" strokeweight=".18pt" strokecolor="#000000">
                <v:path arrowok="t"/>
              </v:shape>
            </v:group>
            <v:group style="position:absolute;left:8660;top:11760;width:7;height:7" coordorigin="8660,11760" coordsize="7,7">
              <v:shape style="position:absolute;left:8660;top:11760;width:7;height:7" coordorigin="8660,11760" coordsize="7,7" path="m8667,11764l8664,11760,8660,11767e" filled="f" stroked="t" strokeweight=".72pt" strokecolor="#000000">
                <v:path arrowok="t"/>
              </v:shape>
            </v:group>
            <v:group style="position:absolute;left:8657;top:11757;width:14;height:14" coordorigin="8657,11757" coordsize="14,14">
              <v:shape style="position:absolute;left:8657;top:11757;width:14;height:14" coordorigin="8657,11757" coordsize="14,14" path="m8664,11757l8660,11757,8657,11760,8657,11768,8660,11771,8668,11771,8671,11768,8671,11764,8664,11764,8664,11757xe" filled="t" fillcolor="#000000" stroked="f">
                <v:path arrowok="t"/>
                <v:fill type="solid"/>
              </v:shape>
              <v:shape style="position:absolute;left:8657;top:11757;width:14;height:14" coordorigin="8657,11757" coordsize="14,14" path="m8668,11757l8664,11757,8664,11764,8671,11764,8671,11760,8668,11757xe" filled="t" fillcolor="#000000" stroked="f">
                <v:path arrowok="t"/>
                <v:fill type="solid"/>
              </v:shape>
            </v:group>
            <v:group style="position:absolute;left:8711;top:11818;width:4;height:4" coordorigin="8711,11818" coordsize="4,4">
              <v:shape style="position:absolute;left:8711;top:11818;width:4;height:4" coordorigin="8711,11818" coordsize="4,4" path="m8711,11821l8714,11818e" filled="f" stroked="t" strokeweight=".72pt" strokecolor="#000000">
                <v:path arrowok="t"/>
              </v:shape>
            </v:group>
            <v:group style="position:absolute;left:8675;top:11775;width:14;height:14" coordorigin="8675,11775" coordsize="14,14">
              <v:shape style="position:absolute;left:8675;top:11775;width:14;height:14" coordorigin="8675,11775" coordsize="14,14" path="m8682,11775l8678,11775,8675,11778,8675,11786,8678,11789,8686,11789,8689,11786,8689,11782,8682,11782,8682,11775xe" filled="t" fillcolor="#000000" stroked="f">
                <v:path arrowok="t"/>
                <v:fill type="solid"/>
              </v:shape>
              <v:shape style="position:absolute;left:8675;top:11775;width:14;height:14" coordorigin="8675,11775" coordsize="14,14" path="m8686,11775l8682,11775,8682,11782,8689,11782,8689,11778,8686,11775xe" filled="t" fillcolor="#000000" stroked="f">
                <v:path arrowok="t"/>
                <v:fill type="solid"/>
              </v:shape>
            </v:group>
            <v:group style="position:absolute;left:8671;top:11775;width:14;height:14" coordorigin="8671,11775" coordsize="14,14">
              <v:shape style="position:absolute;left:8671;top:11775;width:14;height:14" coordorigin="8671,11775" coordsize="14,14" path="m8678,11775l8674,11775,8671,11778,8671,11786,8674,11789,8682,11789,8685,11786,8685,11782,8678,11782,8678,11775xe" filled="t" fillcolor="#000000" stroked="f">
                <v:path arrowok="t"/>
                <v:fill type="solid"/>
              </v:shape>
              <v:shape style="position:absolute;left:8671;top:11775;width:14;height:14" coordorigin="8671,11775" coordsize="14,14" path="m8682,11775l8678,11775,8678,11782,8685,11782,8685,11778,8682,11775xe" filled="t" fillcolor="#000000" stroked="f">
                <v:path arrowok="t"/>
                <v:fill type="solid"/>
              </v:shape>
            </v:group>
            <v:group style="position:absolute;left:8703;top:11760;width:4;height:7" coordorigin="8703,11760" coordsize="4,7">
              <v:shape style="position:absolute;left:8703;top:11760;width:4;height:7" coordorigin="8703,11760" coordsize="4,7" path="m8703,11767l8707,11764,8703,11760e" filled="f" stroked="t" strokeweight=".72pt" strokecolor="#000000">
                <v:path arrowok="t"/>
              </v:shape>
            </v:group>
            <v:group style="position:absolute;left:8693;top:11760;width:4;height:7" coordorigin="8693,11760" coordsize="4,7">
              <v:shape style="position:absolute;left:8693;top:11760;width:4;height:7" coordorigin="8693,11760" coordsize="4,7" path="m8696,11760l8693,11764,8696,11767e" filled="f" stroked="t" strokeweight=".72pt" strokecolor="#000000">
                <v:path arrowok="t"/>
              </v:shape>
            </v:group>
            <v:group style="position:absolute;left:8675;top:11757;width:14;height:14" coordorigin="8675,11757" coordsize="14,14">
              <v:shape style="position:absolute;left:8675;top:11757;width:14;height:14" coordorigin="8675,11757" coordsize="14,14" path="m8682,11757l8678,11757,8675,11760,8675,11768,8678,11771,8686,11771,8689,11768,8689,11764,8682,11764,8682,11757xe" filled="t" fillcolor="#000000" stroked="f">
                <v:path arrowok="t"/>
                <v:fill type="solid"/>
              </v:shape>
              <v:shape style="position:absolute;left:8675;top:11757;width:14;height:14" coordorigin="8675,11757" coordsize="14,14" path="m8686,11757l8682,11757,8682,11764,8689,11764,8689,11760,8686,11757xe" filled="t" fillcolor="#000000" stroked="f">
                <v:path arrowok="t"/>
                <v:fill type="solid"/>
              </v:shape>
            </v:group>
            <v:group style="position:absolute;left:8671;top:11757;width:14;height:14" coordorigin="8671,11757" coordsize="14,14">
              <v:shape style="position:absolute;left:8671;top:11757;width:14;height:14" coordorigin="8671,11757" coordsize="14,14" path="m8678,11757l8674,11757,8671,11760,8671,11768,8674,11771,8682,11771,8685,11768,8685,11764,8678,11764,8678,11757xe" filled="t" fillcolor="#000000" stroked="f">
                <v:path arrowok="t"/>
                <v:fill type="solid"/>
              </v:shape>
              <v:shape style="position:absolute;left:8671;top:11757;width:14;height:14" coordorigin="8671,11757" coordsize="14,14" path="m8682,11757l8678,11757,8678,11764,8685,11764,8685,11760,8682,11757xe" filled="t" fillcolor="#000000" stroked="f">
                <v:path arrowok="t"/>
                <v:fill type="solid"/>
              </v:shape>
            </v:group>
            <v:group style="position:absolute;left:8711;top:11778;width:14;height:14" coordorigin="8711,11778" coordsize="14,14">
              <v:shape style="position:absolute;left:8711;top:11778;width:14;height:14" coordorigin="8711,11778" coordsize="14,14" path="m8718,11778l8714,11778,8711,11781,8711,11789,8714,11793,8722,11793,8725,11789,8725,11785,8718,11785,8718,11778xe" filled="t" fillcolor="#000000" stroked="f">
                <v:path arrowok="t"/>
                <v:fill type="solid"/>
              </v:shape>
              <v:shape style="position:absolute;left:8711;top:11778;width:14;height:14" coordorigin="8711,11778" coordsize="14,14" path="m8722,11778l8718,11778,8718,11785,8725,11785,8725,11781,8722,11778xe" filled="t" fillcolor="#000000" stroked="f">
                <v:path arrowok="t"/>
                <v:fill type="solid"/>
              </v:shape>
            </v:group>
            <v:group style="position:absolute;left:8729;top:11775;width:14;height:14" coordorigin="8729,11775" coordsize="14,14">
              <v:shape style="position:absolute;left:8729;top:11775;width:14;height:14" coordorigin="8729,11775" coordsize="14,14" path="m8736,11775l8732,11775,8729,11778,8729,11786,8732,11789,8740,11789,8743,11786,8743,11782,8736,11782,8736,11775xe" filled="t" fillcolor="#000000" stroked="f">
                <v:path arrowok="t"/>
                <v:fill type="solid"/>
              </v:shape>
              <v:shape style="position:absolute;left:8729;top:11775;width:14;height:14" coordorigin="8729,11775" coordsize="14,14" path="m8740,11775l8736,11775,8736,11782,8743,11782,8743,11778,8740,11775xe" filled="t" fillcolor="#000000" stroked="f">
                <v:path arrowok="t"/>
                <v:fill type="solid"/>
              </v:shape>
            </v:group>
            <v:group style="position:absolute;left:8725;top:11775;width:14;height:14" coordorigin="8725,11775" coordsize="14,14">
              <v:shape style="position:absolute;left:8725;top:11775;width:14;height:14" coordorigin="8725,11775" coordsize="14,14" path="m8732,11775l8728,11775,8725,11778,8725,11786,8728,11789,8736,11789,8739,11786,8739,11782,8732,11782,8732,11775xe" filled="t" fillcolor="#000000" stroked="f">
                <v:path arrowok="t"/>
                <v:fill type="solid"/>
              </v:shape>
              <v:shape style="position:absolute;left:8725;top:11775;width:14;height:14" coordorigin="8725,11775" coordsize="14,14" path="m8736,11775l8732,11775,8732,11782,8739,11782,8739,11778,8736,11775xe" filled="t" fillcolor="#000000" stroked="f">
                <v:path arrowok="t"/>
                <v:fill type="solid"/>
              </v:shape>
            </v:group>
            <v:group style="position:absolute;left:8729;top:11757;width:14;height:14" coordorigin="8729,11757" coordsize="14,14">
              <v:shape style="position:absolute;left:8729;top:11757;width:14;height:14" coordorigin="8729,11757" coordsize="14,14" path="m8736,11757l8732,11757,8729,11760,8729,11768,8732,11771,8740,11771,8743,11768,8743,11764,8736,11764,8736,11757xe" filled="t" fillcolor="#000000" stroked="f">
                <v:path arrowok="t"/>
                <v:fill type="solid"/>
              </v:shape>
              <v:shape style="position:absolute;left:8729;top:11757;width:14;height:14" coordorigin="8729,11757" coordsize="14,14" path="m8740,11757l8736,11757,8736,11764,8743,11764,8743,11760,8740,11757xe" filled="t" fillcolor="#000000" stroked="f">
                <v:path arrowok="t"/>
                <v:fill type="solid"/>
              </v:shape>
            </v:group>
            <v:group style="position:absolute;left:8725;top:11757;width:14;height:14" coordorigin="8725,11757" coordsize="14,14">
              <v:shape style="position:absolute;left:8725;top:11757;width:14;height:14" coordorigin="8725,11757" coordsize="14,14" path="m8732,11757l8728,11757,8725,11760,8725,11768,8728,11771,8736,11771,8739,11768,8739,11764,8732,11764,8732,11757xe" filled="t" fillcolor="#000000" stroked="f">
                <v:path arrowok="t"/>
                <v:fill type="solid"/>
              </v:shape>
              <v:shape style="position:absolute;left:8725;top:11757;width:14;height:14" coordorigin="8725,11757" coordsize="14,14" path="m8736,11757l8732,11757,8732,11764,8739,11764,8739,11760,8736,11757xe" filled="t" fillcolor="#000000" stroked="f">
                <v:path arrowok="t"/>
                <v:fill type="solid"/>
              </v:shape>
            </v:group>
            <v:group style="position:absolute;left:8217;top:11721;width:7;height:7" coordorigin="8217,11721" coordsize="7,7">
              <v:shape style="position:absolute;left:8217;top:11721;width:7;height:7" coordorigin="8217,11721" coordsize="7,7" path="m8217,11728l8225,11721e" filled="f" stroked="t" strokeweight=".72pt" strokecolor="#000000">
                <v:path arrowok="t"/>
              </v:shape>
            </v:group>
            <v:group style="position:absolute;left:8217;top:11526;width:7;height:7" coordorigin="8217,11526" coordsize="7,7">
              <v:shape style="position:absolute;left:8217;top:11526;width:7;height:7" coordorigin="8217,11526" coordsize="7,7" path="m8225,11533l8217,11526e" filled="f" stroked="t" strokeweight=".72pt" strokecolor="#000000">
                <v:path arrowok="t"/>
              </v:shape>
            </v:group>
            <v:group style="position:absolute;left:8210;top:11623;width:7;height:2" coordorigin="8210,11623" coordsize="7,2">
              <v:shape style="position:absolute;left:8210;top:11623;width:7;height:2" coordorigin="8210,11623" coordsize="7,0" path="m8210,11623l8217,11623e" filled="f" stroked="t" strokeweight=".72pt" strokecolor="#000000">
                <v:path arrowok="t"/>
              </v:shape>
            </v:group>
            <v:group style="position:absolute;left:8210;top:11616;width:7;height:2" coordorigin="8210,11616" coordsize="7,2">
              <v:shape style="position:absolute;left:8210;top:11616;width:7;height:2" coordorigin="8210,11616" coordsize="7,0" path="m8217,11616l8210,11616e" filled="f" stroked="t" strokeweight=".72pt" strokecolor="#000000">
                <v:path arrowok="t"/>
              </v:shape>
            </v:group>
            <v:group style="position:absolute;left:8210;top:11623;width:7;height:2" coordorigin="8210,11623" coordsize="7,2">
              <v:shape style="position:absolute;left:8210;top:11623;width:7;height:2" coordorigin="8210,11623" coordsize="7,0" path="m8210,11623l8217,11623e" filled="f" stroked="t" strokeweight=".72pt" strokecolor="#000000">
                <v:path arrowok="t"/>
              </v:shape>
            </v:group>
            <v:group style="position:absolute;left:8210;top:11613;width:7;height:4" coordorigin="8210,11613" coordsize="7,4">
              <v:shape style="position:absolute;left:8210;top:11613;width:7;height:4" coordorigin="8210,11613" coordsize="7,4" path="m8217,11616l8214,11613,8210,11616e" filled="f" stroked="t" strokeweight=".72pt" strokecolor="#000000">
                <v:path arrowok="t"/>
              </v:shape>
            </v:group>
            <v:group style="position:absolute;left:8207;top:11613;width:14;height:14" coordorigin="8207,11613" coordsize="14,14">
              <v:shape style="position:absolute;left:8207;top:11613;width:14;height:14" coordorigin="8207,11613" coordsize="14,14" path="m8214,11613l8210,11613,8207,11616,8207,11624,8210,11627,8218,11627,8221,11624,8221,11620,8214,11620,8214,11613xe" filled="t" fillcolor="#000000" stroked="f">
                <v:path arrowok="t"/>
                <v:fill type="solid"/>
              </v:shape>
              <v:shape style="position:absolute;left:8207;top:11613;width:14;height:14" coordorigin="8207,11613" coordsize="14,14" path="m8218,11613l8214,11613,8214,11620,8221,11620,8221,11616,8218,11613xe" filled="t" fillcolor="#000000" stroked="f">
                <v:path arrowok="t"/>
                <v:fill type="solid"/>
              </v:shape>
            </v:group>
            <v:group style="position:absolute;left:8505;top:10644;width:14;height:14" coordorigin="8505,10644" coordsize="14,14">
              <v:shape style="position:absolute;left:8505;top:10644;width:14;height:14" coordorigin="8505,10644" coordsize="14,14" path="m8513,10644l8509,10644,8505,10647,8505,10655,8509,10659,8517,10659,8520,10655,8520,10651,8513,10651,8513,10644xe" filled="t" fillcolor="#000000" stroked="f">
                <v:path arrowok="t"/>
                <v:fill type="solid"/>
              </v:shape>
              <v:shape style="position:absolute;left:8505;top:10644;width:14;height:14" coordorigin="8505,10644" coordsize="14,14" path="m8517,10644l8513,10644,8513,10651,8520,10651,8520,10647,8517,10644xe" filled="t" fillcolor="#000000" stroked="f">
                <v:path arrowok="t"/>
                <v:fill type="solid"/>
              </v:shape>
            </v:group>
            <v:group style="position:absolute;left:8505;top:10644;width:14;height:14" coordorigin="8505,10644" coordsize="14,14">
              <v:shape style="position:absolute;left:8505;top:10644;width:14;height:14" coordorigin="8505,10644" coordsize="14,14" path="m8513,10644l8509,10644,8505,10647,8505,10655,8509,10659,8517,10659,8520,10655,8520,10651,8513,10651,8513,10644xe" filled="t" fillcolor="#000000" stroked="f">
                <v:path arrowok="t"/>
                <v:fill type="solid"/>
              </v:shape>
              <v:shape style="position:absolute;left:8505;top:10644;width:14;height:14" coordorigin="8505,10644" coordsize="14,14" path="m8517,10644l8513,10644,8513,10651,8520,10651,8520,10647,8517,10644xe" filled="t" fillcolor="#000000" stroked="f">
                <v:path arrowok="t"/>
                <v:fill type="solid"/>
              </v:shape>
            </v:group>
            <v:group style="position:absolute;left:8401;top:10284;width:4;height:7" coordorigin="8401,10284" coordsize="4,7">
              <v:shape style="position:absolute;left:8401;top:10284;width:4;height:7" coordorigin="8401,10284" coordsize="4,7" path="m8405,10284l8401,10288,8405,10291e" filled="f" stroked="t" strokeweight=".72pt" strokecolor="#000000">
                <v:path arrowok="t"/>
              </v:shape>
            </v:group>
            <v:group style="position:absolute;left:8412;top:10284;width:4;height:7" coordorigin="8412,10284" coordsize="4,7">
              <v:shape style="position:absolute;left:8412;top:10284;width:4;height:7" coordorigin="8412,10284" coordsize="4,7" path="m8412,10291l8415,10288,8412,10284e" filled="f" stroked="t" strokeweight=".72pt" strokecolor="#000000">
                <v:path arrowok="t"/>
              </v:shape>
            </v:group>
            <v:group style="position:absolute;left:8401;top:10281;width:14;height:14" coordorigin="8401,10281" coordsize="14,14">
              <v:shape style="position:absolute;left:8401;top:10281;width:14;height:14" coordorigin="8401,10281" coordsize="14,14" path="m8408,10281l8404,10281,8401,10284,8401,10292,8404,10295,8412,10295,8415,10292,8415,10288,8408,10288,8408,10281xe" filled="t" fillcolor="#000000" stroked="f">
                <v:path arrowok="t"/>
                <v:fill type="solid"/>
              </v:shape>
              <v:shape style="position:absolute;left:8401;top:10281;width:14;height:14" coordorigin="8401,10281" coordsize="14,14" path="m8412,10281l8408,10281,8408,10288,8415,10288,8415,10284,8412,10281xe" filled="t" fillcolor="#000000" stroked="f">
                <v:path arrowok="t"/>
                <v:fill type="solid"/>
              </v:shape>
            </v:group>
            <v:group style="position:absolute;left:3408;top:13431;width:7;height:2" coordorigin="3408,13431" coordsize="7,2">
              <v:shape style="position:absolute;left:3408;top:13431;width:7;height:2" coordorigin="3408,13431" coordsize="7,0" path="m3415,13431l3408,13431,3415,13431,3408,13431,3415,13431xe" filled="f" stroked="t" strokeweight=".72pt" strokecolor="#000000">
                <v:path arrowok="t"/>
              </v:shape>
            </v:group>
            <v:group style="position:absolute;left:8754;top:13330;width:4;height:4" coordorigin="8754,13330" coordsize="4,4">
              <v:shape style="position:absolute;left:8754;top:13330;width:4;height:4" coordorigin="8754,13330" coordsize="4,4" path="m8754,13330l8757,13333e" filled="f" stroked="t" strokeweight=".72pt" strokecolor="#000000">
                <v:path arrowok="t"/>
              </v:shape>
            </v:group>
            <v:group style="position:absolute;left:8750;top:13017;width:4;height:4" coordorigin="8750,13017" coordsize="4,4">
              <v:shape style="position:absolute;left:8750;top:13017;width:4;height:4" coordorigin="8750,13017" coordsize="4,4" path="m8754,13020l8750,13017e" filled="f" stroked="t" strokeweight=".72pt" strokecolor="#000000">
                <v:path arrowok="t"/>
              </v:shape>
            </v:group>
            <v:group style="position:absolute;left:8754;top:12963;width:4;height:4" coordorigin="8754,12963" coordsize="4,4">
              <v:shape style="position:absolute;left:8754;top:12963;width:4;height:4" coordorigin="8754,12963" coordsize="4,4" path="m8757,12963l8754,12966e" filled="f" stroked="t" strokeweight=".72pt" strokecolor="#000000">
                <v:path arrowok="t"/>
              </v:shape>
            </v:group>
            <v:group style="position:absolute;left:8813;top:13269;width:2;height:14" coordorigin="8813,13269" coordsize="2,14">
              <v:shape style="position:absolute;left:8813;top:13269;width:2;height:14" coordorigin="8813,13269" coordsize="0,14" path="m8813,13269l8813,13283e" filled="f" stroked="t" strokeweight=".18pt" strokecolor="#000000">
                <v:path arrowok="t"/>
              </v:shape>
            </v:group>
            <v:group style="position:absolute;left:8811;top:13017;width:4;height:4" coordorigin="8811,13017" coordsize="4,4">
              <v:shape style="position:absolute;left:8811;top:13017;width:4;height:4" coordorigin="8811,13017" coordsize="4,4" path="m8815,13017l8811,13020e" filled="f" stroked="t" strokeweight=".72pt" strokecolor="#000000">
                <v:path arrowok="t"/>
              </v:shape>
            </v:group>
            <v:group style="position:absolute;left:8747;top:13287;width:7;height:7" coordorigin="8747,13287" coordsize="7,7">
              <v:shape style="position:absolute;left:8747;top:13287;width:7;height:7" coordorigin="8747,13287" coordsize="7,7" path="m8747,13287l8754,13294e" filled="f" stroked="t" strokeweight=".72pt" strokecolor="#000000">
                <v:path arrowok="t"/>
              </v:shape>
            </v:group>
            <v:group style="position:absolute;left:8808;top:12963;width:4;height:4" coordorigin="8808,12963" coordsize="4,4">
              <v:shape style="position:absolute;left:8808;top:12963;width:4;height:4" coordorigin="8808,12963" coordsize="4,4" path="m8811,12966l8808,12963e" filled="f" stroked="t" strokeweight=".72pt" strokecolor="#000000">
                <v:path arrowok="t"/>
              </v:shape>
            </v:group>
            <v:group style="position:absolute;left:8811;top:13326;width:7;height:7" coordorigin="8811,13326" coordsize="7,7">
              <v:shape style="position:absolute;left:8811;top:13326;width:7;height:7" coordorigin="8811,13326" coordsize="7,7" path="m8819,13326l8811,13333e" filled="f" stroked="t" strokeweight=".72pt" strokecolor="#000000">
                <v:path arrowok="t"/>
              </v:shape>
            </v:group>
            <v:group style="position:absolute;left:8801;top:13326;width:4;height:4" coordorigin="8801,13326" coordsize="4,4">
              <v:shape style="position:absolute;left:8801;top:13326;width:4;height:4" coordorigin="8801,13326" coordsize="4,4" path="m8804,13326l8804,13326,8801,13330e" filled="f" stroked="t" strokeweight=".72pt" strokecolor="#000000">
                <v:path arrowok="t"/>
              </v:shape>
            </v:group>
            <v:group style="position:absolute;left:8761;top:13326;width:4;height:4" coordorigin="8761,13326" coordsize="4,4">
              <v:shape style="position:absolute;left:8761;top:13326;width:4;height:4" coordorigin="8761,13326" coordsize="4,4" path="m8761,13326l8761,13326,8765,13330e" filled="f" stroked="t" strokeweight=".72pt" strokecolor="#000000">
                <v:path arrowok="t"/>
              </v:shape>
            </v:group>
            <v:group style="position:absolute;left:8801;top:13290;width:4;height:4" coordorigin="8801,13290" coordsize="4,4">
              <v:shape style="position:absolute;left:8801;top:13290;width:4;height:4" coordorigin="8801,13290" coordsize="4,4" path="m8804,13294l8801,13290e" filled="f" stroked="t" strokeweight=".72pt" strokecolor="#000000">
                <v:path arrowok="t"/>
              </v:shape>
            </v:group>
            <v:group style="position:absolute;left:8761;top:12966;width:4;height:4" coordorigin="8761,12966" coordsize="4,4">
              <v:shape style="position:absolute;left:8761;top:12966;width:4;height:4" coordorigin="8761,12966" coordsize="4,4" path="m8765,12966l8761,12966,8761,12970e" filled="f" stroked="t" strokeweight=".72pt" strokecolor="#000000">
                <v:path arrowok="t"/>
              </v:shape>
            </v:group>
            <v:group style="position:absolute;left:8761;top:13290;width:7;height:4" coordorigin="8761,13290" coordsize="7,4">
              <v:shape style="position:absolute;left:8761;top:13290;width:7;height:4" coordorigin="8761,13290" coordsize="7,4" path="m8768,13290l8761,13294e" filled="f" stroked="t" strokeweight=".72pt" strokecolor="#000000">
                <v:path arrowok="t"/>
              </v:shape>
            </v:group>
            <v:group style="position:absolute;left:8801;top:12959;width:7;height:7" coordorigin="8801,12959" coordsize="7,7">
              <v:shape style="position:absolute;left:8801;top:12959;width:7;height:7" coordorigin="8801,12959" coordsize="7,7" path="m8808,12963l8804,12966,8801,12966,8804,12959e" filled="f" stroked="t" strokeweight=".72pt" strokecolor="#000000">
                <v:path arrowok="t"/>
              </v:shape>
            </v:group>
            <v:group style="position:absolute;left:8761;top:12959;width:4;height:7" coordorigin="8761,12959" coordsize="4,7">
              <v:shape style="position:absolute;left:8761;top:12959;width:4;height:7" coordorigin="8761,12959" coordsize="4,7" path="m8765,12966l8761,12959e" filled="f" stroked="t" strokeweight=".72pt" strokecolor="#000000">
                <v:path arrowok="t"/>
              </v:shape>
            </v:group>
            <v:group style="position:absolute;left:8757;top:12963;width:4;height:4" coordorigin="8757,12963" coordsize="4,4">
              <v:shape style="position:absolute;left:8757;top:12963;width:4;height:4" coordorigin="8757,12963" coordsize="4,4" path="m8761,12966l8757,12963e" filled="f" stroked="t" strokeweight=".72pt" strokecolor="#000000">
                <v:path arrowok="t"/>
              </v:shape>
            </v:group>
            <v:group style="position:absolute;left:8754;top:12966;width:7;height:4" coordorigin="8754,12966" coordsize="7,4">
              <v:shape style="position:absolute;left:8754;top:12966;width:7;height:4" coordorigin="8754,12966" coordsize="7,4" path="m8761,12970l8754,12966e" filled="f" stroked="t" strokeweight=".72pt" strokecolor="#000000">
                <v:path arrowok="t"/>
              </v:shape>
            </v:group>
            <v:group style="position:absolute;left:8754;top:12995;width:7;height:4" coordorigin="8754,12995" coordsize="7,4">
              <v:shape style="position:absolute;left:8754;top:12995;width:7;height:4" coordorigin="8754,12995" coordsize="7,4" path="m8761,12999l8754,12995e" filled="f" stroked="t" strokeweight=".72pt" strokecolor="#000000">
                <v:path arrowok="t"/>
              </v:shape>
            </v:group>
            <v:group style="position:absolute;left:8804;top:12995;width:7;height:4" coordorigin="8804,12995" coordsize="7,4">
              <v:shape style="position:absolute;left:8804;top:12995;width:7;height:4" coordorigin="8804,12995" coordsize="7,4" path="m8804,12999l8811,12995e" filled="f" stroked="t" strokeweight=".72pt" strokecolor="#000000">
                <v:path arrowok="t"/>
              </v:shape>
            </v:group>
            <v:group style="position:absolute;left:8804;top:12966;width:7;height:4" coordorigin="8804,12966" coordsize="7,4">
              <v:shape style="position:absolute;left:8804;top:12966;width:7;height:4" coordorigin="8804,12966" coordsize="7,4" path="m8804,12970l8811,12966e" filled="f" stroked="t" strokeweight=".72pt" strokecolor="#000000">
                <v:path arrowok="t"/>
              </v:shape>
            </v:group>
            <v:group style="position:absolute;left:8757;top:13326;width:4;height:7" coordorigin="8757,13326" coordsize="4,7">
              <v:shape style="position:absolute;left:8757;top:13326;width:4;height:7" coordorigin="8757,13326" coordsize="4,7" path="m8761,13326l8757,13333e" filled="f" stroked="t" strokeweight=".72pt" strokecolor="#000000">
                <v:path arrowok="t"/>
              </v:shape>
            </v:group>
            <v:group style="position:absolute;left:8761;top:13330;width:4;height:4" coordorigin="8761,13330" coordsize="4,4">
              <v:shape style="position:absolute;left:8761;top:13330;width:4;height:4" coordorigin="8761,13330" coordsize="4,4" path="m8765,13330l8761,13333e" filled="f" stroked="t" strokeweight=".72pt" strokecolor="#000000">
                <v:path arrowok="t"/>
              </v:shape>
            </v:group>
            <v:group style="position:absolute;left:8801;top:13330;width:4;height:4" coordorigin="8801,13330" coordsize="4,4">
              <v:shape style="position:absolute;left:8801;top:13330;width:4;height:4" coordorigin="8801,13330" coordsize="4,4" path="m8801,13330l8804,13333e" filled="f" stroked="t" strokeweight=".72pt" strokecolor="#000000">
                <v:path arrowok="t"/>
              </v:shape>
            </v:group>
            <v:group style="position:absolute;left:8804;top:13326;width:4;height:7" coordorigin="8804,13326" coordsize="4,7">
              <v:shape style="position:absolute;left:8804;top:13326;width:4;height:7" coordorigin="8804,13326" coordsize="4,7" path="m8804,13326l8808,13333e" filled="f" stroked="t" strokeweight=".72pt" strokecolor="#000000">
                <v:path arrowok="t"/>
              </v:shape>
            </v:group>
            <v:group style="position:absolute;left:8802;top:13287;width:2;height:14" coordorigin="8802,13287" coordsize="2,14">
              <v:shape style="position:absolute;left:8802;top:13287;width:2;height:14" coordorigin="8802,13287" coordsize="0,14" path="m8802,13287l8802,13301e" filled="f" stroked="t" strokeweight=".18pt" strokecolor="#000000">
                <v:path arrowok="t"/>
              </v:shape>
            </v:group>
            <v:group style="position:absolute;left:8754;top:13297;width:7;height:4" coordorigin="8754,13297" coordsize="7,4">
              <v:shape style="position:absolute;left:8754;top:13297;width:7;height:4" coordorigin="8754,13297" coordsize="7,4" path="m8761,13297l8754,13301e" filled="f" stroked="t" strokeweight=".72pt" strokecolor="#000000">
                <v:path arrowok="t"/>
              </v:shape>
            </v:group>
            <v:group style="position:absolute;left:8754;top:13326;width:7;height:4" coordorigin="8754,13326" coordsize="7,4">
              <v:shape style="position:absolute;left:8754;top:13326;width:7;height:4" coordorigin="8754,13326" coordsize="7,4" path="m8761,13326l8754,13330e" filled="f" stroked="t" strokeweight=".72pt" strokecolor="#000000">
                <v:path arrowok="t"/>
              </v:shape>
            </v:group>
            <v:group style="position:absolute;left:8759;top:13326;width:2;height:14" coordorigin="8759,13326" coordsize="2,14">
              <v:shape style="position:absolute;left:8759;top:13326;width:2;height:14" coordorigin="8759,13326" coordsize="0,14" path="m8759,13326l8759,13341e" filled="f" stroked="t" strokeweight=".18pt" strokecolor="#000000">
                <v:path arrowok="t"/>
              </v:shape>
            </v:group>
            <v:group style="position:absolute;left:8806;top:13326;width:2;height:14" coordorigin="8806,13326" coordsize="2,14">
              <v:shape style="position:absolute;left:8806;top:13326;width:2;height:14" coordorigin="8806,13326" coordsize="0,14" path="m8806,13326l8806,13341e" filled="f" stroked="t" strokeweight=".18pt" strokecolor="#000000">
                <v:path arrowok="t"/>
              </v:shape>
            </v:group>
            <v:group style="position:absolute;left:8757;top:12959;width:4;height:4" coordorigin="8757,12959" coordsize="4,4">
              <v:shape style="position:absolute;left:8757;top:12959;width:4;height:4" coordorigin="8757,12959" coordsize="4,4" path="m8761,12959l8757,12963e" filled="f" stroked="t" strokeweight=".72pt" strokecolor="#000000">
                <v:path arrowok="t"/>
              </v:shape>
            </v:group>
            <v:group style="position:absolute;left:8761;top:13002;width:7;height:4" coordorigin="8761,13002" coordsize="7,4">
              <v:shape style="position:absolute;left:8761;top:13002;width:7;height:4" coordorigin="8761,13002" coordsize="7,4" path="m8761,13002l8768,13006e" filled="f" stroked="t" strokeweight=".72pt" strokecolor="#000000">
                <v:path arrowok="t"/>
              </v:shape>
            </v:group>
            <v:group style="position:absolute;left:8801;top:13002;width:4;height:4" coordorigin="8801,13002" coordsize="4,4">
              <v:shape style="position:absolute;left:8801;top:13002;width:4;height:4" coordorigin="8801,13002" coordsize="4,4" path="m8801,13006l8804,13002e" filled="f" stroked="t" strokeweight=".72pt" strokecolor="#000000">
                <v:path arrowok="t"/>
              </v:shape>
            </v:group>
            <v:group style="position:absolute;left:8811;top:12963;width:7;height:4" coordorigin="8811,12963" coordsize="7,4">
              <v:shape style="position:absolute;left:8811;top:12963;width:7;height:4" coordorigin="8811,12963" coordsize="7,4" path="m8819,12966l8811,12963e" filled="f" stroked="t" strokeweight=".72pt" strokecolor="#000000">
                <v:path arrowok="t"/>
              </v:shape>
            </v:group>
            <v:group style="position:absolute;left:8811;top:13002;width:7;height:4" coordorigin="8811,13002" coordsize="7,4">
              <v:shape style="position:absolute;left:8811;top:13002;width:7;height:4" coordorigin="8811,13002" coordsize="7,4" path="m8819,13006l8811,13002e" filled="f" stroked="t" strokeweight=".72pt" strokecolor="#000000">
                <v:path arrowok="t"/>
              </v:shape>
            </v:group>
            <v:group style="position:absolute;left:8804;top:12959;width:4;height:4" coordorigin="8804,12959" coordsize="4,4">
              <v:shape style="position:absolute;left:8804;top:12959;width:4;height:4" coordorigin="8804,12959" coordsize="4,4" path="m8808,12963l8804,12959e" filled="f" stroked="t" strokeweight=".72pt" strokecolor="#000000">
                <v:path arrowok="t"/>
              </v:shape>
            </v:group>
            <v:group style="position:absolute;left:8808;top:13330;width:4;height:4" coordorigin="8808,13330" coordsize="4,4">
              <v:shape style="position:absolute;left:8808;top:13330;width:4;height:4" coordorigin="8808,13330" coordsize="4,4" path="m8808,13333l8811,13330e" filled="f" stroked="t" strokeweight=".72pt" strokecolor="#000000">
                <v:path arrowok="t"/>
              </v:shape>
            </v:group>
            <v:group style="position:absolute;left:8747;top:13330;width:7;height:4" coordorigin="8747,13330" coordsize="7,4">
              <v:shape style="position:absolute;left:8747;top:13330;width:7;height:4" coordorigin="8747,13330" coordsize="7,4" path="m8747,13330l8754,13333e" filled="f" stroked="t" strokeweight=".72pt" strokecolor="#000000">
                <v:path arrowok="t"/>
              </v:shape>
            </v:group>
            <v:group style="position:absolute;left:8804;top:13294;width:7;height:7" coordorigin="8804,13294" coordsize="7,7">
              <v:shape style="position:absolute;left:8804;top:13294;width:7;height:7" coordorigin="8804,13294" coordsize="7,7" path="m8811,13301l8804,13294e" filled="f" stroked="t" strokeweight=".72pt" strokecolor="#000000">
                <v:path arrowok="t"/>
              </v:shape>
            </v:group>
            <v:group style="position:absolute;left:8747;top:13002;width:7;height:4" coordorigin="8747,13002" coordsize="7,4">
              <v:shape style="position:absolute;left:8747;top:13002;width:7;height:4" coordorigin="8747,13002" coordsize="7,4" path="m8747,13006l8754,13002e" filled="f" stroked="t" strokeweight=".72pt" strokecolor="#000000">
                <v:path arrowok="t"/>
              </v:shape>
            </v:group>
            <v:group style="position:absolute;left:8747;top:12963;width:7;height:4" coordorigin="8747,12963" coordsize="7,4">
              <v:shape style="position:absolute;left:8747;top:12963;width:7;height:4" coordorigin="8747,12963" coordsize="7,4" path="m8747,12966l8754,12963e" filled="f" stroked="t" strokeweight=".72pt" strokecolor="#000000">
                <v:path arrowok="t"/>
              </v:shape>
            </v:group>
            <v:group style="position:absolute;left:8754;top:13294;width:7;height:7" coordorigin="8754,13294" coordsize="7,7">
              <v:shape style="position:absolute;left:8754;top:13294;width:7;height:7" coordorigin="8754,13294" coordsize="7,7" path="m8761,13294l8754,13301e" filled="f" stroked="t" strokeweight=".72pt" strokecolor="#000000">
                <v:path arrowok="t"/>
              </v:shape>
            </v:group>
            <v:group style="position:absolute;left:8811;top:13287;width:7;height:7" coordorigin="8811,13287" coordsize="7,7">
              <v:shape style="position:absolute;left:8811;top:13287;width:7;height:7" coordorigin="8811,13287" coordsize="7,7" path="m8819,13287l8811,13294e" filled="f" stroked="t" strokeweight=".72pt" strokecolor="#000000">
                <v:path arrowok="t"/>
              </v:shape>
            </v:group>
            <v:group style="position:absolute;left:8797;top:12968;width:14;height:2" coordorigin="8797,12968" coordsize="14,2">
              <v:shape style="position:absolute;left:8797;top:12968;width:14;height:2" coordorigin="8797,12968" coordsize="14,0" path="m8797,12968l8811,12968e" filled="f" stroked="t" strokeweight=".18pt" strokecolor="#000000">
                <v:path arrowok="t"/>
              </v:shape>
            </v:group>
            <v:group style="position:absolute;left:8804;top:13326;width:7;height:4" coordorigin="8804,13326" coordsize="7,4">
              <v:shape style="position:absolute;left:8804;top:13326;width:7;height:4" coordorigin="8804,13326" coordsize="7,4" path="m8804,13326l8811,13330e" filled="f" stroked="t" strokeweight=".72pt" strokecolor="#000000">
                <v:path arrowok="t"/>
              </v:shape>
            </v:group>
            <v:group style="position:absolute;left:8804;top:13297;width:7;height:4" coordorigin="8804,13297" coordsize="7,4">
              <v:shape style="position:absolute;left:8804;top:13297;width:7;height:4" coordorigin="8804,13297" coordsize="7,4" path="m8804,13297l8811,13301e" filled="f" stroked="t" strokeweight=".72pt" strokecolor="#000000">
                <v:path arrowok="t"/>
              </v:shape>
            </v:group>
            <v:group style="position:absolute;left:2900;top:13330;width:4;height:4" coordorigin="2900,13330" coordsize="4,4">
              <v:shape style="position:absolute;left:2900;top:13330;width:4;height:4" coordorigin="2900,13330" coordsize="4,4" path="m2900,13330l2904,13333e" filled="f" stroked="t" strokeweight=".72pt" strokecolor="#000000">
                <v:path arrowok="t"/>
              </v:shape>
            </v:group>
            <v:group style="position:absolute;left:2897;top:13017;width:4;height:4" coordorigin="2897,13017" coordsize="4,4">
              <v:shape style="position:absolute;left:2897;top:13017;width:4;height:4" coordorigin="2897,13017" coordsize="4,4" path="m2900,13020l2897,13017e" filled="f" stroked="t" strokeweight=".72pt" strokecolor="#000000">
                <v:path arrowok="t"/>
              </v:shape>
            </v:group>
            <v:group style="position:absolute;left:2900;top:12963;width:4;height:4" coordorigin="2900,12963" coordsize="4,4">
              <v:shape style="position:absolute;left:2900;top:12963;width:4;height:4" coordorigin="2900,12963" coordsize="4,4" path="m2904,12963l2900,12966e" filled="f" stroked="t" strokeweight=".72pt" strokecolor="#000000">
                <v:path arrowok="t"/>
              </v:shape>
            </v:group>
            <v:group style="position:absolute;left:2954;top:13269;width:2;height:32" coordorigin="2954,13269" coordsize="2,32">
              <v:shape style="position:absolute;left:2954;top:13269;width:2;height:32" coordorigin="2954,13269" coordsize="0,32" path="m2954,13269l2954,13301e" filled="f" stroked="t" strokeweight=".72pt" strokecolor="#000000">
                <v:path arrowok="t"/>
              </v:shape>
            </v:group>
            <v:group style="position:absolute;left:2958;top:13017;width:4;height:4" coordorigin="2958,13017" coordsize="4,4">
              <v:shape style="position:absolute;left:2958;top:13017;width:4;height:4" coordorigin="2958,13017" coordsize="4,4" path="m2961,13017l2958,13020e" filled="f" stroked="t" strokeweight=".72pt" strokecolor="#000000">
                <v:path arrowok="t"/>
              </v:shape>
            </v:group>
            <v:group style="position:absolute;left:2893;top:13287;width:7;height:7" coordorigin="2893,13287" coordsize="7,7">
              <v:shape style="position:absolute;left:2893;top:13287;width:7;height:7" coordorigin="2893,13287" coordsize="7,7" path="m2893,13287l2900,13294e" filled="f" stroked="t" strokeweight=".72pt" strokecolor="#000000">
                <v:path arrowok="t"/>
              </v:shape>
            </v:group>
            <v:group style="position:absolute;left:2954;top:12963;width:4;height:4" coordorigin="2954,12963" coordsize="4,4">
              <v:shape style="position:absolute;left:2954;top:12963;width:4;height:4" coordorigin="2954,12963" coordsize="4,4" path="m2958,12966l2954,12963e" filled="f" stroked="t" strokeweight=".72pt" strokecolor="#000000">
                <v:path arrowok="t"/>
              </v:shape>
            </v:group>
            <v:group style="position:absolute;left:2958;top:13326;width:7;height:7" coordorigin="2958,13326" coordsize="7,7">
              <v:shape style="position:absolute;left:2958;top:13326;width:7;height:7" coordorigin="2958,13326" coordsize="7,7" path="m2965,13326l2958,13333e" filled="f" stroked="t" strokeweight=".72pt" strokecolor="#000000">
                <v:path arrowok="t"/>
              </v:shape>
            </v:group>
            <v:group style="position:absolute;left:2947;top:13326;width:4;height:4" coordorigin="2947,13326" coordsize="4,4">
              <v:shape style="position:absolute;left:2947;top:13326;width:4;height:4" coordorigin="2947,13326" coordsize="4,4" path="m2951,13326l2951,13326,2947,13330e" filled="f" stroked="t" strokeweight=".72pt" strokecolor="#000000">
                <v:path arrowok="t"/>
              </v:shape>
            </v:group>
            <v:group style="position:absolute;left:2907;top:13326;width:4;height:4" coordorigin="2907,13326" coordsize="4,4">
              <v:shape style="position:absolute;left:2907;top:13326;width:4;height:4" coordorigin="2907,13326" coordsize="4,4" path="m2907,13326l2907,13326,2911,13330e" filled="f" stroked="t" strokeweight=".72pt" strokecolor="#000000">
                <v:path arrowok="t"/>
              </v:shape>
            </v:group>
            <v:group style="position:absolute;left:2943;top:13290;width:7;height:4" coordorigin="2943,13290" coordsize="7,4">
              <v:shape style="position:absolute;left:2943;top:13290;width:7;height:4" coordorigin="2943,13290" coordsize="7,4" path="m2951,13294l2943,13290e" filled="f" stroked="t" strokeweight=".72pt" strokecolor="#000000">
                <v:path arrowok="t"/>
              </v:shape>
            </v:group>
            <v:group style="position:absolute;left:2907;top:12966;width:4;height:4" coordorigin="2907,12966" coordsize="4,4">
              <v:shape style="position:absolute;left:2907;top:12966;width:4;height:4" coordorigin="2907,12966" coordsize="4,4" path="m2911,12966l2907,12966,2907,12970e" filled="f" stroked="t" strokeweight=".72pt" strokecolor="#000000">
                <v:path arrowok="t"/>
              </v:shape>
            </v:group>
            <v:group style="position:absolute;left:2907;top:13290;width:4;height:4" coordorigin="2907,13290" coordsize="4,4">
              <v:shape style="position:absolute;left:2907;top:13290;width:4;height:4" coordorigin="2907,13290" coordsize="4,4" path="m2911,13290l2907,13294e" filled="f" stroked="t" strokeweight=".72pt" strokecolor="#000000">
                <v:path arrowok="t"/>
              </v:shape>
            </v:group>
            <v:group style="position:absolute;left:2947;top:12959;width:7;height:7" coordorigin="2947,12959" coordsize="7,7">
              <v:shape style="position:absolute;left:2947;top:12959;width:7;height:7" coordorigin="2947,12959" coordsize="7,7" path="m2954,12963l2951,12966,2947,12966,2951,12959e" filled="f" stroked="t" strokeweight=".72pt" strokecolor="#000000">
                <v:path arrowok="t"/>
              </v:shape>
            </v:group>
            <v:group style="position:absolute;left:2907;top:12959;width:4;height:7" coordorigin="2907,12959" coordsize="4,7">
              <v:shape style="position:absolute;left:2907;top:12959;width:4;height:7" coordorigin="2907,12959" coordsize="4,7" path="m2911,12966l2907,12959e" filled="f" stroked="t" strokeweight=".72pt" strokecolor="#000000">
                <v:path arrowok="t"/>
              </v:shape>
            </v:group>
            <v:group style="position:absolute;left:2904;top:12963;width:4;height:4" coordorigin="2904,12963" coordsize="4,4">
              <v:shape style="position:absolute;left:2904;top:12963;width:4;height:4" coordorigin="2904,12963" coordsize="4,4" path="m2907,12966l2904,12963e" filled="f" stroked="t" strokeweight=".72pt" strokecolor="#000000">
                <v:path arrowok="t"/>
              </v:shape>
            </v:group>
            <v:group style="position:absolute;left:2900;top:12966;width:7;height:4" coordorigin="2900,12966" coordsize="7,4">
              <v:shape style="position:absolute;left:2900;top:12966;width:7;height:4" coordorigin="2900,12966" coordsize="7,4" path="m2907,12970l2900,12966e" filled="f" stroked="t" strokeweight=".72pt" strokecolor="#000000">
                <v:path arrowok="t"/>
              </v:shape>
            </v:group>
            <v:group style="position:absolute;left:2900;top:12995;width:7;height:4" coordorigin="2900,12995" coordsize="7,4">
              <v:shape style="position:absolute;left:2900;top:12995;width:7;height:4" coordorigin="2900,12995" coordsize="7,4" path="m2907,12999l2900,12995e" filled="f" stroked="t" strokeweight=".72pt" strokecolor="#000000">
                <v:path arrowok="t"/>
              </v:shape>
            </v:group>
            <v:group style="position:absolute;left:2909;top:12995;width:2;height:14" coordorigin="2909,12995" coordsize="2,14">
              <v:shape style="position:absolute;left:2909;top:12995;width:2;height:14" coordorigin="2909,12995" coordsize="0,14" path="m2909,12995l2909,13009e" filled="f" stroked="t" strokeweight=".18pt" strokecolor="#000000">
                <v:path arrowok="t"/>
              </v:shape>
            </v:group>
            <v:group style="position:absolute;left:2949;top:12995;width:2;height:14" coordorigin="2949,12995" coordsize="2,14">
              <v:shape style="position:absolute;left:2949;top:12995;width:2;height:14" coordorigin="2949,12995" coordsize="0,14" path="m2949,12995l2949,13009e" filled="f" stroked="t" strokeweight=".18pt" strokecolor="#000000">
                <v:path arrowok="t"/>
              </v:shape>
            </v:group>
            <v:group style="position:absolute;left:2951;top:12995;width:7;height:4" coordorigin="2951,12995" coordsize="7,4">
              <v:shape style="position:absolute;left:2951;top:12995;width:7;height:4" coordorigin="2951,12995" coordsize="7,4" path="m2951,12999l2958,12995e" filled="f" stroked="t" strokeweight=".72pt" strokecolor="#000000">
                <v:path arrowok="t"/>
              </v:shape>
            </v:group>
            <v:group style="position:absolute;left:2951;top:12966;width:7;height:4" coordorigin="2951,12966" coordsize="7,4">
              <v:shape style="position:absolute;left:2951;top:12966;width:7;height:4" coordorigin="2951,12966" coordsize="7,4" path="m2951,12970l2958,12966e" filled="f" stroked="t" strokeweight=".72pt" strokecolor="#000000">
                <v:path arrowok="t"/>
              </v:shape>
            </v:group>
            <v:group style="position:absolute;left:2904;top:13326;width:4;height:7" coordorigin="2904,13326" coordsize="4,7">
              <v:shape style="position:absolute;left:2904;top:13326;width:4;height:7" coordorigin="2904,13326" coordsize="4,7" path="m2907,13326l2904,13333e" filled="f" stroked="t" strokeweight=".72pt" strokecolor="#000000">
                <v:path arrowok="t"/>
              </v:shape>
            </v:group>
            <v:group style="position:absolute;left:2907;top:13330;width:4;height:4" coordorigin="2907,13330" coordsize="4,4">
              <v:shape style="position:absolute;left:2907;top:13330;width:4;height:4" coordorigin="2907,13330" coordsize="4,4" path="m2911,13330l2907,13333e" filled="f" stroked="t" strokeweight=".72pt" strokecolor="#000000">
                <v:path arrowok="t"/>
              </v:shape>
            </v:group>
            <v:group style="position:absolute;left:2947;top:13330;width:4;height:4" coordorigin="2947,13330" coordsize="4,4">
              <v:shape style="position:absolute;left:2947;top:13330;width:4;height:4" coordorigin="2947,13330" coordsize="4,4" path="m2947,13330l2951,13333e" filled="f" stroked="t" strokeweight=".72pt" strokecolor="#000000">
                <v:path arrowok="t"/>
              </v:shape>
            </v:group>
            <v:group style="position:absolute;left:2951;top:13326;width:4;height:7" coordorigin="2951,13326" coordsize="4,7">
              <v:shape style="position:absolute;left:2951;top:13326;width:4;height:7" coordorigin="2951,13326" coordsize="4,7" path="m2951,13326l2954,13333e" filled="f" stroked="t" strokeweight=".72pt" strokecolor="#000000">
                <v:path arrowok="t"/>
              </v:shape>
            </v:group>
            <v:group style="position:absolute;left:2900;top:13297;width:7;height:4" coordorigin="2900,13297" coordsize="7,4">
              <v:shape style="position:absolute;left:2900;top:13297;width:7;height:4" coordorigin="2900,13297" coordsize="7,4" path="m2907,13297l2900,13301e" filled="f" stroked="t" strokeweight=".72pt" strokecolor="#000000">
                <v:path arrowok="t"/>
              </v:shape>
            </v:group>
            <v:group style="position:absolute;left:2900;top:13326;width:7;height:4" coordorigin="2900,13326" coordsize="7,4">
              <v:shape style="position:absolute;left:2900;top:13326;width:7;height:4" coordorigin="2900,13326" coordsize="7,4" path="m2907,13326l2900,13330e" filled="f" stroked="t" strokeweight=".72pt" strokecolor="#000000">
                <v:path arrowok="t"/>
              </v:shape>
            </v:group>
            <v:group style="position:absolute;left:2952;top:13326;width:2;height:14" coordorigin="2952,13326" coordsize="2,14">
              <v:shape style="position:absolute;left:2952;top:13326;width:2;height:14" coordorigin="2952,13326" coordsize="0,14" path="m2952,13326l2952,13341e" filled="f" stroked="t" strokeweight=".18pt" strokecolor="#000000">
                <v:path arrowok="t"/>
              </v:shape>
            </v:group>
            <v:group style="position:absolute;left:2904;top:12959;width:4;height:4" coordorigin="2904,12959" coordsize="4,4">
              <v:shape style="position:absolute;left:2904;top:12959;width:4;height:4" coordorigin="2904,12959" coordsize="4,4" path="m2907,12959l2904,12963e" filled="f" stroked="t" strokeweight=".72pt" strokecolor="#000000">
                <v:path arrowok="t"/>
              </v:shape>
            </v:group>
            <v:group style="position:absolute;left:2907;top:13002;width:4;height:4" coordorigin="2907,13002" coordsize="4,4">
              <v:shape style="position:absolute;left:2907;top:13002;width:4;height:4" coordorigin="2907,13002" coordsize="4,4" path="m2907,13002l2911,13006e" filled="f" stroked="t" strokeweight=".72pt" strokecolor="#000000">
                <v:path arrowok="t"/>
              </v:shape>
            </v:group>
            <v:group style="position:absolute;left:2943;top:13002;width:7;height:4" coordorigin="2943,13002" coordsize="7,4">
              <v:shape style="position:absolute;left:2943;top:13002;width:7;height:4" coordorigin="2943,13002" coordsize="7,4" path="m2943,13006l2951,13002e" filled="f" stroked="t" strokeweight=".72pt" strokecolor="#000000">
                <v:path arrowok="t"/>
              </v:shape>
            </v:group>
            <v:group style="position:absolute;left:2958;top:12963;width:7;height:4" coordorigin="2958,12963" coordsize="7,4">
              <v:shape style="position:absolute;left:2958;top:12963;width:7;height:4" coordorigin="2958,12963" coordsize="7,4" path="m2965,12966l2958,12963e" filled="f" stroked="t" strokeweight=".72pt" strokecolor="#000000">
                <v:path arrowok="t"/>
              </v:shape>
            </v:group>
            <v:group style="position:absolute;left:2958;top:13002;width:7;height:4" coordorigin="2958,13002" coordsize="7,4">
              <v:shape style="position:absolute;left:2958;top:13002;width:7;height:4" coordorigin="2958,13002" coordsize="7,4" path="m2965,13006l2958,13002e" filled="f" stroked="t" strokeweight=".72pt" strokecolor="#000000">
                <v:path arrowok="t"/>
              </v:shape>
            </v:group>
            <v:group style="position:absolute;left:2951;top:12959;width:4;height:4" coordorigin="2951,12959" coordsize="4,4">
              <v:shape style="position:absolute;left:2951;top:12959;width:4;height:4" coordorigin="2951,12959" coordsize="4,4" path="m2954,12963l2951,12959e" filled="f" stroked="t" strokeweight=".72pt" strokecolor="#000000">
                <v:path arrowok="t"/>
              </v:shape>
            </v:group>
            <v:group style="position:absolute;left:2954;top:13330;width:4;height:4" coordorigin="2954,13330" coordsize="4,4">
              <v:shape style="position:absolute;left:2954;top:13330;width:4;height:4" coordorigin="2954,13330" coordsize="4,4" path="m2954,13333l2958,13330e" filled="f" stroked="t" strokeweight=".72pt" strokecolor="#000000">
                <v:path arrowok="t"/>
              </v:shape>
            </v:group>
            <v:group style="position:absolute;left:2893;top:13330;width:7;height:4" coordorigin="2893,13330" coordsize="7,4">
              <v:shape style="position:absolute;left:2893;top:13330;width:7;height:4" coordorigin="2893,13330" coordsize="7,4" path="m2893,13330l2900,13333e" filled="f" stroked="t" strokeweight=".72pt" strokecolor="#000000">
                <v:path arrowok="t"/>
              </v:shape>
            </v:group>
            <v:group style="position:absolute;left:2951;top:13294;width:7;height:7" coordorigin="2951,13294" coordsize="7,7">
              <v:shape style="position:absolute;left:2951;top:13294;width:7;height:7" coordorigin="2951,13294" coordsize="7,7" path="m2958,13301l2951,13294e" filled="f" stroked="t" strokeweight=".72pt" strokecolor="#000000">
                <v:path arrowok="t"/>
              </v:shape>
            </v:group>
            <v:group style="position:absolute;left:2893;top:13002;width:7;height:4" coordorigin="2893,13002" coordsize="7,4">
              <v:shape style="position:absolute;left:2893;top:13002;width:7;height:4" coordorigin="2893,13002" coordsize="7,4" path="m2893,13006l2900,13002e" filled="f" stroked="t" strokeweight=".72pt" strokecolor="#000000">
                <v:path arrowok="t"/>
              </v:shape>
            </v:group>
            <v:group style="position:absolute;left:2893;top:12963;width:7;height:4" coordorigin="2893,12963" coordsize="7,4">
              <v:shape style="position:absolute;left:2893;top:12963;width:7;height:4" coordorigin="2893,12963" coordsize="7,4" path="m2893,12966l2900,12963e" filled="f" stroked="t" strokeweight=".72pt" strokecolor="#000000">
                <v:path arrowok="t"/>
              </v:shape>
            </v:group>
            <v:group style="position:absolute;left:2900;top:13294;width:7;height:7" coordorigin="2900,13294" coordsize="7,7">
              <v:shape style="position:absolute;left:2900;top:13294;width:7;height:7" coordorigin="2900,13294" coordsize="7,7" path="m2907,13294l2900,13301e" filled="f" stroked="t" strokeweight=".72pt" strokecolor="#000000">
                <v:path arrowok="t"/>
              </v:shape>
            </v:group>
            <v:group style="position:absolute;left:2958;top:13287;width:7;height:7" coordorigin="2958,13287" coordsize="7,7">
              <v:shape style="position:absolute;left:2958;top:13287;width:7;height:7" coordorigin="2958,13287" coordsize="7,7" path="m2965,13287l2958,13294e" filled="f" stroked="t" strokeweight=".72pt" strokecolor="#000000">
                <v:path arrowok="t"/>
              </v:shape>
            </v:group>
            <v:group style="position:absolute;left:2943;top:12968;width:14;height:2" coordorigin="2943,12968" coordsize="14,2">
              <v:shape style="position:absolute;left:2943;top:12968;width:14;height:2" coordorigin="2943,12968" coordsize="14,0" path="m2943,12968l2958,12968e" filled="f" stroked="t" strokeweight=".18pt" strokecolor="#000000">
                <v:path arrowok="t"/>
              </v:shape>
            </v:group>
            <v:group style="position:absolute;left:2951;top:13326;width:7;height:4" coordorigin="2951,13326" coordsize="7,4">
              <v:shape style="position:absolute;left:2951;top:13326;width:7;height:4" coordorigin="2951,13326" coordsize="7,4" path="m2951,13326l2958,13330e" filled="f" stroked="t" strokeweight=".72pt" strokecolor="#000000">
                <v:path arrowok="t"/>
              </v:shape>
            </v:group>
            <v:group style="position:absolute;left:2951;top:13297;width:7;height:4" coordorigin="2951,13297" coordsize="7,4">
              <v:shape style="position:absolute;left:2951;top:13297;width:7;height:4" coordorigin="2951,13297" coordsize="7,4" path="m2951,13297l2958,13301e" filled="f" stroked="t" strokeweight=".72pt" strokecolor="#000000">
                <v:path arrowok="t"/>
              </v:shape>
            </v:group>
            <v:group style="position:absolute;left:8178;top:13409;width:14;height:14" coordorigin="8178,13409" coordsize="14,14">
              <v:shape style="position:absolute;left:8178;top:13409;width:14;height:14" coordorigin="8178,13409" coordsize="14,14" path="m8189,13409l8181,13409,8178,13412,8178,13420,8181,13423,8189,13423,8192,13420,8192,13412,8189,13409xe" filled="t" fillcolor="#000000" stroked="f">
                <v:path arrowok="t"/>
                <v:fill type="solid"/>
              </v:shape>
            </v:group>
            <v:group style="position:absolute;left:7076;top:11515;width:14;height:14" coordorigin="7076,11515" coordsize="14,14">
              <v:shape style="position:absolute;left:7076;top:11515;width:14;height:14" coordorigin="7076,11515" coordsize="14,14" path="m7087,11515l7079,11515,7076,11519,7076,11527,7079,11530,7087,11530,7091,11527,7091,11519,7087,11515xe" filled="t" fillcolor="#000000" stroked="f">
                <v:path arrowok="t"/>
                <v:fill type="solid"/>
              </v:shape>
            </v:group>
            <v:group style="position:absolute;left:8509;top:10644;width:14;height:14" coordorigin="8509,10644" coordsize="14,14">
              <v:shape style="position:absolute;left:8509;top:10644;width:14;height:14" coordorigin="8509,10644" coordsize="14,14" path="m8516,10644l8512,10644,8509,10647,8509,10655,8512,10659,8520,10659,8523,10655,8523,10651,8516,10651,8516,10644xe" filled="t" fillcolor="#000000" stroked="f">
                <v:path arrowok="t"/>
                <v:fill type="solid"/>
              </v:shape>
              <v:shape style="position:absolute;left:8509;top:10644;width:14;height:14" coordorigin="8509,10644" coordsize="14,14" path="m8520,10644l8516,10644,8516,10651,8523,10651,8523,10647,8520,10644xe" filled="t" fillcolor="#000000" stroked="f">
                <v:path arrowok="t"/>
                <v:fill type="solid"/>
              </v:shape>
            </v:group>
            <v:group style="position:absolute;left:7080;top:11519;width:4;height:4" coordorigin="7080,11519" coordsize="4,4">
              <v:shape style="position:absolute;left:7080;top:11519;width:4;height:4" coordorigin="7080,11519" coordsize="4,4" path="m7083,11519l7083,11523,7080,11523e" filled="f" stroked="t" strokeweight=".72pt" strokecolor="#000000">
                <v:path arrowok="t"/>
              </v:shape>
            </v:group>
            <v:group style="position:absolute;left:7076;top:11515;width:14;height:14" coordorigin="7076,11515" coordsize="14,14">
              <v:shape style="position:absolute;left:7076;top:11515;width:14;height:14" coordorigin="7076,11515" coordsize="14,14" path="m7083,11515l7079,11515,7076,11519,7076,11527,7079,11530,7087,11530,7091,11527,7091,11523,7083,11523,7083,11515xe" filled="t" fillcolor="#000000" stroked="f">
                <v:path arrowok="t"/>
                <v:fill type="solid"/>
              </v:shape>
              <v:shape style="position:absolute;left:7076;top:11515;width:14;height:14" coordorigin="7076,11515" coordsize="14,14" path="m7087,11515l7083,11515,7083,11523,7091,11523,7091,11519,7087,11515xe" filled="t" fillcolor="#000000" stroked="f">
                <v:path arrowok="t"/>
                <v:fill type="solid"/>
              </v:shape>
            </v:group>
            <v:group style="position:absolute;left:8185;top:13416;width:4;height:2" coordorigin="8185,13416" coordsize="4,2">
              <v:shape style="position:absolute;left:8185;top:13416;width:4;height:2" coordorigin="8185,13416" coordsize="4,0" path="m8189,13416l8185,13416,8185,13416e" filled="f" stroked="t" strokeweight=".72pt" strokecolor="#000000">
                <v:path arrowok="t"/>
              </v:shape>
            </v:group>
            <v:group style="position:absolute;left:8513;top:10651;width:4;height:4" coordorigin="8513,10651" coordsize="4,4">
              <v:shape style="position:absolute;left:8513;top:10651;width:4;height:4" coordorigin="8513,10651" coordsize="4,4" path="m8505,10653l8523,10653e" filled="f" stroked="t" strokeweight="1.0pt" strokecolor="#000000">
                <v:path arrowok="t"/>
              </v:shape>
            </v:group>
            <v:group style="position:absolute;left:4632;top:11548;width:4;height:4" coordorigin="4632,11548" coordsize="4,4">
              <v:shape style="position:absolute;left:4632;top:11548;width:4;height:4" coordorigin="4632,11548" coordsize="4,4" path="m4632,11551l4635,11548e" filled="f" stroked="t" strokeweight=".72pt" strokecolor="#000000">
                <v:path arrowok="t"/>
              </v:shape>
            </v:group>
            <v:group style="position:absolute;left:4632;top:11541;width:4;height:4" coordorigin="4632,11541" coordsize="4,4">
              <v:shape style="position:absolute;left:4632;top:11541;width:4;height:4" coordorigin="4632,11541" coordsize="4,4" path="m4635,11544l4632,11541e" filled="f" stroked="t" strokeweight=".72pt" strokecolor="#000000">
                <v:path arrowok="t"/>
              </v:shape>
            </v:group>
            <v:group style="position:absolute;left:7076;top:11548;width:4;height:4" coordorigin="7076,11548" coordsize="4,4">
              <v:shape style="position:absolute;left:7076;top:11548;width:4;height:4" coordorigin="7076,11548" coordsize="4,4" path="m7076,11548l7080,11551e" filled="f" stroked="t" strokeweight=".72pt" strokecolor="#000000">
                <v:path arrowok="t"/>
              </v:shape>
            </v:group>
            <v:group style="position:absolute;left:7076;top:11541;width:4;height:4" coordorigin="7076,11541" coordsize="4,4">
              <v:shape style="position:absolute;left:7076;top:11541;width:4;height:4" coordorigin="7076,11541" coordsize="4,4" path="m7080,11541l7076,11544e" filled="f" stroked="t" strokeweight=".72pt" strokecolor="#000000">
                <v:path arrowok="t"/>
              </v:shape>
            </v:group>
            <v:group style="position:absolute;left:4632;top:13395;width:4;height:4" coordorigin="4632,13395" coordsize="4,4">
              <v:shape style="position:absolute;left:4632;top:13395;width:4;height:4" coordorigin="4632,13395" coordsize="4,4" path="m4635,13395l4632,13398e" filled="f" stroked="t" strokeweight=".72pt" strokecolor="#000000">
                <v:path arrowok="t"/>
              </v:shape>
            </v:group>
            <v:group style="position:absolute;left:4632;top:10882;width:4;height:4" coordorigin="4632,10882" coordsize="4,4">
              <v:shape style="position:absolute;left:4632;top:10882;width:4;height:4" coordorigin="4632,10882" coordsize="4,4" path="m4632,10882l4635,10885e" filled="f" stroked="t" strokeweight=".72pt" strokecolor="#000000">
                <v:path arrowok="t"/>
              </v:shape>
            </v:group>
            <v:group style="position:absolute;left:7076;top:10882;width:4;height:4" coordorigin="7076,10882" coordsize="4,4">
              <v:shape style="position:absolute;left:7076;top:10882;width:4;height:4" coordorigin="7076,10882" coordsize="4,4" path="m7076,10885l7080,10882e" filled="f" stroked="t" strokeweight=".72pt" strokecolor="#000000">
                <v:path arrowok="t"/>
              </v:shape>
            </v:group>
            <v:group style="position:absolute;left:4632;top:13182;width:4;height:4" coordorigin="4632,13182" coordsize="4,4">
              <v:shape style="position:absolute;left:4632;top:13182;width:4;height:4" coordorigin="4632,13182" coordsize="4,4" path="m4635,13182l4632,13186e" filled="f" stroked="t" strokeweight=".72pt" strokecolor="#000000">
                <v:path arrowok="t"/>
              </v:shape>
            </v:group>
            <v:group style="position:absolute;left:7076;top:13182;width:4;height:4" coordorigin="7076,13182" coordsize="4,4">
              <v:shape style="position:absolute;left:7076;top:13182;width:4;height:4" coordorigin="7076,13182" coordsize="4,4" path="m7080,13186l7076,13182e" filled="f" stroked="t" strokeweight=".72pt" strokecolor="#000000">
                <v:path arrowok="t"/>
              </v:shape>
              <v:shape style="position:absolute;left:3498;top:11670;width:720;height:238" type="#_x0000_t75">
                <v:imagedata r:id="rId31" o:title=""/>
              </v:shape>
            </v:group>
            <v:group style="position:absolute;left:5867;top:10266;width:3150;height:2" coordorigin="5867,10266" coordsize="3150,2">
              <v:shape style="position:absolute;left:5867;top:10266;width:3150;height:2" coordorigin="5867,10266" coordsize="3150,0" path="m5867,10266l9017,10266e" filled="f" stroked="t" strokeweight=".216pt" strokecolor="#000000">
                <v:path arrowok="t"/>
              </v:shape>
            </v:group>
            <v:group style="position:absolute;left:5857;top:13889;width:4;height:4" coordorigin="5857,13889" coordsize="4,4">
              <v:shape style="position:absolute;left:5857;top:13889;width:4;height:4" coordorigin="5857,13889" coordsize="4,4" path="m5859,13889l5858,13889,5857,13890,5857,13893,5858,13894,5861,13894,5862,13893,5862,13891,5859,13891,5859,13889xe" filled="t" fillcolor="#000000" stroked="f">
                <v:path arrowok="t"/>
                <v:fill type="solid"/>
              </v:shape>
              <v:shape style="position:absolute;left:5857;top:13889;width:4;height:4" coordorigin="5857,13889" coordsize="4,4" path="m5861,13889l5859,13889,5859,13891,5862,13891,5862,13890,5861,13889xe" filled="t" fillcolor="#000000" stroked="f">
                <v:path arrowok="t"/>
                <v:fill type="solid"/>
              </v:shape>
            </v:group>
            <v:group style="position:absolute;left:5861;top:13889;width:4;height:4" coordorigin="5861,13889" coordsize="4,4">
              <v:shape style="position:absolute;left:5861;top:13889;width:4;height:4" coordorigin="5861,13889" coordsize="4,4" path="m5863,13889l5862,13889,5861,13890,5861,13893,5862,13894,5864,13894,5865,13893,5865,13891,5863,13891,5863,13889xe" filled="t" fillcolor="#000000" stroked="f">
                <v:path arrowok="t"/>
                <v:fill type="solid"/>
              </v:shape>
              <v:shape style="position:absolute;left:5861;top:13889;width:4;height:4" coordorigin="5861,13889" coordsize="4,4" path="m5864,13889l5863,13889,5863,13891,5865,13891,5865,13890,5864,13889xe" filled="t" fillcolor="#000000" stroked="f">
                <v:path arrowok="t"/>
                <v:fill type="solid"/>
              </v:shape>
            </v:group>
            <v:group style="position:absolute;left:5867;top:13891;width:3150;height:2" coordorigin="5867,13891" coordsize="3150,2">
              <v:shape style="position:absolute;left:5867;top:13891;width:3150;height:2" coordorigin="5867,13891" coordsize="3150,0" path="m5867,13891l9017,13891e" filled="f" stroked="t" strokeweight=".216pt" strokecolor="#000000">
                <v:path arrowok="t"/>
              </v:shape>
              <v:shape style="position:absolute;left:5877;top:10262;width:3205;height:3634" type="#_x0000_t75">
                <v:imagedata r:id="rId32" o:title=""/>
              </v:shape>
              <v:shape style="position:absolute;left:4770;top:12856;width:674;height:188" type="#_x0000_t75">
                <v:imagedata r:id="rId33" o:title=""/>
              </v:shape>
            </v:group>
            <v:group style="position:absolute;left:4769;top:12847;width:4;height:4" coordorigin="4769,12847" coordsize="4,4">
              <v:shape style="position:absolute;left:4769;top:12847;width:4;height:4" coordorigin="4769,12847" coordsize="4,4" path="m4769,12851l4769,12847,4772,12847e" filled="f" stroked="t" strokeweight=".216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353" w:lineRule="exact"/>
        <w:ind w:left="117" w:right="0" w:firstLine="0"/>
        <w:jc w:val="left"/>
        <w:rPr>
          <w:rFonts w:ascii="Microsoft YaHei UI" w:hAnsi="Microsoft YaHei UI" w:cs="Microsoft YaHei UI" w:eastAsia="Microsoft YaHei UI"/>
          <w:sz w:val="24"/>
          <w:szCs w:val="24"/>
        </w:rPr>
      </w:pPr>
      <w:r>
        <w:rPr>
          <w:rFonts w:ascii="Microsoft YaHei UI" w:hAnsi="Microsoft YaHei UI" w:cs="Microsoft YaHei UI" w:eastAsia="Microsoft YaHei UI"/>
          <w:b/>
          <w:bCs/>
          <w:color w:val="3FBFF0"/>
          <w:spacing w:val="0"/>
          <w:w w:val="100"/>
          <w:sz w:val="24"/>
          <w:szCs w:val="24"/>
        </w:rPr>
        <w:t>产品六视图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3" w:hRule="exact"/>
        </w:trPr>
        <w:tc>
          <w:tcPr>
            <w:tcW w:w="13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6" w:type="dxa"/>
            <w:tcBorders>
              <w:top w:val="single" w:sz="13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202" w:hRule="exact"/>
        </w:trPr>
        <w:tc>
          <w:tcPr>
            <w:tcW w:w="13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6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9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5" w:hRule="exact"/>
        </w:trPr>
        <w:tc>
          <w:tcPr>
            <w:tcW w:w="1787" w:type="dxa"/>
            <w:gridSpan w:val="6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44" w:type="dxa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gridSpan w:val="3"/>
            <w:tcBorders>
              <w:top w:val="single" w:sz="7" w:space="0" w:color="000000"/>
              <w:left w:val="nil" w:sz="6" w:space="0" w:color="auto"/>
              <w:bottom w:val="single" w:sz="6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97" w:hRule="exact"/>
        </w:trPr>
        <w:tc>
          <w:tcPr>
            <w:tcW w:w="178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135" w:hRule="exact"/>
        </w:trPr>
        <w:tc>
          <w:tcPr>
            <w:tcW w:w="97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06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9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92" w:type="dxa"/>
            <w:tcBorders>
              <w:top w:val="single" w:sz="6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headerReference w:type="default" r:id="rId13"/>
          <w:pgSz w:w="11880" w:h="16820"/>
          <w:pgMar w:header="544" w:footer="0" w:top="1000" w:bottom="280" w:left="840" w:right="0"/>
        </w:sectPr>
      </w:pPr>
    </w:p>
    <w:p>
      <w:pPr>
        <w:tabs>
          <w:tab w:pos="7642" w:val="left" w:leader="none"/>
        </w:tabs>
        <w:spacing w:before="37"/>
        <w:ind w:left="5231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345.457611pt;margin-top:-.692994pt;width:.1pt;height:32.308590pt;mso-position-horizontal-relative:page;mso-position-vertical-relative:paragraph;z-index:-6520" coordorigin="6909,-14" coordsize="2,646">
            <v:shape style="position:absolute;left:6909;top:-14;width:2;height:646" coordorigin="6909,-14" coordsize="0,646" path="m6909,632l6909,-14e" filled="f" stroked="t" strokeweight="3.7pt" strokecolor="#40BFF0">
              <v:path arrowok="t"/>
            </v:shape>
            <w10:wrap type="none"/>
          </v:group>
        </w:pict>
      </w:r>
      <w:r>
        <w:rPr/>
        <w:pict>
          <v:group style="position:absolute;margin-left:465.688202pt;margin-top:14.373406pt;width:85.22073pt;height:11.5pt;mso-position-horizontal-relative:page;mso-position-vertical-relative:paragraph;z-index:-6519" coordorigin="9314,287" coordsize="1704,230">
            <v:shape style="position:absolute;left:9314;top:287;width:1704;height:230" coordorigin="9314,287" coordsize="1704,230" path="m9314,287l11018,287,11018,517,9314,517,9314,287xe" filled="t" fillcolor="#40BFF0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F4F9FA"/>
          <w:spacing w:val="0"/>
          <w:w w:val="90"/>
          <w:sz w:val="48"/>
          <w:szCs w:val="48"/>
        </w:rPr>
        <w:t>|</w:t>
      </w:r>
      <w:r>
        <w:rPr>
          <w:rFonts w:ascii="Times New Roman" w:hAnsi="Times New Roman" w:cs="Times New Roman" w:eastAsia="Times New Roman"/>
          <w:b w:val="0"/>
          <w:bCs w:val="0"/>
          <w:color w:val="F4F9FA"/>
          <w:spacing w:val="0"/>
          <w:w w:val="90"/>
          <w:sz w:val="48"/>
          <w:szCs w:val="48"/>
        </w:rPr>
        <w:tab/>
      </w:r>
      <w:r>
        <w:rPr>
          <w:rFonts w:ascii="宋体" w:hAnsi="宋体" w:cs="宋体" w:eastAsia="宋体"/>
          <w:b w:val="0"/>
          <w:bCs w:val="0"/>
          <w:color w:val="F4F9FA"/>
          <w:spacing w:val="0"/>
          <w:w w:val="90"/>
          <w:sz w:val="23"/>
          <w:szCs w:val="23"/>
        </w:rPr>
        <w:t>触摸一体机系列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0"/>
        <w:ind w:left="0" w:right="106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45.060501pt;margin-top:9.022715pt;width:137.5016pt;height:.1pt;mso-position-horizontal-relative:page;mso-position-vertical-relative:paragraph;z-index:-6535" coordorigin="2901,180" coordsize="2750,2">
            <v:shape style="position:absolute;left:2901;top:180;width:2750;height:2" coordorigin="2901,180" coordsize="2750,0" path="m2901,180l5651,180e" filled="f" stroked="t" strokeweight=".359952pt" strokecolor="#1F1F1F">
              <v:path arrowok="t"/>
            </v:shape>
            <w10:wrap type="none"/>
          </v:group>
        </w:pict>
      </w:r>
      <w:r>
        <w:rPr/>
        <w:pict>
          <v:group style="position:absolute;margin-left:303.079315pt;margin-top:9.022715pt;width:134.262pt;height:.1pt;mso-position-horizontal-relative:page;mso-position-vertical-relative:paragraph;z-index:-6534" coordorigin="6062,180" coordsize="2685,2">
            <v:shape style="position:absolute;left:6062;top:180;width:2685;height:2" coordorigin="6062,180" coordsize="2685,0" path="m6062,180l8747,180e" filled="f" stroked="t" strokeweight=".359952pt" strokecolor="#1F1F1F">
              <v:path arrowok="t"/>
            </v:shape>
            <w10:wrap type="none"/>
          </v:group>
        </w:pict>
      </w:r>
      <w:r>
        <w:rPr/>
        <w:pict>
          <v:shape style="position:absolute;margin-left:427.418304pt;margin-top:-4.009356pt;width:21.000001pt;height:21.000001pt;mso-position-horizontal-relative:page;mso-position-vertical-relative:paragraph;z-index:-6515" type="#_x0000_t202" filled="f" stroked="f">
            <v:textbox inset="0,0,0,0" style="layout-flow:vertical-ideographic">
              <w:txbxContent>
                <w:p>
                  <w:pPr>
                    <w:spacing w:line="108" w:lineRule="auto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8"/>
                      <w:szCs w:val="38"/>
                    </w:rPr>
                  </w:pPr>
                  <w:r>
                    <w:rPr>
                      <w:rFonts w:ascii="宋体" w:hAnsi="宋体" w:cs="宋体" w:eastAsia="宋体"/>
                      <w:b w:val="0"/>
                      <w:bCs w:val="0"/>
                      <w:color w:val="232323"/>
                      <w:sz w:val="38"/>
                      <w:szCs w:val="38"/>
                    </w:rPr>
                    <w:t>「</w:t>
                  </w:r>
                  <w:r>
                    <w:rPr>
                      <w:rFonts w:ascii="宋体" w:hAnsi="宋体" w:cs="宋体" w:eastAsia="宋体"/>
                      <w:b w:val="0"/>
                      <w:bCs w:val="0"/>
                      <w:color w:val="0000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968597pt;margin-top:11.666044pt;width:21.000001pt;height:21.000001pt;mso-position-horizontal-relative:page;mso-position-vertical-relative:paragraph;z-index:-6514" type="#_x0000_t202" filled="f" stroked="f">
            <v:textbox inset="0,0,0,0" style="layout-flow:vertical-ideographic">
              <w:txbxContent>
                <w:p>
                  <w:pPr>
                    <w:spacing w:line="108" w:lineRule="auto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8"/>
                      <w:szCs w:val="38"/>
                    </w:rPr>
                  </w:pPr>
                  <w:r>
                    <w:rPr>
                      <w:rFonts w:ascii="宋体" w:hAnsi="宋体" w:cs="宋体" w:eastAsia="宋体"/>
                      <w:b w:val="0"/>
                      <w:bCs w:val="0"/>
                      <w:color w:val="232323"/>
                      <w:sz w:val="38"/>
                      <w:szCs w:val="38"/>
                    </w:rPr>
                    <w:t>国</w:t>
                  </w:r>
                  <w:r>
                    <w:rPr>
                      <w:rFonts w:ascii="宋体" w:hAnsi="宋体" w:cs="宋体" w:eastAsia="宋体"/>
                      <w:b w:val="0"/>
                      <w:bCs w:val="0"/>
                      <w:color w:val="0000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15"/>
          <w:szCs w:val="15"/>
        </w:rPr>
        <w:t>-1150.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15"/>
          <w:szCs w:val="15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70"/>
        <w:ind w:left="1473" w:right="0" w:firstLine="0"/>
        <w:jc w:val="left"/>
        <w:rPr>
          <w:rFonts w:ascii="宋体" w:hAnsi="宋体" w:cs="宋体" w:eastAsia="宋体"/>
          <w:sz w:val="22"/>
          <w:szCs w:val="22"/>
        </w:rPr>
      </w:pPr>
      <w:r>
        <w:rPr>
          <w:rFonts w:ascii="宋体" w:hAnsi="宋体" w:cs="宋体" w:eastAsia="宋体"/>
          <w:b w:val="0"/>
          <w:bCs w:val="0"/>
          <w:color w:val="232323"/>
          <w:spacing w:val="0"/>
          <w:w w:val="155"/>
          <w:sz w:val="22"/>
          <w:szCs w:val="22"/>
        </w:rPr>
        <w:t>回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34"/>
          <w:pgSz w:w="11900" w:h="16820"/>
          <w:pgMar w:header="0" w:footer="0" w:top="400" w:bottom="280" w:left="1680" w:right="80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1" w:firstLine="0"/>
        <w:jc w:val="right"/>
        <w:rPr>
          <w:rFonts w:ascii="Times New Roman" w:hAnsi="Times New Roman" w:cs="Times New Roman" w:eastAsia="Times New Roman"/>
          <w:sz w:val="59"/>
          <w:szCs w:val="59"/>
        </w:rPr>
      </w:pPr>
      <w:r>
        <w:rPr/>
        <w:pict>
          <v:shape style="position:absolute;margin-left:104.400002pt;margin-top:-22.06476pt;width:18.36pt;height:46.44pt;mso-position-horizontal-relative:page;mso-position-vertical-relative:paragraph;z-index:-6540" type="#_x0000_t75">
            <v:imagedata r:id="rId35" o:title=""/>
          </v:shape>
        </w:pict>
      </w:r>
      <w:r>
        <w:rPr/>
        <w:pict>
          <v:group style="position:absolute;margin-left:167.377502pt;margin-top:-21.94034pt;width:250.706331pt;height:192.887058pt;mso-position-horizontal-relative:page;mso-position-vertical-relative:paragraph;z-index:-6532" coordorigin="3348,-439" coordsize="5014,3858">
            <v:group style="position:absolute;left:3387;top:-421;width:2;height:2541" coordorigin="3387,-421" coordsize="2,2541">
              <v:shape style="position:absolute;left:3387;top:-421;width:2;height:2541" coordorigin="3387,-421" coordsize="0,2541" path="m3387,2120l3387,-421e" filled="f" stroked="t" strokeweight="1.799758pt" strokecolor="#1F1F1F">
                <v:path arrowok="t"/>
              </v:shape>
            </v:group>
            <v:group style="position:absolute;left:3369;top:713;width:1361;height:2" coordorigin="3369,713" coordsize="1361,2">
              <v:shape style="position:absolute;left:3369;top:713;width:1361;height:2" coordorigin="3369,713" coordsize="1361,0" path="m3369,713l4730,713e" filled="f" stroked="t" strokeweight="1.079855pt" strokecolor="#1F1F1F">
                <v:path arrowok="t"/>
              </v:shape>
            </v:group>
            <v:group style="position:absolute;left:4456;top:583;width:274;height:2" coordorigin="4456,583" coordsize="274,2">
              <v:shape style="position:absolute;left:4456;top:583;width:274;height:2" coordorigin="4456,583" coordsize="274,0" path="m4456,583l4730,583e" filled="f" stroked="t" strokeweight="1.079855pt" strokecolor="#1F1F1F">
                <v:path arrowok="t"/>
              </v:shape>
            </v:group>
            <v:group style="position:absolute;left:4694;top:565;width:1497;height:2" coordorigin="4694,565" coordsize="1497,2">
              <v:shape style="position:absolute;left:4694;top:565;width:1497;height:2" coordorigin="4694,565" coordsize="1497,0" path="m4694,565l6191,565e" filled="f" stroked="t" strokeweight=".719903pt" strokecolor="#1F1F1F">
                <v:path arrowok="t"/>
              </v:shape>
            </v:group>
            <v:group style="position:absolute;left:4708;top:515;width:2;height:1619" coordorigin="4708,515" coordsize="2,1619">
              <v:shape style="position:absolute;left:4708;top:515;width:2;height:1619" coordorigin="4708,515" coordsize="0,1619" path="m4708,2134l4708,515e" filled="f" stroked="t" strokeweight="1.799758pt" strokecolor="#1F1F1F">
                <v:path arrowok="t"/>
              </v:shape>
            </v:group>
            <v:group style="position:absolute;left:4903;top:515;width:2;height:1749" coordorigin="4903,515" coordsize="2,1749">
              <v:shape style="position:absolute;left:4903;top:515;width:2;height:1749" coordorigin="4903,515" coordsize="0,1749" path="m4903,2264l4903,515e" filled="f" stroked="t" strokeweight="1.799758pt" strokecolor="#1F1F1F">
                <v:path arrowok="t"/>
              </v:shape>
            </v:group>
            <v:group style="position:absolute;left:4881;top:713;width:1958;height:2" coordorigin="4881,713" coordsize="1958,2">
              <v:shape style="position:absolute;left:4881;top:713;width:1958;height:2" coordorigin="4881,713" coordsize="1958,0" path="m4881,713l6839,713e" filled="f" stroked="t" strokeweight="1.079855pt" strokecolor="#1F1F1F">
                <v:path arrowok="t"/>
              </v:shape>
            </v:group>
            <v:group style="position:absolute;left:6810;top:565;width:180;height:2" coordorigin="6810,565" coordsize="180,2">
              <v:shape style="position:absolute;left:6810;top:565;width:180;height:2" coordorigin="6810,565" coordsize="180,0" path="m6810,565l6990,565e" filled="f" stroked="t" strokeweight=".719903pt" strokecolor="#1F1F1F">
                <v:path arrowok="t"/>
              </v:shape>
            </v:group>
            <v:group style="position:absolute;left:6817;top:515;width:2;height:1749" coordorigin="6817,515" coordsize="2,1749">
              <v:shape style="position:absolute;left:6817;top:515;width:2;height:1749" coordorigin="6817,515" coordsize="0,1749" path="m6817,2264l6817,515e" filled="f" stroked="t" strokeweight="2.15971pt" strokecolor="#1F1F1F">
                <v:path arrowok="t"/>
              </v:shape>
            </v:group>
            <v:group style="position:absolute;left:7005;top:515;width:2;height:1749" coordorigin="7005,515" coordsize="2,1749">
              <v:shape style="position:absolute;left:7005;top:515;width:2;height:1749" coordorigin="7005,515" coordsize="0,1749" path="m7005,2264l7005,515e" filled="f" stroked="t" strokeweight="2.15971pt" strokecolor="#1F1F1F">
                <v:path arrowok="t"/>
              </v:shape>
            </v:group>
            <v:group style="position:absolute;left:8333;top:-421;width:2;height:3822" coordorigin="8333,-421" coordsize="2,3822">
              <v:shape style="position:absolute;left:8333;top:-421;width:2;height:3822" coordorigin="8333,-421" coordsize="0,3822" path="m8333,3401l8333,-421e" filled="f" stroked="t" strokeweight="1.799758pt" strokecolor="#1F1F1F">
                <v:path arrowok="t"/>
              </v:shape>
            </v:group>
            <v:group style="position:absolute;left:7847;top:587;width:504;height:2" coordorigin="7847,587" coordsize="504,2">
              <v:shape style="position:absolute;left:7847;top:587;width:504;height:2" coordorigin="7847,587" coordsize="504,0" path="m7847,587l8351,587e" filled="f" stroked="t" strokeweight="1.079855pt" strokecolor="#1F1F1F">
                <v:path arrowok="t"/>
              </v:shape>
            </v:group>
            <v:group style="position:absolute;left:6983;top:713;width:1368;height:2" coordorigin="6983,713" coordsize="1368,2">
              <v:shape style="position:absolute;left:6983;top:713;width:1368;height:2" coordorigin="6983,713" coordsize="1368,0" path="m6983,713l8351,713e" filled="f" stroked="t" strokeweight="1.079855pt" strokecolor="#1F1F1F">
                <v:path arrowok="t"/>
              </v:shape>
            </v:group>
            <v:group style="position:absolute;left:3362;top:2091;width:1361;height:2" coordorigin="3362,2091" coordsize="1361,2">
              <v:shape style="position:absolute;left:3362;top:2091;width:1361;height:2" coordorigin="3362,2091" coordsize="1361,0" path="m3362,2091l4723,2091e" filled="f" stroked="t" strokeweight="1.439807pt" strokecolor="#1F1F1F">
                <v:path arrowok="t"/>
              </v:shape>
            </v:group>
            <v:group style="position:absolute;left:4867;top:2091;width:1325;height:2" coordorigin="4867,2091" coordsize="1325,2">
              <v:shape style="position:absolute;left:4867;top:2091;width:1325;height:2" coordorigin="4867,2091" coordsize="1325,0" path="m4867,2091l6191,2091e" filled="f" stroked="t" strokeweight=".719903pt" strokecolor="#1F1F1F">
                <v:path arrowok="t"/>
              </v:shape>
            </v:group>
            <v:group style="position:absolute;left:6544;top:2116;width:187;height:2" coordorigin="6544,2116" coordsize="187,2">
              <v:shape style="position:absolute;left:6544;top:2116;width:187;height:2" coordorigin="6544,2116" coordsize="187,0" path="m6544,2116l6731,2116e" filled="f" stroked="t" strokeweight="1.079855pt" strokecolor="#1F1F1F">
                <v:path arrowok="t"/>
              </v:shape>
            </v:group>
            <v:group style="position:absolute;left:6961;top:2091;width:1382;height:2" coordorigin="6961,2091" coordsize="1382,2">
              <v:shape style="position:absolute;left:6961;top:2091;width:1382;height:2" coordorigin="6961,2091" coordsize="1382,0" path="m6961,2091l8344,2091e" filled="f" stroked="t" strokeweight="1.439807pt" strokecolor="#1F1F1F">
                <v:path arrowok="t"/>
              </v:shape>
            </v:group>
            <v:group style="position:absolute;left:4643;top:2253;width:3708;height:2" coordorigin="4643,2253" coordsize="3708,2">
              <v:shape style="position:absolute;left:4643;top:2253;width:3708;height:2" coordorigin="4643,2253" coordsize="3708,0" path="m4643,2253l8351,2253e" filled="f" stroked="t" strokeweight="1.079855pt" strokecolor="#1F1F1F">
                <v:path arrowok="t"/>
              </v:shape>
            </v:group>
            <v:group style="position:absolute;left:3387;top:2480;width:2;height:921" coordorigin="3387,2480" coordsize="2,921">
              <v:shape style="position:absolute;left:3387;top:2480;width:2;height:921" coordorigin="3387,2480" coordsize="0,921" path="m3387,3401l3387,2480e" filled="f" stroked="t" strokeweight="1.799758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780396pt;margin-top:26.461439pt;width:.1pt;height:86.36710pt;mso-position-horizontal-relative:page;mso-position-vertical-relative:paragraph;z-index:-6526" coordorigin="2916,529" coordsize="2,1727">
            <v:shape style="position:absolute;left:2916;top:529;width:2;height:1727" coordorigin="2916,529" coordsize="0,1727" path="m2916,2257l2916,529e" filled="f" stroked="t" strokeweight="2.15971pt" strokecolor="#1F1F1F">
              <v:path arrowok="t"/>
            </v:shape>
            <w10:wrap type="none"/>
          </v:group>
        </w:pict>
      </w:r>
      <w:r>
        <w:rPr/>
        <w:pict>
          <v:group style="position:absolute;margin-left:152.979507pt;margin-top:26.461439pt;width:.1pt;height:86.36710pt;mso-position-horizontal-relative:page;mso-position-vertical-relative:paragraph;z-index:-6525" coordorigin="3060,529" coordsize="2,1727">
            <v:shape style="position:absolute;left:3060;top:529;width:2;height:1727" coordorigin="3060,529" coordsize="0,1727" path="m3060,2257l3060,529e" filled="f" stroked="t" strokeweight="1.439807pt" strokecolor="#1F1F1F">
              <v:path arrowok="t"/>
            </v:shape>
            <w10:wrap type="none"/>
          </v:group>
        </w:pict>
      </w:r>
      <w:r>
        <w:rPr/>
        <w:pict>
          <v:group style="position:absolute;margin-left:159.278595pt;margin-top:-21.040461pt;width:.1pt;height:191.0873pt;mso-position-horizontal-relative:page;mso-position-vertical-relative:paragraph;z-index:-6524" coordorigin="3186,-421" coordsize="2,3822">
            <v:shape style="position:absolute;left:3186;top:-421;width:2;height:3822" coordorigin="3186,-421" coordsize="0,3822" path="m3186,3401l3186,-421e" filled="f" stroked="t" strokeweight="2.15971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50"/>
          <w:sz w:val="59"/>
          <w:szCs w:val="59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9"/>
          <w:szCs w:val="5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55"/>
          <w:szCs w:val="55"/>
        </w:rPr>
      </w:pPr>
      <w:r>
        <w:rPr/>
        <w:pict>
          <v:shape style="position:absolute;margin-left:104.400002pt;margin-top:20.024542pt;width:18.36pt;height:52.56pt;mso-position-horizontal-relative:page;mso-position-vertical-relative:paragraph;z-index:-6539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65"/>
          <w:sz w:val="55"/>
          <w:szCs w:val="5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5"/>
          <w:szCs w:val="55"/>
        </w:rPr>
      </w:r>
    </w:p>
    <w:p>
      <w:pPr>
        <w:spacing w:before="88"/>
        <w:ind w:left="127" w:right="0" w:firstLine="0"/>
        <w:jc w:val="center"/>
        <w:rPr>
          <w:rFonts w:ascii="Courier New" w:hAnsi="Courier New" w:cs="Courier New" w:eastAsia="Courier New"/>
          <w:sz w:val="12"/>
          <w:szCs w:val="12"/>
        </w:rPr>
      </w:pPr>
      <w:r>
        <w:rPr>
          <w:spacing w:val="0"/>
          <w:w w:val="100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232323"/>
          <w:spacing w:val="0"/>
          <w:w w:val="100"/>
          <w:sz w:val="12"/>
          <w:szCs w:val="12"/>
        </w:rPr>
        <w:t>lUUU.U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709" w:val="left" w:leader="none"/>
          <w:tab w:pos="3005" w:val="left" w:leader="none"/>
          <w:tab w:pos="3782" w:val="left" w:leader="none"/>
        </w:tabs>
        <w:ind w:left="140" w:right="0" w:firstLine="0"/>
        <w:jc w:val="center"/>
        <w:rPr>
          <w:rFonts w:ascii="宋体" w:hAnsi="宋体" w:cs="宋体" w:eastAsia="宋体"/>
          <w:sz w:val="8"/>
          <w:szCs w:val="8"/>
        </w:rPr>
      </w:pPr>
      <w:r>
        <w:rPr/>
        <w:pict>
          <v:group style="position:absolute;margin-left:166.657593pt;margin-top:-56.379807pt;width:115.9045pt;height:.1pt;mso-position-horizontal-relative:page;mso-position-vertical-relative:paragraph;z-index:-6531" coordorigin="3333,-1128" coordsize="2318,2">
            <v:shape style="position:absolute;left:3333;top:-1128;width:2318;height:2" coordorigin="3333,-1128" coordsize="2318,0" path="m3333,-1128l5651,-1128e" filled="f" stroked="t" strokeweight=".359952pt" strokecolor="#1F1F1F">
              <v:path arrowok="t"/>
            </v:shape>
            <w10:wrap type="none"/>
          </v:group>
        </w:pict>
      </w:r>
      <w:r>
        <w:rPr/>
        <w:pict>
          <v:group style="position:absolute;margin-left:339.074493pt;margin-top:-56.379807pt;width:79.1893pt;height:.1pt;mso-position-horizontal-relative:page;mso-position-vertical-relative:paragraph;z-index:-6530" coordorigin="6781,-1128" coordsize="1584,2">
            <v:shape style="position:absolute;left:6781;top:-1128;width:1584;height:2" coordorigin="6781,-1128" coordsize="1584,0" path="m6781,-1128l8365,-1128e" filled="f" stroked="t" strokeweight=".359952pt" strokecolor="#1F1F1F">
              <v:path arrowok="t"/>
            </v:shape>
            <w10:wrap type="none"/>
          </v:group>
        </w:pict>
      </w:r>
      <w:r>
        <w:rPr/>
        <w:pict>
          <v:group style="position:absolute;margin-left:313.877899pt;margin-top:2.637795pt;width:9.7187pt;height:.1pt;mso-position-horizontal-relative:page;mso-position-vertical-relative:paragraph;z-index:-6528" coordorigin="6278,53" coordsize="194,2">
            <v:shape style="position:absolute;left:6278;top:53;width:194;height:2" coordorigin="6278,53" coordsize="194,0" path="m6278,53l6472,53e" filled="f" stroked="t" strokeweight="1.079855pt" strokecolor="#1F1F1F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26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232323"/>
          <w:spacing w:val="20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17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24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5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21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005" w:val="left" w:leader="none"/>
          <w:tab w:pos="3782" w:val="left" w:leader="none"/>
        </w:tabs>
        <w:ind w:left="1709" w:right="0" w:firstLine="0"/>
        <w:jc w:val="left"/>
        <w:rPr>
          <w:rFonts w:ascii="宋体" w:hAnsi="宋体" w:cs="宋体" w:eastAsia="宋体"/>
          <w:sz w:val="8"/>
          <w:szCs w:val="8"/>
        </w:rPr>
      </w:pP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23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5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21"/>
          <w:w w:val="70"/>
          <w:sz w:val="8"/>
          <w:szCs w:val="8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0"/>
          <w:sz w:val="8"/>
          <w:szCs w:val="8"/>
        </w:rPr>
        <w:t>c::::::)c::::::)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40" w:lineRule="exact" w:before="15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69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/>
        <w:pict>
          <v:shape style="position:absolute;margin-left:458.640015pt;margin-top:1.735532pt;width:30.96pt;height:204.84pt;mso-position-horizontal-relative:page;mso-position-vertical-relative:paragraph;z-index:-6538" type="#_x0000_t75">
            <v:imagedata r:id="rId37" o:title=""/>
          </v:shape>
        </w:pict>
      </w:r>
      <w:r>
        <w:rPr/>
        <w:pict>
          <v:group style="position:absolute;margin-left:448.859741pt;margin-top:-6.956619pt;width:.719903pt;height:197.205203pt;mso-position-horizontal-relative:page;mso-position-vertical-relative:paragraph;z-index:-6529" coordorigin="8977,-139" coordsize="14,3944">
            <v:group style="position:absolute;left:8984;top:-132;width:2;height:1310" coordorigin="8984,-132" coordsize="2,1310">
              <v:shape style="position:absolute;left:8984;top:-132;width:2;height:1310" coordorigin="8984,-132" coordsize="0,1310" path="m8984,1178l8984,-132e" filled="f" stroked="t" strokeweight=".719903pt" strokecolor="#000000">
                <v:path arrowok="t"/>
              </v:shape>
            </v:group>
            <v:group style="position:absolute;left:8984;top:1171;width:2;height:993" coordorigin="8984,1171" coordsize="2,993">
              <v:shape style="position:absolute;left:8984;top:1171;width:2;height:993" coordorigin="8984,1171" coordsize="0,993" path="m8984,2164l8984,1171e" filled="f" stroked="t" strokeweight=".719903pt" strokecolor="#1F1F1F">
                <v:path arrowok="t"/>
              </v:shape>
            </v:group>
            <v:group style="position:absolute;left:8984;top:2157;width:2;height:1641" coordorigin="8984,2157" coordsize="2,1641">
              <v:shape style="position:absolute;left:8984;top:2157;width:2;height:1641" coordorigin="8984,2157" coordsize="0,1641" path="m8984,3798l8984,2157e" filled="f" stroked="t" strokeweight=".7199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5.102936pt;margin-top:24.531254pt;width:2.519634pt;height:106.160058pt;mso-position-horizontal-relative:page;mso-position-vertical-relative:paragraph;z-index:-6527" coordorigin="8502,491" coordsize="50,2123">
            <v:group style="position:absolute;left:8520;top:509;width:2;height:561" coordorigin="8520,509" coordsize="2,561">
              <v:shape style="position:absolute;left:8520;top:509;width:2;height:561" coordorigin="8520,509" coordsize="0,561" path="m8520,1070l8520,509e" filled="f" stroked="t" strokeweight="1.799758pt" strokecolor="#1F1F1F">
                <v:path arrowok="t"/>
              </v:shape>
            </v:group>
            <v:group style="position:absolute;left:8531;top:1005;width:2;height:202" coordorigin="8531,1005" coordsize="2,202">
              <v:shape style="position:absolute;left:8531;top:1005;width:2;height:202" coordorigin="8531,1005" coordsize="0,202" path="m8531,1207l8531,1005e" filled="f" stroked="t" strokeweight="2.15971pt" strokecolor="#1F1F1F">
                <v:path arrowok="t"/>
              </v:shape>
            </v:group>
            <v:group style="position:absolute;left:8520;top:1142;width:2;height:1454" coordorigin="8520,1142" coordsize="2,1454">
              <v:shape style="position:absolute;left:8520;top:1142;width:2;height:1454" coordorigin="8520,1142" coordsize="0,1454" path="m8520,2596l8520,1142e" filled="f" stroked="t" strokeweight="1.799758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2.841888pt;margin-top:50.261734pt;width:.1pt;height:79.5297pt;mso-position-horizontal-relative:page;mso-position-vertical-relative:paragraph;z-index:-6523" coordorigin="8657,1005" coordsize="2,1591">
            <v:shape style="position:absolute;left:8657;top:1005;width:2;height:1591" coordorigin="8657,1005" coordsize="0,1591" path="m8657,2596l8657,1005e" filled="f" stroked="t" strokeweight="1.079855pt" strokecolor="#1F1F1F">
              <v:path arrowok="t"/>
            </v:shape>
            <w10:wrap type="none"/>
          </v:group>
        </w:pict>
      </w:r>
      <w:r>
        <w:rPr/>
        <w:pict>
          <v:group style="position:absolute;margin-left:439.860901pt;margin-top:50.261734pt;width:.1pt;height:91.7651pt;mso-position-horizontal-relative:page;mso-position-vertical-relative:paragraph;z-index:-6522" coordorigin="8797,1005" coordsize="2,1835">
            <v:shape style="position:absolute;left:8797;top:1005;width:2;height:1835" coordorigin="8797,1005" coordsize="0,1835" path="m8797,2841l8797,1005e" filled="f" stroked="t" strokeweight="2.15971pt" strokecolor="#1F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65"/>
          <w:sz w:val="144"/>
          <w:szCs w:val="144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4"/>
          <w:szCs w:val="144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04" w:right="0" w:firstLine="0"/>
        <w:jc w:val="left"/>
        <w:rPr>
          <w:rFonts w:ascii="宋体" w:hAnsi="宋体" w:cs="宋体" w:eastAsia="宋体"/>
          <w:sz w:val="4"/>
          <w:szCs w:val="4"/>
        </w:rPr>
      </w:pPr>
      <w:r>
        <w:rPr>
          <w:rFonts w:ascii="Arial" w:hAnsi="Arial" w:cs="Arial" w:eastAsia="Arial"/>
          <w:b w:val="0"/>
          <w:bCs w:val="0"/>
          <w:color w:val="232323"/>
          <w:spacing w:val="-194"/>
          <w:w w:val="16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232323"/>
          <w:spacing w:val="-9"/>
          <w:w w:val="160"/>
          <w:sz w:val="11"/>
          <w:szCs w:val="11"/>
        </w:rPr>
        <w:t>r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160"/>
          <w:sz w:val="4"/>
          <w:szCs w:val="4"/>
        </w:rPr>
        <w:t>』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after="0"/>
        <w:jc w:val="left"/>
        <w:rPr>
          <w:rFonts w:ascii="宋体" w:hAnsi="宋体" w:cs="宋体" w:eastAsia="宋体"/>
          <w:sz w:val="4"/>
          <w:szCs w:val="4"/>
        </w:rPr>
        <w:sectPr>
          <w:type w:val="continuous"/>
          <w:pgSz w:w="11900" w:h="16820"/>
          <w:pgMar w:top="1000" w:bottom="280" w:left="1680" w:right="800"/>
          <w:cols w:num="3" w:equalWidth="0">
            <w:col w:w="1553" w:space="40"/>
            <w:col w:w="5042" w:space="40"/>
            <w:col w:w="274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78" w:lineRule="exact" w:before="44"/>
        <w:ind w:left="1530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426.002808pt;margin-top:-27.748735pt;width:.1pt;height:46.0625pt;mso-position-horizontal-relative:page;mso-position-vertical-relative:paragraph;z-index:-6521" coordorigin="8520,-555" coordsize="2,921">
            <v:shape style="position:absolute;left:8520;top:-555;width:2;height:921" coordorigin="8520,-555" coordsize="0,921" path="m8520,366l8520,-555e" filled="f" stroked="t" strokeweight="1.799758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3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136" w:lineRule="exact"/>
        <w:ind w:left="0" w:right="194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sz w:val="15"/>
          <w:szCs w:val="15"/>
        </w:rPr>
        <w:t>50.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Heading1"/>
        <w:tabs>
          <w:tab w:pos="6613" w:val="left" w:leader="none"/>
        </w:tabs>
        <w:spacing w:line="319" w:lineRule="exact"/>
        <w:ind w:left="1473" w:right="0"/>
        <w:jc w:val="left"/>
        <w:rPr>
          <w:rFonts w:ascii="宋体" w:hAnsi="宋体" w:cs="宋体" w:eastAsia="宋体"/>
        </w:rPr>
      </w:pPr>
      <w:r>
        <w:rPr>
          <w:b w:val="0"/>
          <w:bCs w:val="0"/>
          <w:color w:val="232323"/>
          <w:spacing w:val="0"/>
          <w:w w:val="165"/>
        </w:rPr>
        <w:t>日</w:t>
      </w:r>
      <w:r>
        <w:rPr>
          <w:b w:val="0"/>
          <w:bCs w:val="0"/>
          <w:color w:val="232323"/>
          <w:spacing w:val="0"/>
          <w:w w:val="165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165"/>
        </w:rPr>
        <w:t>日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1000" w:bottom="280" w:left="1680" w:right="80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388" w:val="left" w:leader="none"/>
        </w:tabs>
        <w:ind w:left="1559" w:right="0" w:firstLine="0"/>
        <w:jc w:val="left"/>
        <w:rPr>
          <w:rFonts w:ascii="宋体" w:hAnsi="宋体" w:cs="宋体" w:eastAsia="宋体"/>
          <w:sz w:val="8"/>
          <w:szCs w:val="8"/>
        </w:rPr>
      </w:pPr>
      <w:r>
        <w:rPr>
          <w:rFonts w:ascii="宋体" w:hAnsi="宋体" w:cs="宋体" w:eastAsia="宋体"/>
          <w:b w:val="0"/>
          <w:bCs w:val="0"/>
          <w:color w:val="232323"/>
          <w:spacing w:val="0"/>
          <w:w w:val="85"/>
          <w:sz w:val="8"/>
          <w:szCs w:val="8"/>
        </w:rPr>
        <w:t>-:BIC::::::)C::::::)C::::::)C::::::)C::::::)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85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85"/>
          <w:sz w:val="8"/>
          <w:szCs w:val="8"/>
        </w:rPr>
        <w:t>c:::;)c::::::)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Heading1"/>
        <w:spacing w:line="235" w:lineRule="exact" w:before="43"/>
        <w:ind w:right="209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82" w:lineRule="exact"/>
        <w:ind w:left="1647" w:right="209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90" w:lineRule="exact" w:before="1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566" w:val="left" w:leader="none"/>
        </w:tabs>
        <w:ind w:left="77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47.940140pt;margin-top:-47.767235pt;width:300.199717pt;height:48.96pt;mso-position-horizontal-relative:page;mso-position-vertical-relative:paragraph;z-index:-6537" coordorigin="2959,-955" coordsize="6004,979">
            <v:shape style="position:absolute;left:3254;top:-955;width:259;height:979" type="#_x0000_t75">
              <v:imagedata r:id="rId38" o:title=""/>
            </v:shape>
            <v:shape style="position:absolute;left:8410;top:-955;width:230;height:979" type="#_x0000_t75">
              <v:imagedata r:id="rId39" o:title=""/>
            </v:shape>
            <v:group style="position:absolute;left:2995;top:-73;width:5932;height:2" coordorigin="2995,-73" coordsize="5932,2">
              <v:shape style="position:absolute;left:2995;top:-73;width:5932;height:2" coordorigin="2995,-73" coordsize="5932,0" path="m2995,-73l8927,-73e" filled="f" stroked="t" strokeweight="3.599517pt" strokecolor="#1F1F1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4.83371pt;margin-top:-14.568778pt;width:90.68804pt;height:37pt;mso-position-horizontal-relative:page;mso-position-vertical-relative:paragraph;z-index:-6516" type="#_x0000_t202" filled="f" stroked="f">
            <v:textbox inset="0,0,0,0">
              <w:txbxContent>
                <w:p>
                  <w:pPr>
                    <w:tabs>
                      <w:tab w:pos="1511" w:val="left" w:leader="none"/>
                    </w:tabs>
                    <w:spacing w:line="7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2323"/>
                      <w:spacing w:val="0"/>
                      <w:w w:val="55"/>
                      <w:sz w:val="63"/>
                      <w:szCs w:val="6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323"/>
                      <w:spacing w:val="-6"/>
                      <w:w w:val="55"/>
                      <w:sz w:val="63"/>
                      <w:szCs w:val="6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323"/>
                      <w:spacing w:val="0"/>
                      <w:w w:val="55"/>
                      <w:sz w:val="63"/>
                      <w:szCs w:val="6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323"/>
                      <w:spacing w:val="0"/>
                      <w:w w:val="55"/>
                      <w:sz w:val="63"/>
                      <w:szCs w:val="6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2323"/>
                      <w:spacing w:val="0"/>
                      <w:w w:val="55"/>
                      <w:sz w:val="56"/>
                      <w:szCs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2323"/>
                      <w:spacing w:val="7"/>
                      <w:w w:val="55"/>
                      <w:sz w:val="56"/>
                      <w:szCs w:val="5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2323"/>
                      <w:spacing w:val="0"/>
                      <w:w w:val="5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10"/>
          <w:szCs w:val="10"/>
        </w:rPr>
        <w:t>E:::;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2"/>
          <w:w w:val="85"/>
          <w:sz w:val="10"/>
          <w:szCs w:val="10"/>
        </w:rPr>
        <w:t> 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85"/>
          <w:sz w:val="8"/>
          <w:szCs w:val="8"/>
        </w:rPr>
        <w:t>c::::::)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85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85"/>
          <w:sz w:val="8"/>
          <w:szCs w:val="8"/>
        </w:rPr>
        <w:t>C::::::)C::::::)C::::::)C::::::)C::::::)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10"/>
          <w:szCs w:val="10"/>
        </w:rPr>
        <w:t>IEII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75" w:lineRule="exact" w:before="40"/>
        <w:ind w:left="2878" w:right="249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24.382996pt;margin-top:11.168601pt;width:5.075pt;height:12.5pt;mso-position-horizontal-relative:page;mso-position-vertical-relative:paragraph;z-index:-6517" type="#_x0000_t202" filled="f" stroked="f">
            <v:textbox inset="0,0,0,0">
              <w:txbxContent>
                <w:p>
                  <w:pPr>
                    <w:spacing w:line="2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2323"/>
                      <w:spacing w:val="0"/>
                      <w:w w:val="115"/>
                      <w:sz w:val="25"/>
                      <w:szCs w:val="2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3" w:lineRule="exact"/>
        <w:ind w:left="2878" w:right="249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43" w:lineRule="exact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1000" w:bottom="280" w:left="1680" w:right="800"/>
          <w:cols w:num="2" w:equalWidth="0">
            <w:col w:w="3870" w:space="40"/>
            <w:col w:w="5510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group style="position:absolute;margin-left:593.053955pt;margin-top:10.99753pt;width:.1pt;height:43.65625pt;mso-position-horizontal-relative:page;mso-position-vertical-relative:page;z-index:-6518" coordorigin="11861,220" coordsize="2,873">
            <v:shape style="position:absolute;left:11861;top:220;width:2;height:873" coordorigin="11861,220" coordsize="0,873" path="m11861,1093l11861,220e" filled="f" stroked="t" strokeweight="1.02352pt" strokecolor="#7FD4F5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388" w:val="left" w:leader="none"/>
          <w:tab w:pos="4683" w:val="left" w:leader="none"/>
          <w:tab w:pos="5475" w:val="left" w:leader="none"/>
        </w:tabs>
        <w:spacing w:before="78"/>
        <w:ind w:left="15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48.660049pt;margin-top:16.721037pt;width:298.399910pt;height:56.88pt;mso-position-horizontal-relative:page;mso-position-vertical-relative:paragraph;z-index:-6536" coordorigin="2973,334" coordsize="5968,1138">
            <v:shape style="position:absolute;left:3254;top:334;width:259;height:1138" type="#_x0000_t75">
              <v:imagedata r:id="rId40" o:title=""/>
            </v:shape>
            <v:shape style="position:absolute;left:8410;top:334;width:230;height:1138" type="#_x0000_t75">
              <v:imagedata r:id="rId41" o:title=""/>
            </v:shape>
            <v:group style="position:absolute;left:2995;top:402;width:5925;height:2" coordorigin="2995,402" coordsize="5925,2">
              <v:shape style="position:absolute;left:2995;top:402;width:5925;height:2" coordorigin="2995,402" coordsize="5925,0" path="m2995,402l8920,402e" filled="f" stroked="t" strokeweight="2.15971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739899pt;margin-top:5.178036pt;width:296.2402pt;height:.1pt;mso-position-horizontal-relative:page;mso-position-vertical-relative:paragraph;z-index:-6533" coordorigin="2995,104" coordsize="5925,2">
            <v:shape style="position:absolute;left:2995;top:104;width:5925;height:2" coordorigin="2995,104" coordsize="5925,0" path="m2995,104l8920,104e" filled="f" stroked="t" strokeweight="1.079855pt" strokecolor="#1F1F1F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160"/>
          <w:sz w:val="8"/>
          <w:szCs w:val="8"/>
        </w:rPr>
        <w:t>c:lDc::::::)c::::::)C=C=C=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160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275"/>
          <w:sz w:val="8"/>
          <w:szCs w:val="8"/>
        </w:rPr>
        <w:t>C=C=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275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275"/>
          <w:sz w:val="8"/>
          <w:szCs w:val="8"/>
        </w:rPr>
        <w:t>C=C=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275"/>
          <w:sz w:val="8"/>
          <w:szCs w:val="8"/>
        </w:rPr>
        <w:tab/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195"/>
          <w:sz w:val="8"/>
          <w:szCs w:val="8"/>
        </w:rPr>
        <w:t>C=C=C=C=c::::::)</w:t>
      </w:r>
      <w:r>
        <w:rPr>
          <w:rFonts w:ascii="宋体" w:hAnsi="宋体" w:cs="宋体" w:eastAsia="宋体"/>
          <w:b w:val="0"/>
          <w:bCs w:val="0"/>
          <w:color w:val="232323"/>
          <w:spacing w:val="-53"/>
          <w:w w:val="1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60"/>
          <w:sz w:val="17"/>
          <w:szCs w:val="17"/>
        </w:rPr>
        <w:t>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75" w:hRule="exact"/>
        </w:trPr>
        <w:tc>
          <w:tcPr>
            <w:tcW w:w="3729" w:type="dxa"/>
            <w:gridSpan w:val="2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right="15"/>
              <w:jc w:val="center"/>
              <w:rPr>
                <w:rFonts w:ascii="宋体" w:hAnsi="宋体" w:cs="宋体" w:eastAsia="宋体"/>
                <w:sz w:val="26"/>
                <w:szCs w:val="26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85"/>
                <w:sz w:val="27"/>
                <w:szCs w:val="27"/>
              </w:rPr>
              <w:t>(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-61"/>
                <w:w w:val="85"/>
                <w:sz w:val="27"/>
                <w:szCs w:val="27"/>
              </w:rPr>
              <w:t>晒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5"/>
                <w:sz w:val="30"/>
                <w:szCs w:val="30"/>
              </w:rPr>
              <w:t>i98)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-134"/>
                <w:w w:val="85"/>
                <w:sz w:val="30"/>
                <w:szCs w:val="30"/>
              </w:rPr>
              <w:t> 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5"/>
                <w:sz w:val="30"/>
                <w:szCs w:val="30"/>
              </w:rPr>
              <w:t>(XD2176)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-118"/>
                <w:w w:val="85"/>
                <w:sz w:val="30"/>
                <w:szCs w:val="30"/>
              </w:rPr>
              <w:t> 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85"/>
                <w:sz w:val="26"/>
                <w:szCs w:val="26"/>
              </w:rPr>
              <w:t>壁挂套件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  <w:p>
            <w:pPr>
              <w:pStyle w:val="TableParagraph"/>
              <w:spacing w:line="345" w:lineRule="exact"/>
              <w:ind w:left="46" w:right="0"/>
              <w:jc w:val="center"/>
              <w:rPr>
                <w:rFonts w:ascii="Courier New" w:hAnsi="Courier New" w:cs="Courier New" w:eastAsia="Courier New"/>
                <w:sz w:val="30"/>
                <w:szCs w:val="30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80"/>
                <w:sz w:val="26"/>
                <w:szCs w:val="26"/>
              </w:rPr>
              <w:t>〈承重运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10"/>
                <w:w w:val="80"/>
                <w:sz w:val="26"/>
                <w:szCs w:val="26"/>
              </w:rPr>
              <w:t> 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0"/>
                <w:sz w:val="30"/>
                <w:szCs w:val="30"/>
              </w:rPr>
              <w:t>180KG)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4449" w:type="dxa"/>
            <w:gridSpan w:val="5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/>
          </w:p>
        </w:tc>
      </w:tr>
      <w:tr>
        <w:trPr>
          <w:trHeight w:val="511" w:hRule="exact"/>
        </w:trPr>
        <w:tc>
          <w:tcPr>
            <w:tcW w:w="103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4"/>
              <w:ind w:left="201" w:right="0"/>
              <w:jc w:val="left"/>
              <w:rPr>
                <w:rFonts w:ascii="宋体" w:hAnsi="宋体" w:cs="宋体" w:eastAsia="宋体"/>
                <w:sz w:val="25"/>
                <w:szCs w:val="25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5"/>
                <w:szCs w:val="25"/>
              </w:rPr>
              <w:t>料号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692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81"/>
              <w:ind w:left="215" w:right="0"/>
              <w:jc w:val="left"/>
              <w:rPr>
                <w:rFonts w:ascii="Courier New" w:hAnsi="Courier New" w:cs="Courier New" w:eastAsia="Courier New"/>
                <w:sz w:val="30"/>
                <w:szCs w:val="3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70"/>
                <w:sz w:val="30"/>
                <w:szCs w:val="30"/>
              </w:rPr>
              <w:t>4162-NOOOO-XD2176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85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18"/>
              <w:ind w:left="100" w:right="0"/>
              <w:jc w:val="left"/>
              <w:rPr>
                <w:rFonts w:ascii="宋体" w:hAnsi="宋体" w:cs="宋体" w:eastAsia="宋体"/>
                <w:sz w:val="24"/>
                <w:szCs w:val="24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5"/>
                <w:sz w:val="24"/>
                <w:szCs w:val="24"/>
              </w:rPr>
              <w:t>材质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03" w:type="dxa"/>
            <w:gridSpan w:val="2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6" w:space="0" w:color="1F1F1F"/>
            </w:tcBorders>
          </w:tcPr>
          <w:p>
            <w:pPr/>
          </w:p>
        </w:tc>
        <w:tc>
          <w:tcPr>
            <w:tcW w:w="1789" w:type="dxa"/>
            <w:gridSpan w:val="2"/>
            <w:vMerge w:val="restart"/>
            <w:tcBorders>
              <w:top w:val="single" w:sz="3" w:space="0" w:color="1F1F1F"/>
              <w:left w:val="single" w:sz="6" w:space="0" w:color="1F1F1F"/>
              <w:right w:val="single" w:sz="3" w:space="0" w:color="1F1F1F"/>
            </w:tcBorders>
          </w:tcPr>
          <w:p>
            <w:pPr>
              <w:pStyle w:val="TableParagraph"/>
              <w:spacing w:before="36"/>
              <w:ind w:left="287" w:right="0"/>
              <w:jc w:val="left"/>
              <w:rPr>
                <w:rFonts w:ascii="Times New Roman" w:hAnsi="Times New Roman" w:cs="Times New Roman" w:eastAsia="Times New Roman"/>
                <w:sz w:val="67"/>
                <w:szCs w:val="6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7"/>
                <w:w w:val="80"/>
                <w:sz w:val="61"/>
                <w:szCs w:val="61"/>
              </w:rPr>
              <w:t>@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9"/>
                <w:w w:val="80"/>
                <w:sz w:val="61"/>
                <w:szCs w:val="61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06"/>
                <w:w w:val="80"/>
                <w:sz w:val="61"/>
                <w:szCs w:val="61"/>
              </w:rPr>
              <w:t>E</w:t>
            </w:r>
            <w:r>
              <w:rPr>
                <w:rFonts w:ascii="宋体" w:hAnsi="宋体" w:cs="宋体" w:eastAsia="宋体"/>
                <w:b w:val="0"/>
                <w:bCs w:val="0"/>
                <w:color w:val="4D4D4D"/>
                <w:spacing w:val="-35"/>
                <w:w w:val="80"/>
                <w:sz w:val="41"/>
                <w:szCs w:val="41"/>
              </w:rPr>
              <w:t>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0"/>
                <w:sz w:val="67"/>
                <w:szCs w:val="6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67"/>
                <w:szCs w:val="67"/>
              </w:rPr>
            </w:r>
          </w:p>
        </w:tc>
      </w:tr>
      <w:tr>
        <w:trPr>
          <w:trHeight w:val="504" w:hRule="exact"/>
        </w:trPr>
        <w:tc>
          <w:tcPr>
            <w:tcW w:w="103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11"/>
              <w:ind w:left="201" w:right="0"/>
              <w:jc w:val="left"/>
              <w:rPr>
                <w:rFonts w:ascii="宋体" w:hAnsi="宋体" w:cs="宋体" w:eastAsia="宋体"/>
                <w:sz w:val="24"/>
                <w:szCs w:val="24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4"/>
                <w:szCs w:val="24"/>
              </w:rPr>
              <w:t>批准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/>
          </w:p>
        </w:tc>
        <w:tc>
          <w:tcPr>
            <w:tcW w:w="85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3"/>
              <w:ind w:left="151" w:right="0"/>
              <w:jc w:val="left"/>
              <w:rPr>
                <w:rFonts w:ascii="宋体" w:hAnsi="宋体" w:cs="宋体" w:eastAsia="宋体"/>
                <w:sz w:val="24"/>
                <w:szCs w:val="24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5"/>
                <w:sz w:val="24"/>
                <w:szCs w:val="24"/>
              </w:rPr>
              <w:t>日期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03" w:type="dxa"/>
            <w:gridSpan w:val="2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6" w:space="0" w:color="1F1F1F"/>
            </w:tcBorders>
          </w:tcPr>
          <w:p>
            <w:pPr>
              <w:pStyle w:val="TableParagraph"/>
              <w:spacing w:before="74"/>
              <w:ind w:left="367" w:right="0"/>
              <w:jc w:val="left"/>
              <w:rPr>
                <w:rFonts w:ascii="Courier New" w:hAnsi="Courier New" w:cs="Courier New" w:eastAsia="Courier New"/>
                <w:sz w:val="30"/>
                <w:szCs w:val="3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60"/>
                <w:sz w:val="30"/>
                <w:szCs w:val="30"/>
              </w:rPr>
              <w:t>2017-06-06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1789" w:type="dxa"/>
            <w:gridSpan w:val="2"/>
            <w:vMerge/>
            <w:tcBorders>
              <w:left w:val="single" w:sz="6" w:space="0" w:color="1F1F1F"/>
              <w:bottom w:val="single" w:sz="3" w:space="0" w:color="1F1F1F"/>
              <w:right w:val="single" w:sz="3" w:space="0" w:color="1F1F1F"/>
            </w:tcBorders>
          </w:tcPr>
          <w:p>
            <w:pPr/>
          </w:p>
        </w:tc>
      </w:tr>
      <w:tr>
        <w:trPr>
          <w:trHeight w:val="511" w:hRule="exact"/>
        </w:trPr>
        <w:tc>
          <w:tcPr>
            <w:tcW w:w="103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4"/>
              <w:ind w:left="215" w:right="0"/>
              <w:jc w:val="left"/>
              <w:rPr>
                <w:rFonts w:ascii="宋体" w:hAnsi="宋体" w:cs="宋体" w:eastAsia="宋体"/>
                <w:sz w:val="25"/>
                <w:szCs w:val="25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5"/>
                <w:szCs w:val="25"/>
              </w:rPr>
              <w:t>审核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692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/>
          </w:p>
        </w:tc>
        <w:tc>
          <w:tcPr>
            <w:tcW w:w="85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90"/>
              <w:ind w:left="18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5"/>
                <w:sz w:val="25"/>
                <w:szCs w:val="25"/>
              </w:rPr>
              <w:t>Q'TY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90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90"/>
              <w:ind w:left="22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0"/>
                <w:sz w:val="25"/>
                <w:szCs w:val="25"/>
              </w:rPr>
              <w:t>UNIT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903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16"/>
              <w:ind w:left="14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323"/>
                <w:spacing w:val="-24"/>
                <w:w w:val="100"/>
                <w:sz w:val="32"/>
                <w:szCs w:val="32"/>
              </w:rPr>
              <w:t>c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-15"/>
                <w:w w:val="100"/>
                <w:sz w:val="20"/>
                <w:szCs w:val="20"/>
              </w:rPr>
              <w:t>且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882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90"/>
              <w:ind w:left="14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0"/>
                <w:sz w:val="25"/>
                <w:szCs w:val="25"/>
              </w:rPr>
              <w:t>SIIEET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907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90"/>
              <w:ind w:left="25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75"/>
                <w:sz w:val="25"/>
                <w:szCs w:val="25"/>
              </w:rPr>
              <w:t>REV.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500" w:hRule="exact"/>
        </w:trPr>
        <w:tc>
          <w:tcPr>
            <w:tcW w:w="1037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line="366" w:lineRule="exact"/>
              <w:ind w:left="208" w:right="0"/>
              <w:jc w:val="left"/>
              <w:rPr>
                <w:rFonts w:ascii="宋体" w:hAnsi="宋体" w:cs="宋体" w:eastAsia="宋体"/>
                <w:sz w:val="25"/>
                <w:szCs w:val="25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5"/>
                <w:szCs w:val="25"/>
              </w:rPr>
              <w:t>绘图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692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/>
          </w:p>
        </w:tc>
        <w:tc>
          <w:tcPr>
            <w:tcW w:w="857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81"/>
              <w:ind w:left="61" w:right="0"/>
              <w:jc w:val="center"/>
              <w:rPr>
                <w:rFonts w:ascii="Courier New" w:hAnsi="Courier New" w:cs="Courier New" w:eastAsia="Courier New"/>
                <w:sz w:val="30"/>
                <w:szCs w:val="3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75"/>
                <w:sz w:val="30"/>
                <w:szCs w:val="30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900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55"/>
              <w:ind w:left="33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65"/>
                <w:sz w:val="18"/>
                <w:szCs w:val="18"/>
              </w:rPr>
              <w:t>酬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03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67"/>
              <w:ind w:left="302" w:right="0"/>
              <w:jc w:val="left"/>
              <w:rPr>
                <w:rFonts w:ascii="Courier New" w:hAnsi="Courier New" w:cs="Courier New" w:eastAsia="Courier New"/>
                <w:sz w:val="30"/>
                <w:szCs w:val="3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65"/>
                <w:sz w:val="30"/>
                <w:szCs w:val="30"/>
              </w:rPr>
              <w:t>1:1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882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67"/>
              <w:ind w:left="262" w:right="0"/>
              <w:jc w:val="left"/>
              <w:rPr>
                <w:rFonts w:ascii="Courier New" w:hAnsi="Courier New" w:cs="Courier New" w:eastAsia="Courier New"/>
                <w:sz w:val="30"/>
                <w:szCs w:val="3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70"/>
                <w:sz w:val="30"/>
                <w:szCs w:val="30"/>
              </w:rPr>
              <w:t>1/1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907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85"/>
              <w:ind w:right="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75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0" w:h="16820"/>
          <w:pgMar w:top="1000" w:bottom="280" w:left="1680" w:right="80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6"/>
        <w:ind w:left="0" w:right="1639" w:firstLine="0"/>
        <w:jc w:val="right"/>
        <w:rPr>
          <w:rFonts w:ascii="宋体" w:hAnsi="宋体" w:cs="宋体" w:eastAsia="宋体"/>
          <w:sz w:val="6"/>
          <w:szCs w:val="6"/>
        </w:rPr>
      </w:pPr>
      <w:r>
        <w:rPr/>
        <w:pict>
          <v:group style="position:absolute;margin-left:149.379898pt;margin-top:-80.916611pt;width:142.5409pt;height:.1pt;mso-position-horizontal-relative:page;mso-position-vertical-relative:paragraph;z-index:-6511" coordorigin="2988,-1618" coordsize="2851,2">
            <v:shape style="position:absolute;left:2988;top:-1618;width:2851;height:2" coordorigin="2988,-1618" coordsize="2851,0" path="m2988,-1618l5838,-1618e" filled="f" stroked="t" strokeweight="1.439807pt" strokecolor="#1F1F1F">
              <v:path arrowok="t"/>
            </v:shape>
            <w10:wrap type="none"/>
          </v:group>
        </w:pict>
      </w:r>
      <w:r>
        <w:rPr/>
        <w:pict>
          <v:group style="position:absolute;margin-left:168.457397pt;margin-top:-65.622414pt;width:53.6328pt;height:.1pt;mso-position-horizontal-relative:page;mso-position-vertical-relative:paragraph;z-index:-6502" coordorigin="3369,-1312" coordsize="1073,2">
            <v:shape style="position:absolute;left:3369;top:-1312;width:1073;height:2" coordorigin="3369,-1312" coordsize="1073,0" path="m3369,-1312l4442,-1312e" filled="f" stroked="t" strokeweight="1.079855pt" strokecolor="#1F1F1F">
              <v:path arrowok="t"/>
            </v:shape>
            <w10:wrap type="none"/>
          </v:group>
        </w:pict>
      </w:r>
      <w:r>
        <w:rPr/>
        <w:pict>
          <v:group style="position:absolute;margin-left:165.577805pt;margin-top:-10.20351pt;width:56.5124pt;height:.1pt;mso-position-horizontal-relative:page;mso-position-vertical-relative:paragraph;z-index:-6501" coordorigin="3312,-204" coordsize="1130,2">
            <v:shape style="position:absolute;left:3312;top:-204;width:1130;height:2" coordorigin="3312,-204" coordsize="1130,0" path="m3312,-204l4442,-204e" filled="f" stroked="t" strokeweight="1.079855pt" strokecolor="#1F1F1F">
              <v:path arrowok="t"/>
            </v:shape>
            <w10:wrap type="none"/>
          </v:group>
        </w:pict>
      </w:r>
      <w:r>
        <w:rPr/>
        <w:pict>
          <v:group style="position:absolute;margin-left:165.577805pt;margin-top:2.571690pt;width:56.5124pt;height:.1pt;mso-position-horizontal-relative:page;mso-position-vertical-relative:paragraph;z-index:-6500" coordorigin="3312,51" coordsize="1130,2">
            <v:shape style="position:absolute;left:3312;top:51;width:1130;height:2" coordorigin="3312,51" coordsize="1130,0" path="m3312,51l4442,51e" filled="f" stroked="t" strokeweight="1.439807pt" strokecolor="#1F1F1F">
              <v:path arrowok="t"/>
            </v:shape>
            <w10:wrap type="none"/>
          </v:group>
        </w:pict>
      </w:r>
      <w:r>
        <w:rPr/>
        <w:pict>
          <v:group style="position:absolute;margin-left:481.615295pt;margin-top:2.75159pt;width:41.754400pt;height:.1pt;mso-position-horizontal-relative:page;mso-position-vertical-relative:paragraph;z-index:-6499" coordorigin="9632,55" coordsize="835,2">
            <v:shape style="position:absolute;left:9632;top:55;width:835;height:2" coordorigin="9632,55" coordsize="835,0" path="m9632,55l10467,55e" filled="f" stroked="t" strokeweight=".359952pt" strokecolor="#1F1F1F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55"/>
          <w:sz w:val="7"/>
          <w:szCs w:val="7"/>
        </w:rPr>
        <w:t>"，</w:t>
      </w:r>
      <w:r>
        <w:rPr>
          <w:rFonts w:ascii="宋体" w:hAnsi="宋体" w:cs="宋体" w:eastAsia="宋体"/>
          <w:b w:val="0"/>
          <w:bCs w:val="0"/>
          <w:color w:val="232323"/>
          <w:spacing w:val="-10"/>
          <w:w w:val="55"/>
          <w:sz w:val="7"/>
          <w:szCs w:val="7"/>
        </w:rPr>
        <w:t>因</w: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55"/>
          <w:sz w:val="6"/>
          <w:szCs w:val="6"/>
        </w:rPr>
        <w:t>队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8994" w:val="left" w:leader="none"/>
        </w:tabs>
        <w:ind w:left="2228"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2.560001pt;margin-top:0pt;width:87.48pt;height:240.12pt;mso-position-horizontal-relative:page;mso-position-vertical-relative:paragraph;z-index:-6513" type="#_x0000_t75">
            <v:imagedata r:id="rId43" o:title=""/>
          </v:shape>
        </w:pict>
      </w:r>
      <w:r>
        <w:rPr/>
        <w:pict>
          <v:group style="position:absolute;margin-left:422.763275pt;margin-top:-12.851128pt;width:112.124893pt;height:73.772155pt;mso-position-horizontal-relative:page;mso-position-vertical-relative:paragraph;z-index:-6498" coordorigin="8455,-257" coordsize="2242,1475">
            <v:group style="position:absolute;left:9632;top:-113;width:677;height:2" coordorigin="9632,-113" coordsize="677,2">
              <v:shape style="position:absolute;left:9632;top:-113;width:677;height:2" coordorigin="9632,-113" coordsize="677,0" path="m9632,-113l10309,-113e" filled="f" stroked="t" strokeweight=".359952pt" strokecolor="#1F1F1F">
                <v:path arrowok="t"/>
              </v:shape>
            </v:group>
            <v:group style="position:absolute;left:10302;top:-124;width:2;height:619" coordorigin="10302,-124" coordsize="2,619">
              <v:shape style="position:absolute;left:10302;top:-124;width:2;height:619" coordorigin="10302,-124" coordsize="0,619" path="m10302,495l10302,-124e" filled="f" stroked="t" strokeweight="2.879613pt" strokecolor="#1F1F1F">
                <v:path arrowok="t"/>
              </v:shape>
            </v:group>
            <v:group style="position:absolute;left:8538;top:-138;width:2;height:338" coordorigin="8538,-138" coordsize="2,338">
              <v:shape style="position:absolute;left:8538;top:-138;width:2;height:338" coordorigin="8538,-138" coordsize="0,338" path="m8538,200l8538,-138e" filled="f" stroked="t" strokeweight="2.879613pt" strokecolor="#1F1F1F">
                <v:path arrowok="t"/>
              </v:shape>
            </v:group>
            <v:group style="position:absolute;left:8563;top:6;width:2;height:975" coordorigin="8563,6" coordsize="2,975">
              <v:shape style="position:absolute;left:8563;top:6;width:2;height:975" coordorigin="8563,6" coordsize="0,975" path="m8563,981l8563,6e" filled="f" stroked="t" strokeweight="1.079855pt" strokecolor="#1F1F1F">
                <v:path arrowok="t"/>
              </v:shape>
            </v:group>
            <v:group style="position:absolute;left:8495;top:502;width:1814;height:2" coordorigin="8495,502" coordsize="1814,2">
              <v:shape style="position:absolute;left:8495;top:502;width:1814;height:2" coordorigin="8495,502" coordsize="1814,0" path="m8495,502l10309,502e" filled="f" stroked="t" strokeweight="3.959468pt" strokecolor="#1F1F1F">
                <v:path arrowok="t"/>
              </v:shape>
            </v:group>
            <v:group style="position:absolute;left:10215;top:477;width:252;height:2" coordorigin="10215,477" coordsize="252,2">
              <v:shape style="position:absolute;left:10215;top:477;width:252;height:2" coordorigin="10215,477" coordsize="252,0" path="m10215,477l10467,477e" filled="f" stroked="t" strokeweight="1.799758pt" strokecolor="#1F1F1F">
                <v:path arrowok="t"/>
              </v:shape>
            </v:group>
            <v:group style="position:absolute;left:10439;top:502;width:223;height:2" coordorigin="10439,502" coordsize="223,2">
              <v:shape style="position:absolute;left:10439;top:502;width:223;height:2" coordorigin="10439,502" coordsize="223,0" path="m10439,502l10662,502e" filled="f" stroked="t" strokeweight="3.599517pt" strokecolor="#1F1F1F">
                <v:path arrowok="t"/>
              </v:shape>
            </v:group>
            <v:group style="position:absolute;left:8552;top:715;width:1728;height:2" coordorigin="8552,715" coordsize="1728,2">
              <v:shape style="position:absolute;left:8552;top:715;width:1728;height:2" coordorigin="8552,715" coordsize="1728,0" path="m8552,715l10280,715e" filled="f" stroked="t" strokeweight="1.079855pt" strokecolor="#1F1F1F">
                <v:path arrowok="t"/>
              </v:shape>
            </v:group>
            <v:group style="position:absolute;left:10651;top:-246;width:2;height:1367" coordorigin="10651,-246" coordsize="2,1367">
              <v:shape style="position:absolute;left:10651;top:-246;width:2;height:1367" coordorigin="10651,-246" coordsize="0,1367" path="m10651,1121l10651,-246e" filled="f" stroked="t" strokeweight="1.079855pt" strokecolor="#1F1F1F">
                <v:path arrowok="t"/>
              </v:shape>
            </v:group>
            <v:group style="position:absolute;left:8563;top:1074;width:2;height:133" coordorigin="8563,1074" coordsize="2,133">
              <v:shape style="position:absolute;left:8563;top:1074;width:2;height:133" coordorigin="8563,1074" coordsize="0,133" path="m8563,1208l8563,1074e" filled="f" stroked="t" strokeweight="1.079855pt" strokecolor="#1F1F1F">
                <v:path arrowok="t"/>
              </v:shape>
            </v:group>
            <v:group style="position:absolute;left:8516;top:1028;width:1778;height:2" coordorigin="8516,1028" coordsize="1778,2">
              <v:shape style="position:absolute;left:8516;top:1028;width:1778;height:2" coordorigin="8516,1028" coordsize="1778,0" path="m8516,1028l10295,1028e" filled="f" stroked="t" strokeweight="4.679372pt" strokecolor="#1F1F1F">
                <v:path arrowok="t"/>
              </v:shape>
            </v:group>
            <v:group style="position:absolute;left:10255;top:6;width:2;height:1202" coordorigin="10255,6" coordsize="2,1202">
              <v:shape style="position:absolute;left:10255;top:6;width:2;height:1202" coordorigin="10255,6" coordsize="0,1202" path="m10255,1208l10255,6e" filled="f" stroked="t" strokeweight="1.079855pt" strokecolor="#1F1F1F">
                <v:path arrowok="t"/>
              </v:shape>
            </v:group>
            <w10:wrap type="none"/>
          </v:group>
        </w:pict>
      </w:r>
      <w:r>
        <w:rPr/>
        <w:pict>
          <v:shape style="width:142.920pt;height:79.92pt;mso-position-horizontal-relative:char;mso-position-vertical-relative:line" type="#_x0000_t75">
            <v:imagedata r:id="rId44" o:title=""/>
          </v:shape>
        </w:pict>
      </w:r>
      <w:r>
        <w:rPr>
          <w:position w:val="-63"/>
        </w:rPr>
      </w:r>
      <w:r>
        <w:rPr>
          <w:rFonts w:ascii="Times New Roman" w:hAnsi="Times New Roman" w:cs="Times New Roman" w:eastAsia="Times New Roman"/>
          <w:position w:val="0"/>
        </w:rPr>
        <w:t>                 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60"/>
          <w:position w:val="0"/>
          <w:sz w:val="23"/>
          <w:szCs w:val="23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60"/>
          <w:position w:val="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60"/>
          <w:position w:val="0"/>
          <w:sz w:val="23"/>
          <w:szCs w:val="23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7" w:firstLine="0"/>
        <w:jc w:val="center"/>
        <w:rPr>
          <w:rFonts w:ascii="宋体" w:hAnsi="宋体" w:cs="宋体" w:eastAsia="宋体"/>
          <w:sz w:val="13"/>
          <w:szCs w:val="13"/>
        </w:rPr>
      </w:pPr>
      <w:r>
        <w:rPr/>
        <w:pict>
          <v:group style="position:absolute;margin-left:177.456207pt;margin-top:4.713591pt;width:86.3884pt;height:.1pt;mso-position-horizontal-relative:page;mso-position-vertical-relative:paragraph;z-index:-6510" coordorigin="3549,94" coordsize="1728,2">
            <v:shape style="position:absolute;left:3549;top:94;width:1728;height:2" coordorigin="3549,94" coordsize="1728,0" path="m3549,94l5277,94e" filled="f" stroked="t" strokeweight="1.799758pt" strokecolor="#1F1F1F">
              <v:path arrowok="t"/>
            </v:shape>
            <w10:wrap type="none"/>
          </v:group>
        </w:pict>
      </w:r>
      <w:r>
        <w:rPr/>
        <w:pict>
          <v:group style="position:absolute;margin-left:427.622589pt;margin-top:4.713591pt;width:86.3884pt;height:.1pt;mso-position-horizontal-relative:page;mso-position-vertical-relative:paragraph;z-index:-6509" coordorigin="8552,94" coordsize="1728,2">
            <v:shape style="position:absolute;left:8552;top:94;width:1728;height:2" coordorigin="8552,94" coordsize="1728,0" path="m8552,94l10280,94e" filled="f" stroked="t" strokeweight="1.799758pt" strokecolor="#1F1F1F">
              <v:path arrowok="t"/>
            </v:shape>
            <w10:wrap type="none"/>
          </v:group>
        </w:pict>
      </w:r>
      <w:r>
        <w:rPr/>
        <w:pict>
          <v:group style="position:absolute;margin-left:427.622589pt;margin-top:13.17039pt;width:86.3884pt;height:.1pt;mso-position-horizontal-relative:page;mso-position-vertical-relative:paragraph;z-index:-6508" coordorigin="8552,263" coordsize="1728,2">
            <v:shape style="position:absolute;left:8552;top:263;width:1728;height:2" coordorigin="8552,263" coordsize="1728,0" path="m8552,263l10280,263e" filled="f" stroked="t" strokeweight="1.079855pt" strokecolor="#1F1F1F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75"/>
          <w:sz w:val="13"/>
          <w:szCs w:val="13"/>
        </w:rPr>
        <w:t>自</w:t>
      </w:r>
      <w:r>
        <w:rPr>
          <w:rFonts w:ascii="宋体" w:hAnsi="宋体" w:cs="宋体" w:eastAsia="宋体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07" w:lineRule="exact"/>
        <w:ind w:left="333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48.320007pt;margin-top:28.310114pt;width:239.4pt;height:87.257006pt;mso-position-horizontal-relative:page;mso-position-vertical-relative:paragraph;z-index:-6512" coordorigin="2966,566" coordsize="4788,1745">
            <v:shape style="position:absolute;left:2966;top:1620;width:641;height:691" type="#_x0000_t75">
              <v:imagedata r:id="rId45" o:title=""/>
            </v:shape>
            <v:shape style="position:absolute;left:5198;top:583;width:2556;height:1728" type="#_x0000_t75">
              <v:imagedata r:id="rId46" o:title=""/>
            </v:shape>
            <v:group style="position:absolute;left:3340;top:595;width:2131;height:2" coordorigin="3340,595" coordsize="2131,2">
              <v:shape style="position:absolute;left:3340;top:595;width:2131;height:2" coordorigin="3340,595" coordsize="2131,0" path="m3340,595l5471,595e" filled="f" stroked="t" strokeweight="2.879613pt" strokecolor="#1F1F1F">
                <v:path arrowok="t"/>
              </v:shape>
            </v:group>
            <v:group style="position:absolute;left:3614;top:1775;width:1591;height:2" coordorigin="3614,1775" coordsize="1591,2">
              <v:shape style="position:absolute;left:3614;top:1775;width:1591;height:2" coordorigin="3614,1775" coordsize="1591,0" path="m3614,1775l5205,1775e" filled="f" stroked="t" strokeweight="3.599517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7.622589pt;margin-top:-4.43708pt;width:86.3884pt;height:.1pt;mso-position-horizontal-relative:page;mso-position-vertical-relative:paragraph;z-index:-6507" coordorigin="8552,-89" coordsize="1728,2">
            <v:shape style="position:absolute;left:8552;top:-89;width:1728;height:2" coordorigin="8552,-89" coordsize="1728,0" path="m8552,-89l10280,-89e" filled="f" stroked="t" strokeweight="1.079855pt" strokecolor="#1F1F1F">
              <v:path arrowok="t"/>
            </v:shape>
            <w10:wrap type="none"/>
          </v:group>
        </w:pict>
      </w:r>
      <w:r>
        <w:rPr/>
        <w:pict>
          <v:group style="position:absolute;margin-left:177.456207pt;margin-top:4.199620pt;width:86.3884pt;height:.1pt;mso-position-horizontal-relative:page;mso-position-vertical-relative:paragraph;z-index:-6506" coordorigin="3549,84" coordsize="1728,2">
            <v:shape style="position:absolute;left:3549;top:84;width:1728;height:2" coordorigin="3549,84" coordsize="1728,0" path="m3549,84l5277,84e" filled="f" stroked="t" strokeweight="1.439807pt" strokecolor="#1F1F1F">
              <v:path arrowok="t"/>
            </v:shape>
            <w10:wrap type="none"/>
          </v:group>
        </w:pict>
      </w:r>
      <w:r>
        <w:rPr/>
        <w:pict>
          <v:group style="position:absolute;margin-left:427.622589pt;margin-top:4.199620pt;width:86.3884pt;height:.1pt;mso-position-horizontal-relative:page;mso-position-vertical-relative:paragraph;z-index:-6505" coordorigin="8552,84" coordsize="1728,2">
            <v:shape style="position:absolute;left:8552;top:84;width:1728;height:2" coordorigin="8552,84" coordsize="1728,0" path="m8552,84l10280,84e" filled="f" stroked="t" strokeweight="1.439807pt" strokecolor="#1F1F1F">
              <v:path arrowok="t"/>
            </v:shape>
            <w10:wrap type="none"/>
          </v:group>
        </w:pict>
      </w:r>
      <w:r>
        <w:rPr/>
        <w:pict>
          <v:group style="position:absolute;margin-left:427.622589pt;margin-top:30.109819pt;width:86.3884pt;height:.1pt;mso-position-horizontal-relative:page;mso-position-vertical-relative:paragraph;z-index:-6504" coordorigin="8552,602" coordsize="1728,2">
            <v:shape style="position:absolute;left:8552;top:602;width:1728;height:2" coordorigin="8552,602" coordsize="1728,0" path="m8552,602l10280,602e" filled="f" stroked="t" strokeweight="2.879613pt" strokecolor="#1F1F1F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b w:val="0"/>
          <w:bCs w:val="0"/>
          <w:color w:val="232323"/>
          <w:spacing w:val="0"/>
          <w:w w:val="80"/>
          <w:sz w:val="26"/>
          <w:szCs w:val="26"/>
        </w:rPr>
        <w:t>::::;;;;;::;二</w:t>
      </w:r>
      <w:r>
        <w:rPr>
          <w:rFonts w:ascii="宋体" w:hAnsi="宋体" w:cs="宋体" w:eastAsia="宋体"/>
          <w:b w:val="0"/>
          <w:bCs w:val="0"/>
          <w:color w:val="232323"/>
          <w:spacing w:val="-7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95"/>
          <w:sz w:val="30"/>
          <w:szCs w:val="30"/>
        </w:rPr>
        <w:t>|||||||;;;;;jijijjjjjjijijijjjjj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2"/>
          <w:pgSz w:w="11900" w:h="16820"/>
          <w:pgMar w:header="656" w:footer="0" w:top="900" w:bottom="280" w:left="940" w:right="80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399.546387pt;margin-top:-21.815928pt;width:142.9008pt;height:.1pt;mso-position-horizontal-relative:page;mso-position-vertical-relative:paragraph;z-index:-6503" coordorigin="7991,-436" coordsize="2858,2">
            <v:shape style="position:absolute;left:7991;top:-436;width:2858;height:2" coordorigin="7991,-436" coordsize="2858,0" path="m7991,-436l10849,-436e" filled="f" stroked="t" strokeweight="3.239565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4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40"/>
          <w:w w:val="14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45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2745" w:val="left" w:leader="none"/>
        </w:tabs>
        <w:spacing w:before="36"/>
        <w:ind w:left="111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75"/>
          <w:sz w:val="50"/>
          <w:szCs w:val="50"/>
        </w:rPr>
        <w:t>'0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75"/>
          <w:sz w:val="50"/>
          <w:szCs w:val="50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75"/>
          <w:sz w:val="50"/>
          <w:szCs w:val="50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after="0"/>
        <w:jc w:val="left"/>
        <w:rPr>
          <w:rFonts w:ascii="Arial" w:hAnsi="Arial" w:cs="Arial" w:eastAsia="Arial"/>
          <w:sz w:val="50"/>
          <w:szCs w:val="50"/>
        </w:rPr>
        <w:sectPr>
          <w:type w:val="continuous"/>
          <w:pgSz w:w="11900" w:h="16820"/>
          <w:pgMar w:top="1000" w:bottom="280" w:left="940" w:right="800"/>
          <w:cols w:num="2" w:equalWidth="0">
            <w:col w:w="3546" w:space="3394"/>
            <w:col w:w="3220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group style="position:absolute;margin-left:465.093903pt;margin-top:32.801239pt;width:85.31651pt;height:12.5pt;mso-position-horizontal-relative:page;mso-position-vertical-relative:page;z-index:-6497" coordorigin="9302,656" coordsize="1706,250">
            <v:shape style="position:absolute;left:9302;top:656;width:1706;height:250" coordorigin="9302,656" coordsize="1706,250" path="m9302,656l11008,656,11008,906,9302,906,9302,656xe" filled="t" fillcolor="#41BFF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3.053955pt;margin-top:10.27781pt;width:.1pt;height:43.65625pt;mso-position-horizontal-relative:page;mso-position-vertical-relative:page;z-index:-6496" coordorigin="11861,206" coordsize="2,873">
            <v:shape style="position:absolute;left:11861;top:206;width:2;height:873" coordorigin="11861,206" coordsize="0,873" path="m11861,1079l11861,206e" filled="f" stroked="t" strokeweight="1.02352pt" strokecolor="#41BFF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tbl>
      <w:tblPr>
        <w:tblW w:w="0" w:type="auto"/>
        <w:jc w:val="left"/>
        <w:tblInd w:w="20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20" w:hRule="exact"/>
        </w:trPr>
        <w:tc>
          <w:tcPr>
            <w:tcW w:w="187" w:type="dxa"/>
            <w:tcBorders>
              <w:top w:val="single" w:sz="9" w:space="0" w:color="1F1F1F"/>
              <w:left w:val="single" w:sz="23" w:space="0" w:color="1F1F1F"/>
              <w:bottom w:val="single" w:sz="29" w:space="0" w:color="1F1F1F"/>
              <w:right w:val="single" w:sz="23" w:space="0" w:color="1F1F1F"/>
            </w:tcBorders>
          </w:tcPr>
          <w:p>
            <w:pPr>
              <w:pStyle w:val="TableParagraph"/>
              <w:spacing w:line="241" w:lineRule="exact"/>
              <w:ind w:left="-22" w:right="-34"/>
              <w:jc w:val="left"/>
              <w:rPr>
                <w:rFonts w:ascii="宋体" w:hAnsi="宋体" w:cs="宋体" w:eastAsia="宋体"/>
                <w:sz w:val="28"/>
                <w:szCs w:val="28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65"/>
                <w:sz w:val="28"/>
                <w:szCs w:val="28"/>
              </w:rPr>
              <w:t>四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433" w:type="dxa"/>
            <w:tcBorders>
              <w:top w:val="single" w:sz="9" w:space="0" w:color="1F1F1F"/>
              <w:left w:val="single" w:sz="23" w:space="0" w:color="1F1F1F"/>
              <w:bottom w:val="single" w:sz="29" w:space="0" w:color="1F1F1F"/>
              <w:right w:val="single" w:sz="20" w:space="0" w:color="1F1F1F"/>
            </w:tcBorders>
          </w:tcPr>
          <w:p>
            <w:pPr>
              <w:pStyle w:val="TableParagraph"/>
              <w:tabs>
                <w:tab w:pos="2058" w:val="left" w:leader="none"/>
              </w:tabs>
              <w:spacing w:line="269" w:lineRule="exact" w:before="4"/>
              <w:ind w:left="172" w:right="0"/>
              <w:jc w:val="left"/>
              <w:rPr>
                <w:rFonts w:ascii="Arial" w:hAnsi="Arial" w:cs="Arial" w:eastAsia="Arial"/>
                <w:sz w:val="41"/>
                <w:szCs w:val="4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3"/>
                <w:spacing w:val="-17"/>
                <w:w w:val="10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10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100"/>
                <w:sz w:val="41"/>
                <w:szCs w:val="41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32323"/>
                <w:spacing w:val="-17"/>
                <w:w w:val="10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10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1"/>
                <w:szCs w:val="41"/>
              </w:rPr>
            </w:r>
          </w:p>
        </w:tc>
        <w:tc>
          <w:tcPr>
            <w:tcW w:w="184" w:type="dxa"/>
            <w:tcBorders>
              <w:top w:val="single" w:sz="9" w:space="0" w:color="1F1F1F"/>
              <w:left w:val="single" w:sz="20" w:space="0" w:color="1F1F1F"/>
              <w:bottom w:val="single" w:sz="29" w:space="0" w:color="1F1F1F"/>
              <w:right w:val="single" w:sz="26" w:space="0" w:color="1F1F1F"/>
            </w:tcBorders>
          </w:tcPr>
          <w:p>
            <w:pPr>
              <w:pStyle w:val="TableParagraph"/>
              <w:spacing w:line="273" w:lineRule="exact"/>
              <w:ind w:left="-26" w:right="-29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70"/>
                <w:sz w:val="34"/>
                <w:szCs w:val="34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540" w:hRule="exact"/>
        </w:trPr>
        <w:tc>
          <w:tcPr>
            <w:tcW w:w="187" w:type="dxa"/>
            <w:vMerge w:val="restart"/>
            <w:tcBorders>
              <w:top w:val="single" w:sz="29" w:space="0" w:color="1F1F1F"/>
              <w:left w:val="single" w:sz="17" w:space="0" w:color="1F1F1F"/>
              <w:right w:val="single" w:sz="12" w:space="0" w:color="1F1F1F"/>
            </w:tcBorders>
          </w:tcPr>
          <w:p>
            <w:pPr/>
          </w:p>
        </w:tc>
        <w:tc>
          <w:tcPr>
            <w:tcW w:w="2433" w:type="dxa"/>
            <w:tcBorders>
              <w:top w:val="single" w:sz="29" w:space="0" w:color="1F1F1F"/>
              <w:left w:val="single" w:sz="12" w:space="0" w:color="1F1F1F"/>
              <w:bottom w:val="nil" w:sz="6" w:space="0" w:color="auto"/>
              <w:right w:val="single" w:sz="12" w:space="0" w:color="1F1F1F"/>
            </w:tcBorders>
          </w:tcPr>
          <w:p>
            <w:pPr/>
          </w:p>
        </w:tc>
        <w:tc>
          <w:tcPr>
            <w:tcW w:w="184" w:type="dxa"/>
            <w:tcBorders>
              <w:top w:val="single" w:sz="29" w:space="0" w:color="1F1F1F"/>
              <w:left w:val="single" w:sz="12" w:space="0" w:color="1F1F1F"/>
              <w:bottom w:val="nil" w:sz="6" w:space="0" w:color="auto"/>
              <w:right w:val="single" w:sz="14" w:space="0" w:color="1F1F1F"/>
            </w:tcBorders>
          </w:tcPr>
          <w:p>
            <w:pPr/>
          </w:p>
        </w:tc>
      </w:tr>
      <w:tr>
        <w:trPr>
          <w:trHeight w:val="410" w:hRule="exact"/>
        </w:trPr>
        <w:tc>
          <w:tcPr>
            <w:tcW w:w="187" w:type="dxa"/>
            <w:vMerge/>
            <w:tcBorders>
              <w:left w:val="single" w:sz="17" w:space="0" w:color="1F1F1F"/>
              <w:bottom w:val="single" w:sz="14" w:space="0" w:color="1F1F1F"/>
              <w:right w:val="single" w:sz="12" w:space="0" w:color="1F1F1F"/>
            </w:tcBorders>
          </w:tcPr>
          <w:p>
            <w:pPr/>
          </w:p>
        </w:tc>
        <w:tc>
          <w:tcPr>
            <w:tcW w:w="2617" w:type="dxa"/>
            <w:gridSpan w:val="2"/>
            <w:vMerge w:val="restart"/>
            <w:tcBorders>
              <w:top w:val="nil" w:sz="6" w:space="0" w:color="auto"/>
              <w:left w:val="single" w:sz="12" w:space="0" w:color="1F1F1F"/>
              <w:right w:val="single" w:sz="14" w:space="0" w:color="1F1F1F"/>
            </w:tcBorders>
          </w:tcPr>
          <w:p>
            <w:pPr>
              <w:pStyle w:val="TableParagraph"/>
              <w:spacing w:before="76"/>
              <w:ind w:left="187" w:right="0"/>
              <w:jc w:val="left"/>
              <w:rPr>
                <w:rFonts w:ascii="Arial" w:hAnsi="Arial" w:cs="Arial" w:eastAsia="Arial"/>
                <w:sz w:val="41"/>
                <w:szCs w:val="4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3"/>
                <w:spacing w:val="-17"/>
                <w:w w:val="10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10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1"/>
                <w:szCs w:val="41"/>
              </w:rPr>
            </w:r>
          </w:p>
        </w:tc>
      </w:tr>
      <w:tr>
        <w:trPr>
          <w:trHeight w:val="396" w:hRule="exact"/>
        </w:trPr>
        <w:tc>
          <w:tcPr>
            <w:tcW w:w="187" w:type="dxa"/>
            <w:tcBorders>
              <w:top w:val="single" w:sz="14" w:space="0" w:color="1F1F1F"/>
              <w:left w:val="single" w:sz="23" w:space="0" w:color="1F1F1F"/>
              <w:bottom w:val="nil" w:sz="6" w:space="0" w:color="auto"/>
              <w:right w:val="single" w:sz="26" w:space="0" w:color="1F1F1F"/>
            </w:tcBorders>
          </w:tcPr>
          <w:p>
            <w:pPr/>
          </w:p>
        </w:tc>
        <w:tc>
          <w:tcPr>
            <w:tcW w:w="2617" w:type="dxa"/>
            <w:gridSpan w:val="2"/>
            <w:vMerge/>
            <w:tcBorders>
              <w:left w:val="single" w:sz="12" w:space="0" w:color="1F1F1F"/>
              <w:bottom w:val="nil" w:sz="6" w:space="0" w:color="auto"/>
              <w:right w:val="single" w:sz="14" w:space="0" w:color="1F1F1F"/>
            </w:tcBorders>
          </w:tcPr>
          <w:p>
            <w:pPr/>
          </w:p>
        </w:tc>
      </w:tr>
    </w:tbl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60" w:hRule="exact"/>
        </w:trPr>
        <w:tc>
          <w:tcPr>
            <w:tcW w:w="3182" w:type="dxa"/>
            <w:gridSpan w:val="2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right="13"/>
              <w:jc w:val="center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90"/>
                <w:sz w:val="21"/>
                <w:szCs w:val="21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-36"/>
                <w:w w:val="90"/>
                <w:sz w:val="21"/>
                <w:szCs w:val="21"/>
              </w:rPr>
              <w:t>5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90"/>
                <w:sz w:val="16"/>
                <w:szCs w:val="16"/>
              </w:rPr>
              <w:t>-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-5"/>
                <w:w w:val="90"/>
                <w:sz w:val="16"/>
                <w:szCs w:val="16"/>
              </w:rPr>
              <w:t>9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90"/>
                <w:sz w:val="18"/>
                <w:szCs w:val="18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-44"/>
                <w:w w:val="90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90"/>
                <w:sz w:val="16"/>
                <w:szCs w:val="16"/>
              </w:rPr>
              <w:t>移动底座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28"/>
                <w:w w:val="90"/>
                <w:sz w:val="16"/>
                <w:szCs w:val="16"/>
              </w:rPr>
              <w:t> 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5"/>
                <w:sz w:val="21"/>
                <w:szCs w:val="21"/>
              </w:rPr>
              <w:t>X03133-L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45"/>
                <w:w w:val="85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90"/>
                <w:sz w:val="16"/>
                <w:szCs w:val="16"/>
              </w:rPr>
              <w:t>(黑色)(承重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230" w:lineRule="exact"/>
              <w:ind w:right="64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8"/>
                <w:w w:val="75"/>
                <w:sz w:val="15"/>
                <w:szCs w:val="15"/>
              </w:rPr>
              <w:t>运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75"/>
                <w:sz w:val="21"/>
                <w:szCs w:val="21"/>
              </w:rPr>
              <w:t>150KG)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-78"/>
                <w:w w:val="75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b w:val="0"/>
                <w:bCs w:val="0"/>
                <w:color w:val="363636"/>
                <w:spacing w:val="0"/>
                <w:w w:val="80"/>
                <w:sz w:val="16"/>
                <w:szCs w:val="16"/>
              </w:rPr>
              <w:t>(外围尺寸:</w:t>
            </w:r>
            <w:r>
              <w:rPr>
                <w:rFonts w:ascii="宋体" w:hAnsi="宋体" w:cs="宋体" w:eastAsia="宋体"/>
                <w:b w:val="0"/>
                <w:bCs w:val="0"/>
                <w:color w:val="363636"/>
                <w:spacing w:val="-13"/>
                <w:w w:val="80"/>
                <w:sz w:val="16"/>
                <w:szCs w:val="16"/>
              </w:rPr>
              <w:t> 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75"/>
                <w:sz w:val="21"/>
                <w:szCs w:val="21"/>
              </w:rPr>
              <w:t>11000*6500*16000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17" w:lineRule="exact"/>
              <w:ind w:right="33"/>
              <w:jc w:val="center"/>
              <w:rPr>
                <w:rFonts w:ascii="宋体" w:hAnsi="宋体" w:cs="宋体" w:eastAsia="宋体"/>
                <w:sz w:val="17"/>
                <w:szCs w:val="17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85"/>
                <w:sz w:val="17"/>
                <w:szCs w:val="17"/>
              </w:rPr>
              <w:t>IDID)(最大安装孔位: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-11"/>
                <w:w w:val="85"/>
                <w:sz w:val="17"/>
                <w:szCs w:val="17"/>
              </w:rPr>
              <w:t> 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5"/>
                <w:sz w:val="21"/>
                <w:szCs w:val="21"/>
              </w:rPr>
              <w:t>900*6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-32"/>
                <w:w w:val="85"/>
                <w:sz w:val="21"/>
                <w:szCs w:val="21"/>
              </w:rPr>
              <w:t>0</w:t>
            </w: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85"/>
                <w:sz w:val="17"/>
                <w:szCs w:val="17"/>
              </w:rPr>
              <w:t>命时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68" w:lineRule="exact"/>
              <w:ind w:right="2"/>
              <w:jc w:val="center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05"/>
                <w:sz w:val="16"/>
                <w:szCs w:val="16"/>
              </w:rPr>
              <w:t>六视图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18" w:type="dxa"/>
            <w:gridSpan w:val="5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nil" w:sz="6" w:space="0" w:color="auto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88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ind w:left="17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1"/>
                <w:szCs w:val="21"/>
              </w:rPr>
              <w:t>料号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296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91"/>
              <w:ind w:left="179" w:right="0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90"/>
                <w:sz w:val="21"/>
                <w:szCs w:val="21"/>
              </w:rPr>
              <w:t>8M71-55980-3133Ll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34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ind w:left="8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1"/>
                <w:szCs w:val="21"/>
              </w:rPr>
              <w:t>材质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33" w:type="dxa"/>
            <w:gridSpan w:val="2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9" w:space="0" w:color="1F1F1F"/>
            </w:tcBorders>
          </w:tcPr>
          <w:p>
            <w:pPr/>
          </w:p>
        </w:tc>
        <w:tc>
          <w:tcPr>
            <w:tcW w:w="1451" w:type="dxa"/>
            <w:gridSpan w:val="2"/>
            <w:vMerge w:val="restart"/>
            <w:tcBorders>
              <w:top w:val="single" w:sz="3" w:space="0" w:color="1F1F1F"/>
              <w:left w:val="single" w:sz="9" w:space="0" w:color="1F1F1F"/>
              <w:right w:val="nil" w:sz="6" w:space="0" w:color="auto"/>
            </w:tcBorders>
          </w:tcPr>
          <w:p>
            <w:pPr>
              <w:pStyle w:val="TableParagraph"/>
              <w:spacing w:line="701" w:lineRule="exact"/>
              <w:ind w:left="287" w:right="0"/>
              <w:jc w:val="left"/>
              <w:rPr>
                <w:rFonts w:ascii="宋体" w:hAnsi="宋体" w:cs="宋体" w:eastAsia="宋体"/>
                <w:sz w:val="58"/>
                <w:szCs w:val="58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494949"/>
                <w:spacing w:val="0"/>
                <w:w w:val="85"/>
                <w:sz w:val="58"/>
                <w:szCs w:val="58"/>
              </w:rPr>
              <w:t>舍己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58"/>
                <w:szCs w:val="58"/>
              </w:rPr>
            </w:r>
          </w:p>
        </w:tc>
      </w:tr>
      <w:tr>
        <w:trPr>
          <w:trHeight w:val="432" w:hRule="exact"/>
        </w:trPr>
        <w:tc>
          <w:tcPr>
            <w:tcW w:w="88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line="319" w:lineRule="exact"/>
              <w:ind w:left="172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25"/>
                <w:sz w:val="22"/>
                <w:szCs w:val="22"/>
              </w:rPr>
              <w:t>批准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96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/>
          </w:p>
        </w:tc>
        <w:tc>
          <w:tcPr>
            <w:tcW w:w="734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line="312" w:lineRule="exact"/>
              <w:ind w:left="129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25"/>
                <w:sz w:val="22"/>
                <w:szCs w:val="22"/>
              </w:rPr>
              <w:t>日期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33" w:type="dxa"/>
            <w:gridSpan w:val="2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9" w:space="0" w:color="1F1F1F"/>
            </w:tcBorders>
          </w:tcPr>
          <w:p>
            <w:pPr>
              <w:pStyle w:val="TableParagraph"/>
              <w:spacing w:before="98"/>
              <w:ind w:left="316" w:right="0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63636"/>
                <w:spacing w:val="0"/>
                <w:w w:val="75"/>
                <w:sz w:val="21"/>
                <w:szCs w:val="21"/>
              </w:rPr>
              <w:t>2017-06-22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1" w:type="dxa"/>
            <w:gridSpan w:val="2"/>
            <w:vMerge/>
            <w:tcBorders>
              <w:left w:val="single" w:sz="9" w:space="0" w:color="1F1F1F"/>
              <w:bottom w:val="single" w:sz="3" w:space="0" w:color="1F1F1F"/>
              <w:right w:val="nil" w:sz="6" w:space="0" w:color="auto"/>
            </w:tcBorders>
          </w:tcPr>
          <w:p>
            <w:pPr/>
          </w:p>
        </w:tc>
      </w:tr>
      <w:tr>
        <w:trPr>
          <w:trHeight w:val="439" w:hRule="exact"/>
        </w:trPr>
        <w:tc>
          <w:tcPr>
            <w:tcW w:w="88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ind w:left="187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1"/>
                <w:szCs w:val="21"/>
              </w:rPr>
              <w:t>审核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296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/>
          </w:p>
        </w:tc>
        <w:tc>
          <w:tcPr>
            <w:tcW w:w="734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75"/>
              <w:ind w:left="1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5"/>
                <w:sz w:val="22"/>
                <w:szCs w:val="22"/>
              </w:rPr>
              <w:t>Q'TY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7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82"/>
              <w:ind w:left="1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0"/>
                <w:sz w:val="22"/>
                <w:szCs w:val="22"/>
              </w:rPr>
              <w:t>UNIT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3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9" w:space="0" w:color="1F1F1F"/>
            </w:tcBorders>
          </w:tcPr>
          <w:p>
            <w:pPr>
              <w:pStyle w:val="TableParagraph"/>
              <w:spacing w:before="75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75"/>
                <w:sz w:val="22"/>
                <w:szCs w:val="22"/>
              </w:rPr>
              <w:t>SCALE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63" w:type="dxa"/>
            <w:tcBorders>
              <w:top w:val="single" w:sz="3" w:space="0" w:color="1F1F1F"/>
              <w:left w:val="single" w:sz="9" w:space="0" w:color="1F1F1F"/>
              <w:bottom w:val="single" w:sz="3" w:space="0" w:color="1F1F1F"/>
              <w:right w:val="single" w:sz="3" w:space="0" w:color="1F1F1F"/>
            </w:tcBorders>
          </w:tcPr>
          <w:p>
            <w:pPr>
              <w:pStyle w:val="TableParagraph"/>
              <w:spacing w:before="68"/>
              <w:ind w:left="1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80"/>
                <w:sz w:val="22"/>
                <w:szCs w:val="22"/>
              </w:rPr>
              <w:t>SIIEET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88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nil" w:sz="6" w:space="0" w:color="auto"/>
            </w:tcBorders>
          </w:tcPr>
          <w:p>
            <w:pPr>
              <w:pStyle w:val="TableParagraph"/>
              <w:spacing w:before="68"/>
              <w:ind w:left="2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75"/>
                <w:sz w:val="22"/>
                <w:szCs w:val="22"/>
              </w:rPr>
              <w:t>REV.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8" w:hRule="exact"/>
        </w:trPr>
        <w:tc>
          <w:tcPr>
            <w:tcW w:w="885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ind w:left="17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b w:val="0"/>
                <w:bCs w:val="0"/>
                <w:color w:val="232323"/>
                <w:spacing w:val="0"/>
                <w:w w:val="130"/>
                <w:sz w:val="21"/>
                <w:szCs w:val="21"/>
              </w:rPr>
              <w:t>绘图</w:t>
            </w:r>
            <w:r>
              <w:rPr>
                <w:rFonts w:ascii="宋体" w:hAnsi="宋体" w:cs="宋体" w:eastAsia="宋体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296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/>
          </w:p>
        </w:tc>
        <w:tc>
          <w:tcPr>
            <w:tcW w:w="734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/>
          </w:p>
        </w:tc>
        <w:tc>
          <w:tcPr>
            <w:tcW w:w="770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70"/>
              <w:ind w:left="33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60"/>
                <w:sz w:val="21"/>
                <w:szCs w:val="21"/>
              </w:rPr>
              <w:t>MM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63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single" w:sz="9" w:space="0" w:color="1F1F1F"/>
            </w:tcBorders>
          </w:tcPr>
          <w:p>
            <w:pPr>
              <w:pStyle w:val="TableParagraph"/>
              <w:spacing w:before="91"/>
              <w:ind w:left="251" w:right="0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0"/>
                <w:sz w:val="21"/>
                <w:szCs w:val="21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10"/>
                <w:w w:val="80"/>
                <w:sz w:val="21"/>
                <w:szCs w:val="21"/>
              </w:rPr>
              <w:t>: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32323"/>
                <w:spacing w:val="0"/>
                <w:w w:val="80"/>
                <w:sz w:val="21"/>
                <w:szCs w:val="21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63" w:type="dxa"/>
            <w:tcBorders>
              <w:top w:val="single" w:sz="3" w:space="0" w:color="1F1F1F"/>
              <w:left w:val="single" w:sz="9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spacing w:before="75"/>
              <w:ind w:left="230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232323"/>
                <w:spacing w:val="-28"/>
                <w:w w:val="80"/>
                <w:sz w:val="23"/>
                <w:szCs w:val="23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494949"/>
                <w:spacing w:val="9"/>
                <w:w w:val="80"/>
                <w:sz w:val="23"/>
                <w:szCs w:val="23"/>
              </w:rPr>
              <w:t>/</w:t>
            </w: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232323"/>
                <w:spacing w:val="0"/>
                <w:w w:val="80"/>
                <w:sz w:val="23"/>
                <w:szCs w:val="23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688" w:type="dxa"/>
            <w:tcBorders>
              <w:top w:val="single" w:sz="3" w:space="0" w:color="1F1F1F"/>
              <w:left w:val="single" w:sz="3" w:space="0" w:color="1F1F1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9"/>
              <w:ind w:left="61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8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1000" w:bottom="280" w:left="940" w:right="8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45.252991pt;margin-top:27.1593pt;width:248.747pt;height:22.6769pt;mso-position-horizontal-relative:page;mso-position-vertical-relative:page;z-index:-6495" coordorigin="6905,543" coordsize="4975,454">
            <v:shape style="position:absolute;left:6905;top:543;width:4975;height:454" coordorigin="6905,543" coordsize="4975,454" path="m6905,997l11880,997,11880,543,6905,543,6905,997xe" filled="t" fillcolor="#3FBFF0" stroked="f">
              <v:path arrowok="t"/>
              <v:fill type="solid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40" w:lineRule="exact"/>
        <w:ind w:left="111" w:right="0" w:firstLine="0"/>
        <w:jc w:val="left"/>
        <w:rPr>
          <w:rFonts w:ascii="Microsoft YaHei UI" w:hAnsi="Microsoft YaHei UI" w:cs="Microsoft YaHei UI" w:eastAsia="Microsoft YaHei UI"/>
          <w:sz w:val="24"/>
          <w:szCs w:val="24"/>
        </w:rPr>
      </w:pPr>
      <w:r>
        <w:rPr>
          <w:rFonts w:ascii="Microsoft YaHei UI" w:hAnsi="Microsoft YaHei UI" w:cs="Microsoft YaHei UI" w:eastAsia="Microsoft YaHei UI"/>
          <w:b/>
          <w:bCs/>
          <w:color w:val="3FBFF0"/>
          <w:spacing w:val="0"/>
          <w:w w:val="100"/>
          <w:sz w:val="24"/>
          <w:szCs w:val="24"/>
        </w:rPr>
        <w:t>端口展示图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49.696106pt;margin-top:-.068850pt;width:19.125222pt;height:5.88pt;mso-position-horizontal-relative:page;mso-position-vertical-relative:paragraph;z-index:-6454" type="#_x0000_t75">
            <v:imagedata r:id="rId48" o:title=""/>
          </v:shape>
        </w:pict>
      </w:r>
      <w:r>
        <w:rPr/>
        <w:pict>
          <v:shape style="position:absolute;margin-left:388.003693pt;margin-top:-.14415pt;width:20.741201pt;height:5.88pt;mso-position-horizontal-relative:page;mso-position-vertical-relative:paragraph;z-index:-6453" type="#_x0000_t75">
            <v:imagedata r:id="rId49" o:title=""/>
          </v:shape>
        </w:pict>
      </w:r>
      <w:r>
        <w:rPr/>
        <w:pict>
          <v:shape style="position:absolute;margin-left:214.609604pt;margin-top:.073150pt;width:8.033286pt;height:5.625pt;mso-position-horizontal-relative:page;mso-position-vertical-relative:paragraph;z-index:-6452" type="#_x0000_t75">
            <v:imagedata r:id="rId50" o:title=""/>
          </v:shape>
        </w:pict>
      </w:r>
      <w:r>
        <w:rPr/>
        <w:pict>
          <v:shape style="position:absolute;margin-left:290.047913pt;margin-top:.073150pt;width:20.386851pt;height:5.625pt;mso-position-horizontal-relative:page;mso-position-vertical-relative:paragraph;z-index:-6451" type="#_x0000_t75">
            <v:imagedata r:id="rId51" o:title=""/>
          </v:shape>
        </w:pict>
      </w:r>
      <w:r>
        <w:rPr/>
        <w:pict>
          <v:shape style="position:absolute;margin-left:446.191101pt;margin-top:-.14415pt;width:20.741402pt;height:5.88pt;mso-position-horizontal-relative:page;mso-position-vertical-relative:paragraph;z-index:-6450" type="#_x0000_t75">
            <v:imagedata r:id="rId52" o:title=""/>
          </v:shape>
        </w:pict>
      </w:r>
      <w:r>
        <w:rPr/>
        <w:pict>
          <v:group style="position:absolute;margin-left:131.418106pt;margin-top:.21885pt;width:16.3001pt;height:5.6262pt;mso-position-horizontal-relative:page;mso-position-vertical-relative:paragraph;z-index:-6449" coordorigin="2628,4" coordsize="326,113">
            <v:group style="position:absolute;left:2642;top:103;width:44;height:12" coordorigin="2642,103" coordsize="44,12">
              <v:shape style="position:absolute;left:2642;top:103;width:44;height:12" coordorigin="2642,103" coordsize="44,12" path="m2686,103l2642,103,2686,115,2686,103xe" filled="t" fillcolor="#222222" stroked="f">
                <v:path arrowok="t"/>
                <v:fill type="solid"/>
              </v:shape>
            </v:group>
            <v:group style="position:absolute;left:2642;top:103;width:44;height:12" coordorigin="2642,103" coordsize="44,12">
              <v:shape style="position:absolute;left:2642;top:103;width:44;height:12" coordorigin="2642,103" coordsize="44,12" path="m2642,103l2686,103,2686,115,2642,103xe" filled="f" stroked="t" strokeweight=".216pt" strokecolor="#222222">
                <v:path arrowok="t"/>
              </v:shape>
            </v:group>
            <v:group style="position:absolute;left:2631;top:7;width:56;height:108" coordorigin="2631,7" coordsize="56,108">
              <v:shape style="position:absolute;left:2631;top:7;width:56;height:108" coordorigin="2631,7" coordsize="56,108" path="m2642,7l2631,115,2642,103,2642,7xe" filled="t" fillcolor="#222222" stroked="f">
                <v:path arrowok="t"/>
                <v:fill type="solid"/>
              </v:shape>
              <v:shape style="position:absolute;left:2631;top:7;width:56;height:108" coordorigin="2631,7" coordsize="56,108" path="m2642,103l2631,115,2686,115,2642,103xe" filled="t" fillcolor="#222222" stroked="f">
                <v:path arrowok="t"/>
                <v:fill type="solid"/>
              </v:shape>
            </v:group>
            <v:group style="position:absolute;left:2631;top:7;width:12;height:108" coordorigin="2631,7" coordsize="12,108">
              <v:shape style="position:absolute;left:2631;top:7;width:12;height:108" coordorigin="2631,7" coordsize="12,108" path="m2642,7l2642,103,2631,115,2642,7xe" filled="f" stroked="t" strokeweight=".216pt" strokecolor="#222222">
                <v:path arrowok="t"/>
              </v:shape>
            </v:group>
            <v:group style="position:absolute;left:2631;top:103;width:56;height:12" coordorigin="2631,103" coordsize="56,12">
              <v:shape style="position:absolute;left:2631;top:103;width:56;height:12" coordorigin="2631,103" coordsize="56,12" path="m2642,103l2631,115,2686,115,2642,103xe" filled="f" stroked="t" strokeweight=".216pt" strokecolor="#222222">
                <v:path arrowok="t"/>
              </v:shape>
            </v:group>
            <v:group style="position:absolute;left:2631;top:7;width:12;height:108" coordorigin="2631,7" coordsize="12,108">
              <v:shape style="position:absolute;left:2631;top:7;width:12;height:108" coordorigin="2631,7" coordsize="12,108" path="m2642,7l2631,7,2631,115,2642,7xe" filled="t" fillcolor="#222222" stroked="f">
                <v:path arrowok="t"/>
                <v:fill type="solid"/>
              </v:shape>
            </v:group>
            <v:group style="position:absolute;left:2631;top:7;width:12;height:108" coordorigin="2631,7" coordsize="12,108">
              <v:shape style="position:absolute;left:2631;top:7;width:12;height:108" coordorigin="2631,7" coordsize="12,108" path="m2642,7l2631,115,2631,7,2642,7xe" filled="f" stroked="t" strokeweight=".216pt" strokecolor="#222222">
                <v:path arrowok="t"/>
              </v:shape>
            </v:group>
            <v:group style="position:absolute;left:2718;top:7;width:9;height:15" coordorigin="2718,7" coordsize="9,15">
              <v:shape style="position:absolute;left:2718;top:7;width:9;height:15" coordorigin="2718,7" coordsize="9,15" path="m2727,7l2718,21,2721,18,2727,7xe" filled="t" fillcolor="#222222" stroked="f">
                <v:path arrowok="t"/>
                <v:fill type="solid"/>
              </v:shape>
            </v:group>
            <v:group style="position:absolute;left:2718;top:7;width:9;height:15" coordorigin="2718,7" coordsize="9,15">
              <v:shape style="position:absolute;left:2718;top:7;width:9;height:15" coordorigin="2718,7" coordsize="9,15" path="m2718,21l2721,18,2727,7,2718,21xe" filled="f" stroked="t" strokeweight=".216pt" strokecolor="#222222">
                <v:path arrowok="t"/>
              </v:shape>
            </v:group>
            <v:group style="position:absolute;left:2715;top:21;width:3;height:12" coordorigin="2715,21" coordsize="3,12">
              <v:shape style="position:absolute;left:2715;top:21;width:3;height:12" coordorigin="2715,21" coordsize="3,12" path="m2718,21l2715,33,2718,30,2718,21xe" filled="t" fillcolor="#222222" stroked="f">
                <v:path arrowok="t"/>
                <v:fill type="solid"/>
              </v:shape>
            </v:group>
            <v:group style="position:absolute;left:2715;top:21;width:3;height:12" coordorigin="2715,21" coordsize="3,12">
              <v:shape style="position:absolute;left:2715;top:21;width:3;height:12" coordorigin="2715,21" coordsize="3,12" path="m2715,33l2718,30,2718,21,2715,33xe" filled="f" stroked="t" strokeweight=".216pt" strokecolor="#222222">
                <v:path arrowok="t"/>
              </v:shape>
            </v:group>
            <v:group style="position:absolute;left:2715;top:7;width:12;height:26" coordorigin="2715,7" coordsize="12,26">
              <v:shape style="position:absolute;left:2715;top:7;width:12;height:26" coordorigin="2715,7" coordsize="12,26" path="m2715,7l2715,33,2718,21,2715,7xe" filled="t" fillcolor="#222222" stroked="f">
                <v:path arrowok="t"/>
                <v:fill type="solid"/>
              </v:shape>
              <v:shape style="position:absolute;left:2715;top:7;width:12;height:26" coordorigin="2715,7" coordsize="12,26" path="m2727,7l2715,7,2718,21,2727,7xe" filled="t" fillcolor="#222222" stroked="f">
                <v:path arrowok="t"/>
                <v:fill type="solid"/>
              </v:shape>
            </v:group>
            <v:group style="position:absolute;left:2713;top:23;width:4;height:2" coordorigin="2713,23" coordsize="4,2">
              <v:shape style="position:absolute;left:2713;top:23;width:4;height:2" coordorigin="2713,23" coordsize="4,0" path="m2713,23l2717,23e" filled="f" stroked="t" strokeweight="1.6081pt" strokecolor="#222222">
                <v:path arrowok="t"/>
              </v:shape>
            </v:group>
            <v:group style="position:absolute;left:2715;top:7;width:3;height:26" coordorigin="2715,7" coordsize="3,26">
              <v:shape style="position:absolute;left:2715;top:7;width:3;height:26" coordorigin="2715,7" coordsize="3,26" path="m2715,33l2715,7,2718,21,2715,33xe" filled="f" stroked="t" strokeweight=".216pt" strokecolor="#222222">
                <v:path arrowok="t"/>
              </v:shape>
            </v:group>
            <v:group style="position:absolute;left:2715;top:7;width:12;height:15" coordorigin="2715,7" coordsize="12,15">
              <v:shape style="position:absolute;left:2715;top:7;width:12;height:15" coordorigin="2715,7" coordsize="12,15" path="m2715,7l2718,21,2727,7,2715,7xe" filled="f" stroked="t" strokeweight=".216pt" strokecolor="#222222">
                <v:path arrowok="t"/>
              </v:shape>
            </v:group>
            <v:group style="position:absolute;left:2707;top:7;width:9;height:64" coordorigin="2707,7" coordsize="9,64">
              <v:shape style="position:absolute;left:2707;top:7;width:9;height:64" coordorigin="2707,7" coordsize="9,64" path="m2715,7l2707,71,2715,39,2715,7xe" filled="t" fillcolor="#222222" stroked="f">
                <v:path arrowok="t"/>
                <v:fill type="solid"/>
              </v:shape>
            </v:group>
            <v:group style="position:absolute;left:2707;top:7;width:9;height:64" coordorigin="2707,7" coordsize="9,64">
              <v:shape style="position:absolute;left:2707;top:7;width:9;height:64" coordorigin="2707,7" coordsize="9,64" path="m2707,71l2715,7,2715,39,2707,71xe" filled="f" stroked="t" strokeweight=".216pt" strokecolor="#222222">
                <v:path arrowok="t"/>
              </v:shape>
            </v:group>
            <v:group style="position:absolute;left:2701;top:71;width:38;height:12" coordorigin="2701,71" coordsize="38,12">
              <v:shape style="position:absolute;left:2701;top:71;width:38;height:12" coordorigin="2701,71" coordsize="38,12" path="m2707,71l2701,83,2739,83,2707,71xe" filled="t" fillcolor="#222222" stroked="f">
                <v:path arrowok="t"/>
                <v:fill type="solid"/>
              </v:shape>
            </v:group>
            <v:group style="position:absolute;left:2701;top:71;width:38;height:12" coordorigin="2701,71" coordsize="38,12">
              <v:shape style="position:absolute;left:2701;top:71;width:38;height:12" coordorigin="2701,71" coordsize="38,12" path="m2701,83l2707,71,2739,83,2701,83xe" filled="f" stroked="t" strokeweight=".216pt" strokecolor="#222222">
                <v:path arrowok="t"/>
              </v:shape>
            </v:group>
            <v:group style="position:absolute;left:2680;top:7;width:35;height:108" coordorigin="2680,7" coordsize="35,108">
              <v:shape style="position:absolute;left:2680;top:7;width:35;height:108" coordorigin="2680,7" coordsize="35,108" path="m2715,7l2680,115,2707,71,2715,7xe" filled="t" fillcolor="#222222" stroked="f">
                <v:path arrowok="t"/>
                <v:fill type="solid"/>
              </v:shape>
              <v:shape style="position:absolute;left:2680;top:7;width:35;height:108" coordorigin="2680,7" coordsize="35,108" path="m2707,71l2680,115,2701,83,2707,71xe" filled="t" fillcolor="#222222" stroked="f">
                <v:path arrowok="t"/>
                <v:fill type="solid"/>
              </v:shape>
              <v:shape style="position:absolute;left:2680;top:7;width:35;height:108" coordorigin="2680,7" coordsize="35,108" path="m2701,83l2680,115,2692,115,2701,83xe" filled="t" fillcolor="#222222" stroked="f">
                <v:path arrowok="t"/>
                <v:fill type="solid"/>
              </v:shape>
            </v:group>
            <v:group style="position:absolute;left:2680;top:83;width:20;height:32" coordorigin="2680,83" coordsize="20,32">
              <v:shape style="position:absolute;left:2680;top:83;width:20;height:32" coordorigin="2680,83" coordsize="20,32" path="m2692,115l2701,83,2680,115,2692,115xe" filled="f" stroked="t" strokeweight=".216pt" strokecolor="#222222">
                <v:path arrowok="t"/>
              </v:shape>
            </v:group>
            <v:group style="position:absolute;left:2680;top:71;width:26;height:44" coordorigin="2680,71" coordsize="26,44">
              <v:shape style="position:absolute;left:2680;top:71;width:26;height:44" coordorigin="2680,71" coordsize="26,44" path="m2701,83l2680,115,2707,71,2701,83xe" filled="f" stroked="t" strokeweight=".216pt" strokecolor="#222222">
                <v:path arrowok="t"/>
              </v:shape>
            </v:group>
            <v:group style="position:absolute;left:2680;top:7;width:35;height:108" coordorigin="2680,7" coordsize="35,108">
              <v:shape style="position:absolute;left:2680;top:7;width:35;height:108" coordorigin="2680,7" coordsize="35,108" path="m2680,115l2707,71,2715,7,2680,115xe" filled="f" stroked="t" strokeweight=".216pt" strokecolor="#222222">
                <v:path arrowok="t"/>
              </v:shape>
            </v:group>
            <v:group style="position:absolute;left:2736;top:71;width:26;height:44" coordorigin="2736,71" coordsize="26,44">
              <v:shape style="position:absolute;left:2736;top:71;width:26;height:44" coordorigin="2736,71" coordsize="26,44" path="m2739,83l2748,115,2762,115,2739,83xe" filled="t" fillcolor="#222222" stroked="f">
                <v:path arrowok="t"/>
                <v:fill type="solid"/>
              </v:shape>
              <v:shape style="position:absolute;left:2736;top:71;width:26;height:44" coordorigin="2736,71" coordsize="26,44" path="m2736,71l2739,83,2762,115,2736,71xe" filled="t" fillcolor="#222222" stroked="f">
                <v:path arrowok="t"/>
                <v:fill type="solid"/>
              </v:shape>
            </v:group>
            <v:group style="position:absolute;left:2739;top:83;width:23;height:32" coordorigin="2739,83" coordsize="23,32">
              <v:shape style="position:absolute;left:2739;top:83;width:23;height:32" coordorigin="2739,83" coordsize="23,32" path="m2748,115l2762,115,2739,83,2748,115xe" filled="f" stroked="t" strokeweight=".216pt" strokecolor="#222222">
                <v:path arrowok="t"/>
              </v:shape>
            </v:group>
            <v:group style="position:absolute;left:2736;top:71;width:26;height:44" coordorigin="2736,71" coordsize="26,44">
              <v:shape style="position:absolute;left:2736;top:71;width:26;height:44" coordorigin="2736,71" coordsize="26,44" path="m2762,115l2739,83,2736,71,2762,115xe" filled="f" stroked="t" strokeweight=".216pt" strokecolor="#222222">
                <v:path arrowok="t"/>
              </v:shape>
            </v:group>
            <v:group style="position:absolute;left:2724;top:7;width:38;height:108" coordorigin="2724,7" coordsize="38,108">
              <v:shape style="position:absolute;left:2724;top:7;width:38;height:108" coordorigin="2724,7" coordsize="38,108" path="m2727,42l2736,71,2762,115,2727,42xe" filled="t" fillcolor="#222222" stroked="f">
                <v:path arrowok="t"/>
                <v:fill type="solid"/>
              </v:shape>
              <v:shape style="position:absolute;left:2724;top:7;width:38;height:108" coordorigin="2724,7" coordsize="38,108" path="m2727,7l2727,42,2762,115,2727,7xe" filled="t" fillcolor="#222222" stroked="f">
                <v:path arrowok="t"/>
                <v:fill type="solid"/>
              </v:shape>
              <v:shape style="position:absolute;left:2724;top:7;width:38;height:108" coordorigin="2724,7" coordsize="38,108" path="m2727,7l2724,39,2727,42,2727,7xe" filled="t" fillcolor="#222222" stroked="f">
                <v:path arrowok="t"/>
                <v:fill type="solid"/>
              </v:shape>
            </v:group>
            <v:group style="position:absolute;left:2727;top:42;width:35;height:73" coordorigin="2727,42" coordsize="35,73">
              <v:shape style="position:absolute;left:2727;top:42;width:35;height:73" coordorigin="2727,42" coordsize="35,73" path="m2736,71l2762,115,2727,42,2736,71xe" filled="f" stroked="t" strokeweight=".216pt" strokecolor="#222222">
                <v:path arrowok="t"/>
              </v:shape>
            </v:group>
            <v:group style="position:absolute;left:2727;top:7;width:35;height:108" coordorigin="2727,7" coordsize="35,108">
              <v:shape style="position:absolute;left:2727;top:7;width:35;height:108" coordorigin="2727,7" coordsize="35,108" path="m2762,115l2727,42,2727,7,2762,115xe" filled="f" stroked="t" strokeweight=".216pt" strokecolor="#222222">
                <v:path arrowok="t"/>
              </v:shape>
            </v:group>
            <v:group style="position:absolute;left:2724;top:7;width:3;height:35" coordorigin="2724,7" coordsize="3,35">
              <v:shape style="position:absolute;left:2724;top:7;width:3;height:35" coordorigin="2724,7" coordsize="3,35" path="m2727,42l2727,7,2724,39,2727,42xe" filled="f" stroked="t" strokeweight=".216pt" strokecolor="#222222">
                <v:path arrowok="t"/>
              </v:shape>
            </v:group>
            <v:group style="position:absolute;left:2724;top:7;width:3;height:26" coordorigin="2724,7" coordsize="3,26">
              <v:shape style="position:absolute;left:2724;top:7;width:3;height:26" coordorigin="2724,7" coordsize="3,26" path="m2727,7l2724,33,2725,33,2727,7xe" filled="t" fillcolor="#222222" stroked="f">
                <v:path arrowok="t"/>
                <v:fill type="solid"/>
              </v:shape>
            </v:group>
            <v:group style="position:absolute;left:2722;top:36;width:4;height:2" coordorigin="2722,36" coordsize="4,2">
              <v:shape style="position:absolute;left:2722;top:36;width:4;height:2" coordorigin="2722,36" coordsize="4,0" path="m2722,36l2726,36e" filled="f" stroked="t" strokeweight=".2934pt" strokecolor="#222222">
                <v:path arrowok="t"/>
              </v:shape>
            </v:group>
            <v:group style="position:absolute;left:2724;top:7;width:3;height:32" coordorigin="2724,7" coordsize="3,32">
              <v:shape style="position:absolute;left:2724;top:7;width:3;height:32" coordorigin="2724,7" coordsize="3,32" path="m2724,33l2724,39,2727,7,2724,33xe" filled="f" stroked="t" strokeweight=".216pt" strokecolor="#222222">
                <v:path arrowok="t"/>
              </v:shape>
            </v:group>
            <v:group style="position:absolute;left:2721;top:7;width:6;height:26" coordorigin="2721,7" coordsize="6,26">
              <v:shape style="position:absolute;left:2721;top:7;width:6;height:26" coordorigin="2721,7" coordsize="6,26" path="m2727,7l2721,30,2724,33,2727,7xe" filled="t" fillcolor="#222222" stroked="f">
                <v:path arrowok="t"/>
                <v:fill type="solid"/>
              </v:shape>
              <v:shape style="position:absolute;left:2721;top:7;width:6;height:26" coordorigin="2721,7" coordsize="6,26" path="m2727,7l2721,18,2721,30,2727,7xe" filled="t" fillcolor="#222222" stroked="f">
                <v:path arrowok="t"/>
                <v:fill type="solid"/>
              </v:shape>
            </v:group>
            <v:group style="position:absolute;left:2721;top:7;width:6;height:26" coordorigin="2721,7" coordsize="6,26">
              <v:shape style="position:absolute;left:2721;top:7;width:6;height:26" coordorigin="2721,7" coordsize="6,26" path="m2724,33l2727,7,2721,30,2724,33xe" filled="f" stroked="t" strokeweight=".216pt" strokecolor="#222222">
                <v:path arrowok="t"/>
              </v:shape>
            </v:group>
            <v:group style="position:absolute;left:2721;top:7;width:6;height:23" coordorigin="2721,7" coordsize="6,23">
              <v:shape style="position:absolute;left:2721;top:7;width:6;height:23" coordorigin="2721,7" coordsize="6,23" path="m2727,7l2721,30,2721,18,2727,7xe" filled="f" stroked="t" strokeweight=".216pt" strokecolor="#222222">
                <v:path arrowok="t"/>
              </v:shape>
            </v:group>
            <v:group style="position:absolute;left:2707;top:71;width:32;height:12" coordorigin="2707,71" coordsize="32,12">
              <v:shape style="position:absolute;left:2707;top:71;width:32;height:12" coordorigin="2707,71" coordsize="32,12" path="m2736,71l2707,71,2739,83,2736,71xe" filled="t" fillcolor="#222222" stroked="f">
                <v:path arrowok="t"/>
                <v:fill type="solid"/>
              </v:shape>
            </v:group>
            <v:group style="position:absolute;left:2707;top:71;width:32;height:12" coordorigin="2707,71" coordsize="32,12">
              <v:shape style="position:absolute;left:2707;top:71;width:32;height:12" coordorigin="2707,71" coordsize="32,12" path="m2707,71l2736,71,2739,83,2707,71xe" filled="f" stroked="t" strokeweight=".216pt" strokecolor="#222222">
                <v:path arrowok="t"/>
              </v:shape>
            </v:group>
            <v:group style="position:absolute;left:2821;top:7;width:12;height:108" coordorigin="2821,7" coordsize="12,108">
              <v:shape style="position:absolute;left:2821;top:7;width:12;height:108" coordorigin="2821,7" coordsize="12,108" path="m2821,91l2821,115,2832,115,2821,91xe" filled="t" fillcolor="#222222" stroked="f">
                <v:path arrowok="t"/>
                <v:fill type="solid"/>
              </v:shape>
              <v:shape style="position:absolute;left:2821;top:7;width:12;height:108" coordorigin="2821,7" coordsize="12,108" path="m2821,7l2821,91,2832,115,2821,7xe" filled="t" fillcolor="#222222" stroked="f">
                <v:path arrowok="t"/>
                <v:fill type="solid"/>
              </v:shape>
              <v:shape style="position:absolute;left:2821;top:7;width:12;height:108" coordorigin="2821,7" coordsize="12,108" path="m2832,7l2821,7,2832,115,2832,7xe" filled="t" fillcolor="#222222" stroked="f">
                <v:path arrowok="t"/>
                <v:fill type="solid"/>
              </v:shape>
            </v:group>
            <v:group style="position:absolute;left:2821;top:7;width:12;height:108" coordorigin="2821,7" coordsize="12,108">
              <v:shape style="position:absolute;left:2821;top:7;width:12;height:108" coordorigin="2821,7" coordsize="12,108" path="m2832,7l2821,7,2832,115,2832,7xe" filled="f" stroked="t" strokeweight=".216pt" strokecolor="#222222">
                <v:path arrowok="t"/>
              </v:shape>
            </v:group>
            <v:group style="position:absolute;left:2821;top:7;width:12;height:108" coordorigin="2821,7" coordsize="12,108">
              <v:shape style="position:absolute;left:2821;top:7;width:12;height:108" coordorigin="2821,7" coordsize="12,108" path="m2821,7l2832,115,2821,91,2821,7xe" filled="f" stroked="t" strokeweight=".216pt" strokecolor="#222222">
                <v:path arrowok="t"/>
              </v:shape>
            </v:group>
            <v:group style="position:absolute;left:2821;top:91;width:12;height:23" coordorigin="2821,91" coordsize="12,23">
              <v:shape style="position:absolute;left:2821;top:91;width:12;height:23" coordorigin="2821,91" coordsize="12,23" path="m2832,115l2821,91,2821,115,2832,115xe" filled="f" stroked="t" strokeweight=".216pt" strokecolor="#222222">
                <v:path arrowok="t"/>
              </v:shape>
            </v:group>
            <v:group style="position:absolute;left:2762;top:7;width:12;height:108" coordorigin="2762,7" coordsize="12,108">
              <v:shape style="position:absolute;left:2762;top:7;width:12;height:108" coordorigin="2762,7" coordsize="12,108" path="m2762,7l2762,115,2774,30,2762,7xe" filled="t" fillcolor="#222222" stroked="f">
                <v:path arrowok="t"/>
                <v:fill type="solid"/>
              </v:shape>
              <v:shape style="position:absolute;left:2762;top:7;width:12;height:108" coordorigin="2762,7" coordsize="12,108" path="m2774,30l2762,115,2774,115,2774,30xe" filled="t" fillcolor="#222222" stroked="f">
                <v:path arrowok="t"/>
                <v:fill type="solid"/>
              </v:shape>
              <v:shape style="position:absolute;left:2762;top:7;width:12;height:108" coordorigin="2762,7" coordsize="12,108" path="m2774,7l2762,7,2774,30,2774,7xe" filled="t" fillcolor="#222222" stroked="f">
                <v:path arrowok="t"/>
                <v:fill type="solid"/>
              </v:shape>
            </v:group>
            <v:group style="position:absolute;left:2762;top:7;width:12;height:23" coordorigin="2762,7" coordsize="12,23">
              <v:shape style="position:absolute;left:2762;top:7;width:12;height:23" coordorigin="2762,7" coordsize="12,23" path="m2774,7l2762,7,2774,30,2774,7xe" filled="f" stroked="t" strokeweight=".216pt" strokecolor="#222222">
                <v:path arrowok="t"/>
              </v:shape>
            </v:group>
            <v:group style="position:absolute;left:2762;top:7;width:12;height:108" coordorigin="2762,7" coordsize="12,108">
              <v:shape style="position:absolute;left:2762;top:7;width:12;height:108" coordorigin="2762,7" coordsize="12,108" path="m2762,7l2774,30,2762,115,2762,7xe" filled="f" stroked="t" strokeweight=".216pt" strokecolor="#222222">
                <v:path arrowok="t"/>
              </v:shape>
            </v:group>
            <v:group style="position:absolute;left:2762;top:30;width:12;height:85" coordorigin="2762,30" coordsize="12,85">
              <v:shape style="position:absolute;left:2762;top:30;width:12;height:85" coordorigin="2762,30" coordsize="12,85" path="m2774,30l2762,115,2774,115,2774,30xe" filled="f" stroked="t" strokeweight=".216pt" strokecolor="#222222">
                <v:path arrowok="t"/>
              </v:shape>
            </v:group>
            <v:group style="position:absolute;left:2774;top:7;width:47;height:108" coordorigin="2774,7" coordsize="47,108">
              <v:shape style="position:absolute;left:2774;top:7;width:47;height:108" coordorigin="2774,7" coordsize="47,108" path="m2774,30l2821,115,2821,91,2774,30xe" filled="t" fillcolor="#222222" stroked="f">
                <v:path arrowok="t"/>
                <v:fill type="solid"/>
              </v:shape>
              <v:shape style="position:absolute;left:2774;top:7;width:47;height:108" coordorigin="2774,7" coordsize="47,108" path="m2774,7l2774,30,2821,91,2774,7xe" filled="t" fillcolor="#222222" stroked="f">
                <v:path arrowok="t"/>
                <v:fill type="solid"/>
              </v:shape>
            </v:group>
            <v:group style="position:absolute;left:2774;top:7;width:47;height:85" coordorigin="2774,7" coordsize="47,85">
              <v:shape style="position:absolute;left:2774;top:7;width:47;height:85" coordorigin="2774,7" coordsize="47,85" path="m2774,7l2774,30,2821,91,2774,7xe" filled="f" stroked="t" strokeweight=".216pt" strokecolor="#222222">
                <v:path arrowok="t"/>
              </v:shape>
            </v:group>
            <v:group style="position:absolute;left:2774;top:30;width:47;height:85" coordorigin="2774,30" coordsize="47,85">
              <v:shape style="position:absolute;left:2774;top:30;width:47;height:85" coordorigin="2774,30" coordsize="47,85" path="m2774,30l2821,91,2821,115,2774,30xe" filled="f" stroked="t" strokeweight=".216pt" strokecolor="#222222">
                <v:path arrowok="t"/>
              </v:shape>
            </v:group>
            <v:group style="position:absolute;left:2864;top:7;width:2;height:108" coordorigin="2864,7" coordsize="2,108">
              <v:shape style="position:absolute;left:2864;top:7;width:2;height:108" coordorigin="2864,7" coordsize="0,108" path="m2864,115l2864,7e" filled="f" stroked="t" strokeweight=".216pt" strokecolor="#222222">
                <v:path arrowok="t"/>
              </v:shape>
            </v:group>
            <v:group style="position:absolute;left:2864;top:7;width:12;height:108" coordorigin="2864,7" coordsize="12,108">
              <v:shape style="position:absolute;left:2864;top:7;width:12;height:108" coordorigin="2864,7" coordsize="12,108" path="m2864,7l2864,115,2876,7,2864,7xe" filled="f" stroked="t" strokeweight=".216pt" strokecolor="#222222">
                <v:path arrowok="t"/>
              </v:shape>
            </v:group>
            <v:group style="position:absolute;left:2864;top:7;width:12;height:108" coordorigin="2864,7" coordsize="12,108">
              <v:shape style="position:absolute;left:2864;top:7;width:12;height:108" coordorigin="2864,7" coordsize="12,108" path="m2864,115l2876,7,2876,115,2864,115xe" filled="f" stroked="t" strokeweight=".216pt" strokecolor="#222222">
                <v:path arrowok="t"/>
              </v:shape>
            </v:group>
            <v:group style="position:absolute;left:2940;top:7;width:12;height:108" coordorigin="2940,7" coordsize="12,108">
              <v:shape style="position:absolute;left:2940;top:7;width:12;height:108" coordorigin="2940,7" coordsize="12,108" path="m2940,91l2940,115,2952,115,2940,91xe" filled="t" fillcolor="#222222" stroked="f">
                <v:path arrowok="t"/>
                <v:fill type="solid"/>
              </v:shape>
              <v:shape style="position:absolute;left:2940;top:7;width:12;height:108" coordorigin="2940,7" coordsize="12,108" path="m2940,7l2940,91,2952,115,2940,7xe" filled="t" fillcolor="#222222" stroked="f">
                <v:path arrowok="t"/>
                <v:fill type="solid"/>
              </v:shape>
              <v:shape style="position:absolute;left:2940;top:7;width:12;height:108" coordorigin="2940,7" coordsize="12,108" path="m2952,7l2940,7,2952,115,2952,7xe" filled="t" fillcolor="#222222" stroked="f">
                <v:path arrowok="t"/>
                <v:fill type="solid"/>
              </v:shape>
            </v:group>
            <v:group style="position:absolute;left:2940;top:7;width:12;height:108" coordorigin="2940,7" coordsize="12,108">
              <v:shape style="position:absolute;left:2940;top:7;width:12;height:108" coordorigin="2940,7" coordsize="12,108" path="m2952,7l2940,7,2952,115,2952,7xe" filled="f" stroked="t" strokeweight=".216pt" strokecolor="#222222">
                <v:path arrowok="t"/>
              </v:shape>
            </v:group>
            <v:group style="position:absolute;left:2940;top:7;width:12;height:108" coordorigin="2940,7" coordsize="12,108">
              <v:shape style="position:absolute;left:2940;top:7;width:12;height:108" coordorigin="2940,7" coordsize="12,108" path="m2940,7l2952,115,2940,91,2940,7xe" filled="f" stroked="t" strokeweight=".216pt" strokecolor="#222222">
                <v:path arrowok="t"/>
              </v:shape>
            </v:group>
            <v:group style="position:absolute;left:2940;top:91;width:12;height:23" coordorigin="2940,91" coordsize="12,23">
              <v:shape style="position:absolute;left:2940;top:91;width:12;height:23" coordorigin="2940,91" coordsize="12,23" path="m2952,115l2940,91,2940,115,2952,115xe" filled="f" stroked="t" strokeweight=".216pt" strokecolor="#222222">
                <v:path arrowok="t"/>
              </v:shape>
            </v:group>
            <v:group style="position:absolute;left:2882;top:7;width:12;height:108" coordorigin="2882,7" coordsize="12,108">
              <v:shape style="position:absolute;left:2882;top:7;width:12;height:108" coordorigin="2882,7" coordsize="12,108" path="m2882,7l2882,115,2894,30,2882,7xe" filled="t" fillcolor="#222222" stroked="f">
                <v:path arrowok="t"/>
                <v:fill type="solid"/>
              </v:shape>
              <v:shape style="position:absolute;left:2882;top:7;width:12;height:108" coordorigin="2882,7" coordsize="12,108" path="m2894,30l2882,115,2894,115,2894,30xe" filled="t" fillcolor="#222222" stroked="f">
                <v:path arrowok="t"/>
                <v:fill type="solid"/>
              </v:shape>
              <v:shape style="position:absolute;left:2882;top:7;width:12;height:108" coordorigin="2882,7" coordsize="12,108" path="m2894,7l2882,7,2894,30,2894,7xe" filled="t" fillcolor="#222222" stroked="f">
                <v:path arrowok="t"/>
                <v:fill type="solid"/>
              </v:shape>
            </v:group>
            <v:group style="position:absolute;left:2882;top:7;width:12;height:23" coordorigin="2882,7" coordsize="12,23">
              <v:shape style="position:absolute;left:2882;top:7;width:12;height:23" coordorigin="2882,7" coordsize="12,23" path="m2894,7l2882,7,2894,30,2894,7xe" filled="f" stroked="t" strokeweight=".216pt" strokecolor="#222222">
                <v:path arrowok="t"/>
              </v:shape>
            </v:group>
            <v:group style="position:absolute;left:2882;top:7;width:12;height:108" coordorigin="2882,7" coordsize="12,108">
              <v:shape style="position:absolute;left:2882;top:7;width:12;height:108" coordorigin="2882,7" coordsize="12,108" path="m2882,7l2894,30,2882,115,2882,7xe" filled="f" stroked="t" strokeweight=".216pt" strokecolor="#222222">
                <v:path arrowok="t"/>
              </v:shape>
            </v:group>
            <v:group style="position:absolute;left:2882;top:30;width:12;height:85" coordorigin="2882,30" coordsize="12,85">
              <v:shape style="position:absolute;left:2882;top:30;width:12;height:85" coordorigin="2882,30" coordsize="12,85" path="m2894,30l2882,115,2894,115,2894,30xe" filled="f" stroked="t" strokeweight=".216pt" strokecolor="#222222">
                <v:path arrowok="t"/>
              </v:shape>
            </v:group>
            <v:group style="position:absolute;left:2894;top:7;width:47;height:108" coordorigin="2894,7" coordsize="47,108">
              <v:shape style="position:absolute;left:2894;top:7;width:47;height:108" coordorigin="2894,7" coordsize="47,108" path="m2894,30l2940,115,2940,91,2894,30xe" filled="t" fillcolor="#222222" stroked="f">
                <v:path arrowok="t"/>
                <v:fill type="solid"/>
              </v:shape>
              <v:shape style="position:absolute;left:2894;top:7;width:47;height:108" coordorigin="2894,7" coordsize="47,108" path="m2894,7l2894,30,2940,91,2894,7xe" filled="t" fillcolor="#222222" stroked="f">
                <v:path arrowok="t"/>
                <v:fill type="solid"/>
              </v:shape>
            </v:group>
            <v:group style="position:absolute;left:2894;top:7;width:47;height:85" coordorigin="2894,7" coordsize="47,85">
              <v:shape style="position:absolute;left:2894;top:7;width:47;height:85" coordorigin="2894,7" coordsize="47,85" path="m2894,7l2894,30,2940,91,2894,7xe" filled="f" stroked="t" strokeweight=".216pt" strokecolor="#222222">
                <v:path arrowok="t"/>
              </v:shape>
            </v:group>
            <v:group style="position:absolute;left:2894;top:30;width:47;height:85" coordorigin="2894,30" coordsize="47,85">
              <v:shape style="position:absolute;left:2894;top:30;width:47;height:85" coordorigin="2894,30" coordsize="47,85" path="m2894,30l2940,91,2940,115,2894,30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1.890808pt;margin-top:-.21825pt;width:7.820195pt;height:5.625pt;mso-position-horizontal-relative:page;mso-position-vertical-relative:paragraph;z-index:-6448" type="#_x0000_t75">
            <v:imagedata r:id="rId53" o:title=""/>
          </v:shape>
        </w:pict>
      </w:r>
      <w:r>
        <w:rPr/>
        <w:pict>
          <v:group style="position:absolute;margin-left:539.32251pt;margin-top:.073150pt;width:10.8879pt;height:5.6262pt;mso-position-horizontal-relative:page;mso-position-vertical-relative:paragraph;z-index:-6447" coordorigin="10786,1" coordsize="218,113">
            <v:group style="position:absolute;left:10812;top:77;width:3;height:20" coordorigin="10812,77" coordsize="3,20">
              <v:shape style="position:absolute;left:10812;top:77;width:3;height:20" coordorigin="10812,77" coordsize="3,20" path="m10812,77l10815,97,10815,80,10812,77xe" filled="t" fillcolor="#222222" stroked="f">
                <v:path arrowok="t"/>
                <v:fill type="solid"/>
              </v:shape>
            </v:group>
            <v:group style="position:absolute;left:10812;top:77;width:3;height:20" coordorigin="10812,77" coordsize="3,20">
              <v:shape style="position:absolute;left:10812;top:77;width:3;height:20" coordorigin="10812,77" coordsize="3,20" path="m10812,77l10815,80,10815,97,10812,77xe" filled="f" stroked="t" strokeweight=".216pt" strokecolor="#222222">
                <v:path arrowok="t"/>
              </v:shape>
            </v:group>
            <v:group style="position:absolute;left:10812;top:77;width:3;height:35" coordorigin="10812,77" coordsize="3,35">
              <v:shape style="position:absolute;left:10812;top:77;width:3;height:35" coordorigin="10812,77" coordsize="3,35" path="m10812,77l10812,112,10815,97,10812,77xe" filled="t" fillcolor="#222222" stroked="f">
                <v:path arrowok="t"/>
                <v:fill type="solid"/>
              </v:shape>
            </v:group>
            <v:group style="position:absolute;left:10810;top:93;width:4;height:2" coordorigin="10810,93" coordsize="4,2">
              <v:shape style="position:absolute;left:10810;top:93;width:4;height:2" coordorigin="10810,93" coordsize="4,0" path="m10810,93l10814,93e" filled="f" stroked="t" strokeweight="1.9012pt" strokecolor="#222222">
                <v:path arrowok="t"/>
              </v:shape>
            </v:group>
            <v:group style="position:absolute;left:10812;top:77;width:3;height:35" coordorigin="10812,77" coordsize="3,35">
              <v:shape style="position:absolute;left:10812;top:77;width:3;height:35" coordorigin="10812,77" coordsize="3,35" path="m10812,77l10812,112,10815,97,10812,77xe" filled="f" stroked="t" strokeweight=".216pt" strokecolor="#222222">
                <v:path arrowok="t"/>
              </v:shape>
            </v:group>
            <v:group style="position:absolute;left:10789;top:4;width:23;height:108" coordorigin="10789,4" coordsize="23,108">
              <v:shape style="position:absolute;left:10789;top:4;width:23;height:108" coordorigin="10789,4" coordsize="23,108" path="m10800,4l10789,4,10812,112,10800,4xe" filled="t" fillcolor="#222222" stroked="f">
                <v:path arrowok="t"/>
                <v:fill type="solid"/>
              </v:shape>
              <v:shape style="position:absolute;left:10789;top:4;width:23;height:108" coordorigin="10789,4" coordsize="23,108" path="m10800,4l10812,112,10812,74,10800,4xe" filled="t" fillcolor="#222222" stroked="f">
                <v:path arrowok="t"/>
                <v:fill type="solid"/>
              </v:shape>
            </v:group>
            <v:group style="position:absolute;left:10789;top:4;width:23;height:108" coordorigin="10789,4" coordsize="23,108">
              <v:shape style="position:absolute;left:10789;top:4;width:23;height:108" coordorigin="10789,4" coordsize="23,108" path="m10789,4l10800,4,10812,112,10789,4xe" filled="f" stroked="t" strokeweight=".216pt" strokecolor="#222222">
                <v:path arrowok="t"/>
              </v:shape>
            </v:group>
            <v:group style="position:absolute;left:10800;top:4;width:12;height:108" coordorigin="10800,4" coordsize="12,108">
              <v:shape style="position:absolute;left:10800;top:4;width:12;height:108" coordorigin="10800,4" coordsize="12,108" path="m10800,4l10812,112,10812,74,10800,4xe" filled="f" stroked="t" strokeweight=".216pt" strokecolor="#222222">
                <v:path arrowok="t"/>
              </v:shape>
            </v:group>
            <v:group style="position:absolute;left:10841;top:4;width:9;height:20" coordorigin="10841,4" coordsize="9,20">
              <v:shape style="position:absolute;left:10841;top:4;width:9;height:20" coordorigin="10841,4" coordsize="9,20" path="m10850,4l10841,24,10844,18,10850,4xe" filled="t" fillcolor="#222222" stroked="f">
                <v:path arrowok="t"/>
                <v:fill type="solid"/>
              </v:shape>
              <v:shape style="position:absolute;left:10841;top:4;width:9;height:20" coordorigin="10841,4" coordsize="9,20" path="m10844,18l10841,24,10844,21,10844,18xe" filled="t" fillcolor="#222222" stroked="f">
                <v:path arrowok="t"/>
                <v:fill type="solid"/>
              </v:shape>
            </v:group>
            <v:group style="position:absolute;left:10841;top:18;width:3;height:6" coordorigin="10841,18" coordsize="3,6">
              <v:shape style="position:absolute;left:10841;top:18;width:3;height:6" coordorigin="10841,18" coordsize="3,6" path="m10844,21l10844,18,10841,24,10844,21xe" filled="f" stroked="t" strokeweight=".216pt" strokecolor="#222222">
                <v:path arrowok="t"/>
              </v:shape>
            </v:group>
            <v:group style="position:absolute;left:10841;top:4;width:9;height:20" coordorigin="10841,4" coordsize="9,20">
              <v:shape style="position:absolute;left:10841;top:4;width:9;height:20" coordorigin="10841,4" coordsize="9,20" path="m10844,18l10841,24,10850,4,10844,18xe" filled="f" stroked="t" strokeweight=".216pt" strokecolor="#222222">
                <v:path arrowok="t"/>
              </v:shape>
            </v:group>
            <v:group style="position:absolute;left:10838;top:4;width:12;height:26" coordorigin="10838,4" coordsize="12,26">
              <v:shape style="position:absolute;left:10838;top:4;width:12;height:26" coordorigin="10838,4" coordsize="12,26" path="m10838,4l10841,30,10841,24,10838,4xe" filled="t" fillcolor="#222222" stroked="f">
                <v:path arrowok="t"/>
                <v:fill type="solid"/>
              </v:shape>
              <v:shape style="position:absolute;left:10838;top:4;width:12;height:26" coordorigin="10838,4" coordsize="12,26" path="m10850,4l10838,4,10841,24,10850,4xe" filled="t" fillcolor="#222222" stroked="f">
                <v:path arrowok="t"/>
                <v:fill type="solid"/>
              </v:shape>
            </v:group>
            <v:group style="position:absolute;left:10838;top:4;width:3;height:26" coordorigin="10838,4" coordsize="3,26">
              <v:shape style="position:absolute;left:10838;top:4;width:3;height:26" coordorigin="10838,4" coordsize="3,26" path="m10841,30l10841,24,10838,4,10841,30xe" filled="f" stroked="t" strokeweight=".216pt" strokecolor="#222222">
                <v:path arrowok="t"/>
              </v:shape>
            </v:group>
            <v:group style="position:absolute;left:10838;top:4;width:12;height:20" coordorigin="10838,4" coordsize="12,20">
              <v:shape style="position:absolute;left:10838;top:4;width:12;height:20" coordorigin="10838,4" coordsize="12,20" path="m10841,24l10838,4,10850,4,10841,24xe" filled="f" stroked="t" strokeweight=".216pt" strokecolor="#222222">
                <v:path arrowok="t"/>
              </v:shape>
            </v:group>
            <v:group style="position:absolute;left:10815;top:4;width:26;height:108" coordorigin="10815,4" coordsize="26,108">
              <v:shape style="position:absolute;left:10815;top:4;width:26;height:108" coordorigin="10815,4" coordsize="26,108" path="m10821,77l10815,97,10824,112,10821,77xe" filled="t" fillcolor="#222222" stroked="f">
                <v:path arrowok="t"/>
                <v:fill type="solid"/>
              </v:shape>
              <v:shape style="position:absolute;left:10815;top:4;width:26;height:108" coordorigin="10815,4" coordsize="26,108" path="m10838,4l10821,77,10824,112,10838,4xe" filled="t" fillcolor="#222222" stroked="f">
                <v:path arrowok="t"/>
                <v:fill type="solid"/>
              </v:shape>
              <v:shape style="position:absolute;left:10815;top:4;width:26;height:108" coordorigin="10815,4" coordsize="26,108" path="m10838,4l10824,112,10841,30,10838,4xe" filled="t" fillcolor="#222222" stroked="f">
                <v:path arrowok="t"/>
                <v:fill type="solid"/>
              </v:shape>
            </v:group>
            <v:group style="position:absolute;left:10815;top:77;width:9;height:35" coordorigin="10815,77" coordsize="9,35">
              <v:shape style="position:absolute;left:10815;top:77;width:9;height:35" coordorigin="10815,77" coordsize="9,35" path="m10815,97l10821,77,10824,112,10815,97xe" filled="f" stroked="t" strokeweight=".216pt" strokecolor="#222222">
                <v:path arrowok="t"/>
              </v:shape>
            </v:group>
            <v:group style="position:absolute;left:10821;top:4;width:18;height:108" coordorigin="10821,4" coordsize="18,108">
              <v:shape style="position:absolute;left:10821;top:4;width:18;height:108" coordorigin="10821,4" coordsize="18,108" path="m10821,77l10824,112,10838,4,10821,77xe" filled="f" stroked="t" strokeweight=".216pt" strokecolor="#222222">
                <v:path arrowok="t"/>
              </v:shape>
            </v:group>
            <v:group style="position:absolute;left:10824;top:4;width:18;height:108" coordorigin="10824,4" coordsize="18,108">
              <v:shape style="position:absolute;left:10824;top:4;width:18;height:108" coordorigin="10824,4" coordsize="18,108" path="m10824,112l10838,4,10841,30,10824,112xe" filled="f" stroked="t" strokeweight=".216pt" strokecolor="#222222">
                <v:path arrowok="t"/>
              </v:shape>
            </v:group>
            <v:group style="position:absolute;left:10812;top:97;width:12;height:15" coordorigin="10812,97" coordsize="12,15">
              <v:shape style="position:absolute;left:10812;top:97;width:12;height:15" coordorigin="10812,97" coordsize="12,15" path="m10815,97l10812,112,10824,112,10815,97xe" filled="t" fillcolor="#222222" stroked="f">
                <v:path arrowok="t"/>
                <v:fill type="solid"/>
              </v:shape>
            </v:group>
            <v:group style="position:absolute;left:10812;top:97;width:12;height:15" coordorigin="10812,97" coordsize="12,15">
              <v:shape style="position:absolute;left:10812;top:97;width:12;height:15" coordorigin="10812,97" coordsize="12,15" path="m10812,112l10815,97,10824,112,10812,112xe" filled="f" stroked="t" strokeweight=".216pt" strokecolor="#222222">
                <v:path arrowok="t"/>
              </v:shape>
            </v:group>
            <v:group style="position:absolute;left:10868;top:85;width:3;height:12" coordorigin="10868,85" coordsize="3,12">
              <v:shape style="position:absolute;left:10868;top:85;width:3;height:12" coordorigin="10868,85" coordsize="3,12" path="m10868,85l10870,97,10870,88,10868,85xe" filled="t" fillcolor="#222222" stroked="f">
                <v:path arrowok="t"/>
                <v:fill type="solid"/>
              </v:shape>
            </v:group>
            <v:group style="position:absolute;left:10868;top:85;width:3;height:12" coordorigin="10868,85" coordsize="3,12">
              <v:shape style="position:absolute;left:10868;top:85;width:3;height:12" coordorigin="10868,85" coordsize="3,12" path="m10868,85l10870,88,10870,97,10868,85xe" filled="f" stroked="t" strokeweight=".216pt" strokecolor="#222222">
                <v:path arrowok="t"/>
              </v:shape>
            </v:group>
            <v:group style="position:absolute;left:10865;top:71;width:3;height:15" coordorigin="10865,71" coordsize="3,15">
              <v:shape style="position:absolute;left:10865;top:71;width:3;height:15" coordorigin="10865,71" coordsize="3,15" path="m10865,71l10868,85,10868,74,10865,71xe" filled="t" fillcolor="#222222" stroked="f">
                <v:path arrowok="t"/>
                <v:fill type="solid"/>
              </v:shape>
            </v:group>
            <v:group style="position:absolute;left:10865;top:71;width:3;height:15" coordorigin="10865,71" coordsize="3,15">
              <v:shape style="position:absolute;left:10865;top:71;width:3;height:15" coordorigin="10865,71" coordsize="3,15" path="m10865,71l10868,74,10868,85,10865,71xe" filled="f" stroked="t" strokeweight=".216pt" strokecolor="#222222">
                <v:path arrowok="t"/>
              </v:shape>
            </v:group>
            <v:group style="position:absolute;left:10865;top:71;width:6;height:41" coordorigin="10865,71" coordsize="6,41">
              <v:shape style="position:absolute;left:10865;top:71;width:6;height:41" coordorigin="10865,71" coordsize="6,41" path="m10865,71l10865,112,10868,85,10865,71xe" filled="t" fillcolor="#222222" stroked="f">
                <v:path arrowok="t"/>
                <v:fill type="solid"/>
              </v:shape>
              <v:shape style="position:absolute;left:10865;top:71;width:6;height:41" coordorigin="10865,71" coordsize="6,41" path="m10868,85l10865,112,10870,97,10868,85xe" filled="t" fillcolor="#222222" stroked="f">
                <v:path arrowok="t"/>
                <v:fill type="solid"/>
              </v:shape>
            </v:group>
            <v:group style="position:absolute;left:10862;top:86;width:4;height:2" coordorigin="10862,86" coordsize="4,2">
              <v:shape style="position:absolute;left:10862;top:86;width:4;height:2" coordorigin="10862,86" coordsize="4,0" path="m10862,86l10867,86e" filled="f" stroked="t" strokeweight="2.63140pt" strokecolor="#222222">
                <v:path arrowok="t"/>
              </v:shape>
            </v:group>
            <v:group style="position:absolute;left:10865;top:71;width:3;height:41" coordorigin="10865,71" coordsize="3,41">
              <v:shape style="position:absolute;left:10865;top:71;width:3;height:41" coordorigin="10865,71" coordsize="3,41" path="m10865,71l10865,112,10868,85,10865,71xe" filled="f" stroked="t" strokeweight=".216pt" strokecolor="#222222">
                <v:path arrowok="t"/>
              </v:shape>
            </v:group>
            <v:group style="position:absolute;left:10865;top:85;width:6;height:26" coordorigin="10865,85" coordsize="6,26">
              <v:shape style="position:absolute;left:10865;top:85;width:6;height:26" coordorigin="10865,85" coordsize="6,26" path="m10865,112l10868,85,10870,97,10865,112xe" filled="f" stroked="t" strokeweight=".216pt" strokecolor="#222222">
                <v:path arrowok="t"/>
              </v:shape>
            </v:group>
            <v:group style="position:absolute;left:10844;top:4;width:20;height:108" coordorigin="10844,4" coordsize="20,108">
              <v:shape style="position:absolute;left:10844;top:4;width:20;height:108" coordorigin="10844,4" coordsize="20,108" path="m10850,4l10847,30,10865,112,10850,4xe" filled="t" fillcolor="#222222" stroked="f">
                <v:path arrowok="t"/>
                <v:fill type="solid"/>
              </v:shape>
              <v:shape style="position:absolute;left:10844;top:4;width:20;height:108" coordorigin="10844,4" coordsize="20,108" path="m10850,4l10865,112,10865,59,10850,4xe" filled="t" fillcolor="#222222" stroked="f">
                <v:path arrowok="t"/>
                <v:fill type="solid"/>
              </v:shape>
              <v:shape style="position:absolute;left:10844;top:4;width:20;height:108" coordorigin="10844,4" coordsize="20,108" path="m10850,4l10844,18,10847,30,10850,4xe" filled="t" fillcolor="#222222" stroked="f">
                <v:path arrowok="t"/>
                <v:fill type="solid"/>
              </v:shape>
            </v:group>
            <v:group style="position:absolute;left:10844;top:4;width:6;height:26" coordorigin="10844,4" coordsize="6,26">
              <v:shape style="position:absolute;left:10844;top:4;width:6;height:26" coordorigin="10844,4" coordsize="6,26" path="m10844,18l10847,30,10850,4,10844,18xe" filled="f" stroked="t" strokeweight=".216pt" strokecolor="#222222">
                <v:path arrowok="t"/>
              </v:shape>
            </v:group>
            <v:group style="position:absolute;left:10847;top:4;width:18;height:108" coordorigin="10847,4" coordsize="18,108">
              <v:shape style="position:absolute;left:10847;top:4;width:18;height:108" coordorigin="10847,4" coordsize="18,108" path="m10847,30l10850,4,10865,112,10847,30xe" filled="f" stroked="t" strokeweight=".216pt" strokecolor="#222222">
                <v:path arrowok="t"/>
              </v:shape>
            </v:group>
            <v:group style="position:absolute;left:10850;top:4;width:15;height:108" coordorigin="10850,4" coordsize="15,108">
              <v:shape style="position:absolute;left:10850;top:4;width:15;height:108" coordorigin="10850,4" coordsize="15,108" path="m10850,4l10865,112,10865,59,10850,4xe" filled="f" stroked="t" strokeweight=".216pt" strokecolor="#222222">
                <v:path arrowok="t"/>
              </v:shape>
            </v:group>
            <v:group style="position:absolute;left:10873;top:4;width:26;height:108" coordorigin="10873,4" coordsize="26,108">
              <v:shape style="position:absolute;left:10873;top:4;width:26;height:108" coordorigin="10873,4" coordsize="26,108" path="m10888,4l10873,74,10876,112,10888,4xe" filled="t" fillcolor="#222222" stroked="f">
                <v:path arrowok="t"/>
                <v:fill type="solid"/>
              </v:shape>
              <v:shape style="position:absolute;left:10873;top:4;width:26;height:108" coordorigin="10873,4" coordsize="26,108" path="m10900,4l10888,4,10876,112,10900,4xe" filled="t" fillcolor="#222222" stroked="f">
                <v:path arrowok="t"/>
                <v:fill type="solid"/>
              </v:shape>
            </v:group>
            <v:group style="position:absolute;left:10873;top:4;width:15;height:108" coordorigin="10873,4" coordsize="15,108">
              <v:shape style="position:absolute;left:10873;top:4;width:15;height:108" coordorigin="10873,4" coordsize="15,108" path="m10873,74l10876,112,10888,4,10873,74xe" filled="f" stroked="t" strokeweight=".216pt" strokecolor="#222222">
                <v:path arrowok="t"/>
              </v:shape>
            </v:group>
            <v:group style="position:absolute;left:10876;top:4;width:23;height:108" coordorigin="10876,4" coordsize="23,108">
              <v:shape style="position:absolute;left:10876;top:4;width:23;height:108" coordorigin="10876,4" coordsize="23,108" path="m10876,112l10888,4,10900,4,10876,112xe" filled="f" stroked="t" strokeweight=".216pt" strokecolor="#222222">
                <v:path arrowok="t"/>
              </v:shape>
            </v:group>
            <v:group style="position:absolute;left:10873;top:85;width:3;height:26" coordorigin="10873,85" coordsize="3,26">
              <v:shape style="position:absolute;left:10873;top:85;width:3;height:26" coordorigin="10873,85" coordsize="3,26" path="m10874,85l10873,85,10876,112,10874,85xe" filled="t" fillcolor="#222222" stroked="f">
                <v:path arrowok="t"/>
                <v:fill type="solid"/>
              </v:shape>
            </v:group>
            <v:group style="position:absolute;left:10872;top:74;width:2;height:23" coordorigin="10872,74" coordsize="2,23">
              <v:shape style="position:absolute;left:10872;top:74;width:2;height:23" coordorigin="10872,74" coordsize="0,23" path="m10872,74l10872,97e" filled="f" stroked="t" strokeweight=".3626pt" strokecolor="#222222">
                <v:path arrowok="t"/>
              </v:shape>
            </v:group>
            <v:group style="position:absolute;left:10873;top:74;width:3;height:38" coordorigin="10873,74" coordsize="3,38">
              <v:shape style="position:absolute;left:10873;top:74;width:3;height:38" coordorigin="10873,74" coordsize="3,38" path="m10873,85l10873,74,10876,112,10873,85xe" filled="f" stroked="t" strokeweight=".216pt" strokecolor="#222222">
                <v:path arrowok="t"/>
              </v:shape>
            </v:group>
            <v:group style="position:absolute;left:10870;top:85;width:6;height:26" coordorigin="10870,85" coordsize="6,26">
              <v:shape style="position:absolute;left:10870;top:85;width:6;height:26" coordorigin="10870,85" coordsize="6,26" path="m10873,85l10870,88,10876,112,10873,85xe" filled="t" fillcolor="#222222" stroked="f">
                <v:path arrowok="t"/>
                <v:fill type="solid"/>
              </v:shape>
            </v:group>
            <v:group style="position:absolute;left:10870;top:85;width:6;height:26" coordorigin="10870,85" coordsize="6,26">
              <v:shape style="position:absolute;left:10870;top:85;width:6;height:26" coordorigin="10870,85" coordsize="6,26" path="m10870,88l10873,85,10876,112,10870,88xe" filled="f" stroked="t" strokeweight=".216pt" strokecolor="#222222">
                <v:path arrowok="t"/>
              </v:shape>
            </v:group>
            <v:group style="position:absolute;left:10870;top:97;width:6;height:15" coordorigin="10870,97" coordsize="6,15">
              <v:shape style="position:absolute;left:10870;top:97;width:6;height:15" coordorigin="10870,97" coordsize="6,15" path="m10873,97l10870,97,10876,112,10873,97xe" filled="t" fillcolor="#222222" stroked="f">
                <v:path arrowok="t"/>
                <v:fill type="solid"/>
              </v:shape>
            </v:group>
            <v:group style="position:absolute;left:10870;top:88;width:6;height:23" coordorigin="10870,88" coordsize="6,23">
              <v:shape style="position:absolute;left:10870;top:88;width:6;height:23" coordorigin="10870,88" coordsize="6,23" path="m10870,97l10870,88,10876,112,10870,97xe" filled="f" stroked="t" strokeweight=".216pt" strokecolor="#222222">
                <v:path arrowok="t"/>
              </v:shape>
            </v:group>
            <v:group style="position:absolute;left:10865;top:97;width:12;height:15" coordorigin="10865,97" coordsize="12,15">
              <v:shape style="position:absolute;left:10865;top:97;width:12;height:15" coordorigin="10865,97" coordsize="12,15" path="m10870,97l10865,112,10876,112,10870,97xe" filled="t" fillcolor="#222222" stroked="f">
                <v:path arrowok="t"/>
                <v:fill type="solid"/>
              </v:shape>
            </v:group>
            <v:group style="position:absolute;left:10865;top:97;width:12;height:15" coordorigin="10865,97" coordsize="12,15">
              <v:shape style="position:absolute;left:10865;top:97;width:12;height:15" coordorigin="10865,97" coordsize="12,15" path="m10865,112l10870,97,10876,112,10865,112xe" filled="f" stroked="t" strokeweight=".216pt" strokecolor="#222222">
                <v:path arrowok="t"/>
              </v:shape>
            </v:group>
            <v:group style="position:absolute;left:10903;top:4;width:2;height:108" coordorigin="10903,4" coordsize="2,108">
              <v:shape style="position:absolute;left:10903;top:4;width:2;height:108" coordorigin="10903,4" coordsize="0,108" path="m10903,112l10903,4e" filled="f" stroked="t" strokeweight=".216pt" strokecolor="#222222">
                <v:path arrowok="t"/>
              </v:shape>
            </v:group>
            <v:group style="position:absolute;left:10903;top:4;width:12;height:108" coordorigin="10903,4" coordsize="12,108">
              <v:shape style="position:absolute;left:10903;top:4;width:12;height:108" coordorigin="10903,4" coordsize="12,108" path="m10903,4l10903,112,10914,4,10903,4xe" filled="f" stroked="t" strokeweight=".216pt" strokecolor="#222222">
                <v:path arrowok="t"/>
              </v:shape>
            </v:group>
            <v:group style="position:absolute;left:10903;top:4;width:12;height:108" coordorigin="10903,4" coordsize="12,108">
              <v:shape style="position:absolute;left:10903;top:4;width:12;height:108" coordorigin="10903,4" coordsize="12,108" path="m10903,112l10914,4,10914,112,10903,112xe" filled="f" stroked="t" strokeweight=".216pt" strokecolor="#222222">
                <v:path arrowok="t"/>
              </v:shape>
            </v:group>
            <v:group style="position:absolute;left:10935;top:50;width:44;height:12" coordorigin="10935,50" coordsize="44,12">
              <v:shape style="position:absolute;left:10935;top:50;width:44;height:12" coordorigin="10935,50" coordsize="44,12" path="m10979,50l10935,50,10979,62,10979,50xe" filled="t" fillcolor="#222222" stroked="f">
                <v:path arrowok="t"/>
                <v:fill type="solid"/>
              </v:shape>
            </v:group>
            <v:group style="position:absolute;left:10935;top:50;width:44;height:12" coordorigin="10935,50" coordsize="44,12">
              <v:shape style="position:absolute;left:10935;top:50;width:44;height:12" coordorigin="10935,50" coordsize="44,12" path="m10935,50l10979,50,10979,62,10935,50xe" filled="f" stroked="t" strokeweight=".216pt" strokecolor="#222222">
                <v:path arrowok="t"/>
              </v:shape>
            </v:group>
            <v:group style="position:absolute;left:10935;top:4;width:50;height:15" coordorigin="10935,4" coordsize="50,15">
              <v:shape style="position:absolute;left:10935;top:4;width:50;height:15" coordorigin="10935,4" coordsize="50,15" path="m10985,4l10935,18,10985,18,10985,4xe" filled="t" fillcolor="#222222" stroked="f">
                <v:path arrowok="t"/>
                <v:fill type="solid"/>
              </v:shape>
            </v:group>
            <v:group style="position:absolute;left:10935;top:4;width:50;height:15" coordorigin="10935,4" coordsize="50,15">
              <v:shape style="position:absolute;left:10935;top:4;width:50;height:15" coordorigin="10935,4" coordsize="50,15" path="m10935,18l10985,4,10985,18,10935,18xe" filled="f" stroked="t" strokeweight=".216pt" strokecolor="#222222">
                <v:path arrowok="t"/>
              </v:shape>
            </v:group>
            <v:group style="position:absolute;left:10935;top:50;width:44;height:12" coordorigin="10935,50" coordsize="44,12">
              <v:shape style="position:absolute;left:10935;top:50;width:44;height:12" coordorigin="10935,50" coordsize="44,12" path="m10935,50l10935,62,10979,62,10935,50xe" filled="t" fillcolor="#222222" stroked="f">
                <v:path arrowok="t"/>
                <v:fill type="solid"/>
              </v:shape>
            </v:group>
            <v:group style="position:absolute;left:10933;top:40;width:4;height:2" coordorigin="10933,40" coordsize="4,2">
              <v:shape style="position:absolute;left:10933;top:40;width:4;height:2" coordorigin="10933,40" coordsize="4,0" path="m10933,40l10937,40e" filled="f" stroked="t" strokeweight="2.1926pt" strokecolor="#222222">
                <v:path arrowok="t"/>
              </v:shape>
            </v:group>
            <v:group style="position:absolute;left:10935;top:50;width:44;height:12" coordorigin="10935,50" coordsize="44,12">
              <v:shape style="position:absolute;left:10935;top:50;width:44;height:12" coordorigin="10935,50" coordsize="44,12" path="m10935,50l10935,62,10979,62,10935,50xe" filled="f" stroked="t" strokeweight=".216pt" strokecolor="#222222">
                <v:path arrowok="t"/>
              </v:shape>
            </v:group>
            <v:group style="position:absolute;left:10926;top:4;width:58;height:108" coordorigin="10926,4" coordsize="58,108">
              <v:shape style="position:absolute;left:10926;top:4;width:58;height:108" coordorigin="10926,4" coordsize="58,108" path="m10926,4l10926,112,10935,18,10926,4xe" filled="t" fillcolor="#222222" stroked="f">
                <v:path arrowok="t"/>
                <v:fill type="solid"/>
              </v:shape>
              <v:shape style="position:absolute;left:10926;top:4;width:58;height:108" coordorigin="10926,4" coordsize="58,108" path="m10935,18l10926,112,10935,62,10935,18xe" filled="t" fillcolor="#222222" stroked="f">
                <v:path arrowok="t"/>
                <v:fill type="solid"/>
              </v:shape>
              <v:shape style="position:absolute;left:10926;top:4;width:58;height:108" coordorigin="10926,4" coordsize="58,108" path="m10935,62l10926,112,10935,112,10935,62xe" filled="t" fillcolor="#222222" stroked="f">
                <v:path arrowok="t"/>
                <v:fill type="solid"/>
              </v:shape>
              <v:shape style="position:absolute;left:10926;top:4;width:58;height:108" coordorigin="10926,4" coordsize="58,108" path="m10985,4l10926,4,10935,18,10985,4xe" filled="t" fillcolor="#222222" stroked="f">
                <v:path arrowok="t"/>
                <v:fill type="solid"/>
              </v:shape>
            </v:group>
            <v:group style="position:absolute;left:10926;top:62;width:9;height:50" coordorigin="10926,62" coordsize="9,50">
              <v:shape style="position:absolute;left:10926;top:62;width:9;height:50" coordorigin="10926,62" coordsize="9,50" path="m10935,112l10935,62,10926,112,10935,112xe" filled="f" stroked="t" strokeweight=".216pt" strokecolor="#222222">
                <v:path arrowok="t"/>
              </v:shape>
            </v:group>
            <v:group style="position:absolute;left:10926;top:18;width:9;height:94" coordorigin="10926,18" coordsize="9,94">
              <v:shape style="position:absolute;left:10926;top:18;width:9;height:94" coordorigin="10926,18" coordsize="9,94" path="m10935,62l10926,112,10935,18,10935,62xe" filled="f" stroked="t" strokeweight=".216pt" strokecolor="#222222">
                <v:path arrowok="t"/>
              </v:shape>
            </v:group>
            <v:group style="position:absolute;left:10926;top:4;width:9;height:108" coordorigin="10926,4" coordsize="9,108">
              <v:shape style="position:absolute;left:10926;top:4;width:9;height:108" coordorigin="10926,4" coordsize="9,108" path="m10926,112l10935,18,10926,4,10926,112xe" filled="f" stroked="t" strokeweight=".216pt" strokecolor="#222222">
                <v:path arrowok="t"/>
              </v:shape>
            </v:group>
            <v:group style="position:absolute;left:10926;top:4;width:58;height:15" coordorigin="10926,4" coordsize="58,15">
              <v:shape style="position:absolute;left:10926;top:4;width:58;height:15" coordorigin="10926,4" coordsize="58,15" path="m10935,18l10926,4,10985,4,10935,18xe" filled="f" stroked="t" strokeweight=".216pt" strokecolor="#222222">
                <v:path arrowok="t"/>
              </v:shape>
            </v:group>
            <v:group style="position:absolute;left:10990;top:4;width:2;height:108" coordorigin="10990,4" coordsize="2,108">
              <v:shape style="position:absolute;left:10990;top:4;width:2;height:108" coordorigin="10990,4" coordsize="0,108" path="m10990,112l10990,4e" filled="f" stroked="t" strokeweight=".216pt" strokecolor="#222222">
                <v:path arrowok="t"/>
              </v:shape>
            </v:group>
            <v:group style="position:absolute;left:10990;top:4;width:12;height:108" coordorigin="10990,4" coordsize="12,108">
              <v:shape style="position:absolute;left:10990;top:4;width:12;height:108" coordorigin="10990,4" coordsize="12,108" path="m10990,4l10990,112,11002,4,10990,4xe" filled="f" stroked="t" strokeweight=".216pt" strokecolor="#222222">
                <v:path arrowok="t"/>
              </v:shape>
            </v:group>
            <v:group style="position:absolute;left:10990;top:4;width:12;height:108" coordorigin="10990,4" coordsize="12,108">
              <v:shape style="position:absolute;left:10990;top:4;width:12;height:108" coordorigin="10990,4" coordsize="12,108" path="m10990,112l11002,4,11002,112,10990,112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shape style="width:23.158287pt;height:5.88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Heading3"/>
        <w:spacing w:line="317" w:lineRule="exact" w:before="57"/>
        <w:ind w:right="0"/>
        <w:jc w:val="left"/>
        <w:rPr>
          <w:b w:val="0"/>
          <w:bCs w:val="0"/>
        </w:rPr>
      </w:pPr>
      <w:r>
        <w:rPr/>
        <w:pict>
          <v:group style="position:absolute;margin-left:201.820557pt;margin-top:20.066795pt;width:33.03015pt;height:13.6604pt;mso-position-horizontal-relative:page;mso-position-vertical-relative:paragraph;z-index:-6463" coordorigin="4036,401" coordsize="661,273">
            <v:group style="position:absolute;left:4043;top:436;width:2;height:170" coordorigin="4043,436" coordsize="2,170">
              <v:shape style="position:absolute;left:4043;top:436;width:2;height:170" coordorigin="4043,436" coordsize="0,170" path="m4043,605l4043,436e" filled="f" stroked="t" strokeweight=".5pt" strokecolor="#222222">
                <v:path arrowok="t"/>
              </v:shape>
            </v:group>
            <v:group style="position:absolute;left:4046;top:444;width:2;height:164" coordorigin="4046,444" coordsize="2,164">
              <v:shape style="position:absolute;left:4046;top:444;width:2;height:164" coordorigin="4046,444" coordsize="0,164" path="m4046,444l4046,491,4046,608e" filled="f" stroked="t" strokeweight=".5pt" strokecolor="#222222">
                <v:path arrowok="t"/>
              </v:shape>
            </v:group>
            <v:group style="position:absolute;left:4052;top:436;width:2;height:61" coordorigin="4052,436" coordsize="2,61">
              <v:shape style="position:absolute;left:4052;top:436;width:2;height:61" coordorigin="4052,436" coordsize="0,61" path="m4052,436l4052,497e" filled="f" stroked="t" strokeweight=".5859pt" strokecolor="#222222">
                <v:path arrowok="t"/>
              </v:shape>
            </v:group>
            <v:group style="position:absolute;left:4060;top:427;width:2;height:196" coordorigin="4060,427" coordsize="2,196">
              <v:shape style="position:absolute;left:4060;top:427;width:2;height:196" coordorigin="4060,427" coordsize="0,196" path="m4060,427l4060,623e" filled="f" stroked="t" strokeweight=".5pt" strokecolor="#222222">
                <v:path arrowok="t"/>
              </v:shape>
            </v:group>
            <v:group style="position:absolute;left:4098;top:462;width:2;height:120" coordorigin="4098,462" coordsize="2,120">
              <v:shape style="position:absolute;left:4098;top:462;width:2;height:120" coordorigin="4098,462" coordsize="0,120" path="m4098,462l4098,582e" filled="f" stroked="t" strokeweight=".5pt" strokecolor="#222222">
                <v:path arrowok="t"/>
              </v:shape>
            </v:group>
            <v:group style="position:absolute;left:4248;top:420;width:95;height:2" coordorigin="4248,420" coordsize="95,2">
              <v:shape style="position:absolute;left:4248;top:420;width:95;height:2" coordorigin="4248,420" coordsize="95,0" path="m4248,420l4343,420e" filled="f" stroked="t" strokeweight=".4371pt" strokecolor="#222222">
                <v:path arrowok="t"/>
              </v:shape>
            </v:group>
            <v:group style="position:absolute;left:4427;top:420;width:16;height:2" coordorigin="4427,420" coordsize="16,2">
              <v:shape style="position:absolute;left:4427;top:420;width:16;height:2" coordorigin="4427,420" coordsize="16,0" path="m4427,420l4443,420e" filled="f" stroked="t" strokeweight=".436pt" strokecolor="#222222">
                <v:path arrowok="t"/>
              </v:shape>
            </v:group>
            <v:group style="position:absolute;left:4060;top:419;width:602;height:2" coordorigin="4060,419" coordsize="602,2">
              <v:shape style="position:absolute;left:4060;top:419;width:602;height:2" coordorigin="4060,419" coordsize="602,0" path="m4060,419l4663,419e" filled="f" stroked="t" strokeweight="1.2727pt" strokecolor="#222222">
                <v:path arrowok="t"/>
              </v:shape>
            </v:group>
            <v:group style="position:absolute;left:4639;top:462;width:2;height:155" coordorigin="4639,462" coordsize="2,155">
              <v:shape style="position:absolute;left:4639;top:462;width:2;height:155" coordorigin="4639,462" coordsize="0,155" path="m4639,617l4639,462e" filled="f" stroked="t" strokeweight=".5pt" strokecolor="#222222">
                <v:path arrowok="t"/>
              </v:shape>
            </v:group>
            <v:group style="position:absolute;left:4674;top:444;width:2;height:190" coordorigin="4674,444" coordsize="2,190">
              <v:shape style="position:absolute;left:4674;top:444;width:2;height:190" coordorigin="4674,444" coordsize="0,190" path="m4674,634l4674,444e" filled="f" stroked="t" strokeweight=".5pt" strokecolor="#222222">
                <v:path arrowok="t"/>
              </v:shape>
            </v:group>
            <v:group style="position:absolute;left:4692;top:436;width:2;height:205" coordorigin="4692,436" coordsize="2,205">
              <v:shape style="position:absolute;left:4692;top:436;width:2;height:205" coordorigin="4692,436" coordsize="0,205" path="m4692,436l4692,640e" filled="f" stroked="t" strokeweight=".5pt" strokecolor="#222222">
                <v:path arrowok="t"/>
              </v:shape>
            </v:group>
            <v:group style="position:absolute;left:4043;top:406;width:29;height:29" coordorigin="4043,406" coordsize="29,29">
              <v:shape style="position:absolute;left:4043;top:406;width:29;height:29" coordorigin="4043,406" coordsize="29,29" path="m4043,436l4072,406e" filled="f" stroked="t" strokeweight=".5pt" strokecolor="#222222">
                <v:path arrowok="t"/>
              </v:shape>
            </v:group>
            <v:group style="position:absolute;left:4060;top:424;width:20;height:20" coordorigin="4060,424" coordsize="20,20">
              <v:shape style="position:absolute;left:4060;top:424;width:20;height:20" coordorigin="4060,424" coordsize="20,20" path="m4081,424l4060,444e" filled="f" stroked="t" strokeweight=".5pt" strokecolor="#222222">
                <v:path arrowok="t"/>
              </v:shape>
            </v:group>
            <v:group style="position:absolute;left:4657;top:634;width:18;height:18" coordorigin="4657,634" coordsize="18,18">
              <v:shape style="position:absolute;left:4657;top:634;width:18;height:18" coordorigin="4657,634" coordsize="18,18" path="m4657,652l4674,634e" filled="f" stroked="t" strokeweight=".5pt" strokecolor="#222222">
                <v:path arrowok="t"/>
              </v:shape>
            </v:group>
            <v:group style="position:absolute;left:4663;top:640;width:29;height:29" coordorigin="4663,640" coordsize="29,29">
              <v:shape style="position:absolute;left:4663;top:640;width:29;height:29" coordorigin="4663,640" coordsize="29,29" path="m4692,640l4663,670e" filled="f" stroked="t" strokeweight=".5pt" strokecolor="#222222">
                <v:path arrowok="t"/>
              </v:shape>
            </v:group>
            <v:group style="position:absolute;left:4052;top:436;width:9;height:2" coordorigin="4052,436" coordsize="9,2">
              <v:shape style="position:absolute;left:4052;top:436;width:9;height:2" coordorigin="4052,436" coordsize="9,0" path="m4060,436l4052,436e" filled="f" stroked="t" strokeweight=".5pt" strokecolor="#222222">
                <v:path arrowok="t"/>
              </v:shape>
            </v:group>
            <v:group style="position:absolute;left:4098;top:462;width:541;height:2" coordorigin="4098,462" coordsize="541,2">
              <v:shape style="position:absolute;left:4098;top:462;width:541;height:2" coordorigin="4098,462" coordsize="541,0" path="m4639,462l4098,462e" filled="f" stroked="t" strokeweight=".5pt" strokecolor="#222222">
                <v:path arrowok="t"/>
              </v:shape>
            </v:group>
            <v:group style="position:absolute;left:4044;top:608;width:14;height:2" coordorigin="4044,608" coordsize="14,2">
              <v:shape style="position:absolute;left:4044;top:608;width:14;height:2" coordorigin="4044,608" coordsize="14,0" path="m4044,608l4057,608e" filled="f" stroked="t" strokeweight=".5pt" strokecolor="#222222">
                <v:path arrowok="t"/>
              </v:shape>
            </v:group>
            <v:group style="position:absolute;left:4131;top:617;width:509;height:2" coordorigin="4131,617" coordsize="509,2">
              <v:shape style="position:absolute;left:4131;top:617;width:509;height:2" coordorigin="4131,617" coordsize="509,0" path="m4131,617l4639,617e" filled="f" stroked="t" strokeweight=".5pt" strokecolor="#222222">
                <v:path arrowok="t"/>
              </v:shape>
            </v:group>
            <v:group style="position:absolute;left:4081;top:643;width:26;height:2" coordorigin="4081,643" coordsize="26,2">
              <v:shape style="position:absolute;left:4081;top:643;width:26;height:2" coordorigin="4081,643" coordsize="26,0" path="m4107,643l4081,643e" filled="f" stroked="t" strokeweight=".5pt" strokecolor="#222222">
                <v:path arrowok="t"/>
              </v:shape>
            </v:group>
            <v:group style="position:absolute;left:4090;top:652;width:591;height:2" coordorigin="4090,652" coordsize="591,2">
              <v:shape style="position:absolute;left:4090;top:652;width:591;height:2" coordorigin="4090,652" coordsize="591,0" path="m4090,652l4680,652e" filled="f" stroked="t" strokeweight=".5pt" strokecolor="#222222">
                <v:path arrowok="t"/>
              </v:shape>
            </v:group>
            <v:group style="position:absolute;left:4107;top:670;width:556;height:2" coordorigin="4107,670" coordsize="556,2">
              <v:shape style="position:absolute;left:4107;top:670;width:556;height:2" coordorigin="4107,670" coordsize="556,0" path="m4663,670l4107,670e" filled="f" stroked="t" strokeweight=".5pt" strokecolor="#222222">
                <v:path arrowok="t"/>
              </v:shape>
            </v:group>
            <v:group style="position:absolute;left:4663;top:406;width:29;height:29" coordorigin="4663,406" coordsize="29,29">
              <v:shape style="position:absolute;left:4663;top:406;width:29;height:29" coordorigin="4663,406" coordsize="29,29" path="m4663,406l4692,436e" filled="f" stroked="t" strokeweight=".5pt" strokecolor="#222222">
                <v:path arrowok="t"/>
              </v:shape>
            </v:group>
            <v:group style="position:absolute;left:4657;top:424;width:18;height:20" coordorigin="4657,424" coordsize="18,20">
              <v:shape style="position:absolute;left:4657;top:424;width:18;height:20" coordorigin="4657,424" coordsize="18,20" path="m4674,444l4657,424e" filled="f" stroked="t" strokeweight=".5pt" strokecolor="#222222">
                <v:path arrowok="t"/>
              </v:shape>
            </v:group>
            <v:group style="position:absolute;left:4098;top:582;width:32;height:35" coordorigin="4098,582" coordsize="32,35">
              <v:shape style="position:absolute;left:4098;top:582;width:32;height:35" coordorigin="4098,582" coordsize="32,35" path="m4131,617l4098,582e" filled="f" stroked="t" strokeweight=".5pt" strokecolor="#222222">
                <v:path arrowok="t"/>
              </v:shape>
            </v:group>
            <v:group style="position:absolute;left:4060;top:599;width:56;height:53" coordorigin="4060,599" coordsize="56,53">
              <v:shape style="position:absolute;left:4060;top:599;width:56;height:53" coordorigin="4060,599" coordsize="56,53" path="m4060,599l4116,652e" filled="f" stroked="t" strokeweight=".5pt" strokecolor="#222222">
                <v:path arrowok="t"/>
              </v:shape>
            </v:group>
            <v:group style="position:absolute;left:4043;top:605;width:64;height:64" coordorigin="4043,605" coordsize="64,64">
              <v:shape style="position:absolute;left:4043;top:605;width:64;height:64" coordorigin="4043,605" coordsize="64,64" path="m4107,670l4043,605e" filled="f" stroked="t" strokeweight=".5pt" strokecolor="#222222">
                <v:path arrowok="t"/>
              </v:shape>
            </v:group>
            <v:group style="position:absolute;left:4511;top:415;width:18;height:9" coordorigin="4511,415" coordsize="18,9">
              <v:shape style="position:absolute;left:4511;top:415;width:18;height:9" coordorigin="4511,415" coordsize="18,9" path="m4528,424l4511,415e" filled="f" stroked="t" strokeweight=".5pt" strokecolor="#222222">
                <v:path arrowok="t"/>
              </v:shape>
            </v:group>
            <v:group style="position:absolute;left:4063;top:415;width:18;height:12" coordorigin="4063,415" coordsize="18,12">
              <v:shape style="position:absolute;left:4063;top:415;width:18;height:12" coordorigin="4063,415" coordsize="18,12" path="m4081,415l4063,427e" filled="f" stroked="t" strokeweight=".5pt" strokecolor="#222222">
                <v:path arrowok="t"/>
              </v:shape>
            </v:group>
            <v:group style="position:absolute;left:4075;top:427;width:3;height:3" coordorigin="4075,427" coordsize="3,3">
              <v:shape style="position:absolute;left:4075;top:427;width:3;height:3" coordorigin="4075,427" coordsize="3,3" path="m4078,427l4075,430e" filled="f" stroked="t" strokeweight=".5pt" strokecolor="#222222">
                <v:path arrowok="t"/>
              </v:shape>
            </v:group>
            <v:group style="position:absolute;left:4046;top:439;width:6;height:6" coordorigin="4046,439" coordsize="6,6">
              <v:shape style="position:absolute;left:4046;top:439;width:6;height:6" coordorigin="4046,439" coordsize="6,6" path="m4052,439l4046,444e" filled="f" stroked="t" strokeweight=".5pt" strokecolor="#222222">
                <v:path arrowok="t"/>
              </v:shape>
            </v:group>
            <v:group style="position:absolute;left:4057;top:488;width:3;height:3" coordorigin="4057,488" coordsize="3,3">
              <v:shape style="position:absolute;left:4057;top:488;width:3;height:3" coordorigin="4057,488" coordsize="3,3" path="m4057,491l4060,488e" filled="f" stroked="t" strokeweight=".5pt" strokecolor="#222222">
                <v:path arrowok="t"/>
              </v:shape>
            </v:group>
            <v:group style="position:absolute;left:4038;top:580;width:10;height:2" coordorigin="4038,580" coordsize="10,2">
              <v:shape style="position:absolute;left:4038;top:580;width:10;height:2" coordorigin="4038,580" coordsize="10,0" path="m4038,580l4048,580e" filled="f" stroked="t" strokeweight=".1457pt" strokecolor="#222222">
                <v:path arrowok="t"/>
              </v:shape>
            </v:group>
            <v:group style="position:absolute;left:4057;top:608;width:3;height:3" coordorigin="4057,608" coordsize="3,3">
              <v:shape style="position:absolute;left:4057;top:608;width:3;height:3" coordorigin="4057,608" coordsize="3,3" path="m4060,611l4057,608e" filled="f" stroked="t" strokeweight=".5pt" strokecolor="#222222">
                <v:path arrowok="t"/>
              </v:shape>
            </v:group>
            <v:group style="position:absolute;left:4090;top:415;width:3;height:9" coordorigin="4090,415" coordsize="3,9">
              <v:shape style="position:absolute;left:4090;top:415;width:3;height:9" coordorigin="4090,415" coordsize="3,9" path="m4093,415l4093,418,4090,421,4090,424e" filled="f" stroked="t" strokeweight=".5pt" strokecolor="#222222">
                <v:path arrowok="t"/>
              </v:shape>
            </v:group>
            <v:group style="position:absolute;left:4499;top:415;width:6;height:9" coordorigin="4499,415" coordsize="6,9">
              <v:shape style="position:absolute;left:4499;top:415;width:6;height:9" coordorigin="4499,415" coordsize="6,9" path="m4499,415l4499,418,4502,421,4502,424,4505,424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5.166794pt;margin-top:20.361595pt;width:29.3034pt;height:12.3423pt;mso-position-horizontal-relative:page;mso-position-vertical-relative:paragraph;z-index:-6462" coordorigin="4903,407" coordsize="586,247">
            <v:group style="position:absolute;left:5090;top:450;width:3;height:9" coordorigin="5090,450" coordsize="3,9">
              <v:shape style="position:absolute;left:5090;top:450;width:3;height:9" coordorigin="5090,450" coordsize="3,9" path="m5093,459l5090,450e" filled="f" stroked="t" strokeweight=".5pt" strokecolor="#222222">
                <v:path arrowok="t"/>
              </v:shape>
            </v:group>
            <v:group style="position:absolute;left:4955;top:441;width:483;height:2" coordorigin="4955,441" coordsize="483,2">
              <v:shape style="position:absolute;left:4955;top:441;width:483;height:2" coordorigin="4955,441" coordsize="483,0" path="m4955,441l5438,441e" filled="f" stroked="t" strokeweight="1.3768pt" strokecolor="#222222">
                <v:path arrowok="t"/>
              </v:shape>
            </v:group>
            <v:group style="position:absolute;left:4964;top:452;width:465;height:2" coordorigin="4964,452" coordsize="465,2">
              <v:shape style="position:absolute;left:4964;top:452;width:465;height:2" coordorigin="4964,452" coordsize="465,0" path="m4964,452l5429,452e" filled="f" stroked="t" strokeweight=".6882pt" strokecolor="#222222">
                <v:path arrowok="t"/>
              </v:shape>
            </v:group>
            <v:group style="position:absolute;left:5341;top:421;width:3;height:12" coordorigin="5341,421" coordsize="3,12">
              <v:shape style="position:absolute;left:5341;top:421;width:3;height:12" coordorigin="5341,421" coordsize="3,12" path="m5344,433l5341,421e" filled="f" stroked="t" strokeweight=".5pt" strokecolor="#222222">
                <v:path arrowok="t"/>
              </v:shape>
            </v:group>
            <v:group style="position:absolute;left:4908;top:459;width:2;height:91" coordorigin="4908,459" coordsize="2,91">
              <v:shape style="position:absolute;left:4908;top:459;width:2;height:91" coordorigin="4908,459" coordsize="0,91" path="m4908,550l4908,459e" filled="f" stroked="t" strokeweight=".5pt" strokecolor="#222222">
                <v:path arrowok="t"/>
              </v:shape>
            </v:group>
            <v:group style="position:absolute;left:4926;top:459;width:2;height:129" coordorigin="4926,459" coordsize="2,129">
              <v:shape style="position:absolute;left:4926;top:459;width:2;height:129" coordorigin="4926,459" coordsize="0,129" path="m4926,459l4926,588e" filled="f" stroked="t" strokeweight=".5pt" strokecolor="#222222">
                <v:path arrowok="t"/>
              </v:shape>
            </v:group>
            <v:group style="position:absolute;left:4935;top:459;width:2;height:91" coordorigin="4935,459" coordsize="2,91">
              <v:shape style="position:absolute;left:4935;top:459;width:2;height:91" coordorigin="4935,459" coordsize="0,91" path="m4935,459l4935,550e" filled="f" stroked="t" strokeweight=".5pt" strokecolor="#222222">
                <v:path arrowok="t"/>
              </v:shape>
            </v:group>
            <v:group style="position:absolute;left:4950;top:459;width:2;height:137" coordorigin="4950,459" coordsize="2,137">
              <v:shape style="position:absolute;left:4950;top:459;width:2;height:137" coordorigin="4950,459" coordsize="0,137" path="m4950,459l4950,596e" filled="f" stroked="t" strokeweight=".836pt" strokecolor="#222222">
                <v:path arrowok="t"/>
              </v:shape>
            </v:group>
            <v:group style="position:absolute;left:4950;top:444;width:10;height:2" coordorigin="4950,444" coordsize="10,2">
              <v:shape style="position:absolute;left:4950;top:444;width:10;height:2" coordorigin="4950,444" coordsize="10,0" path="m4950,444l4960,444e" filled="f" stroked="t" strokeweight=".5854pt" strokecolor="#222222">
                <v:path arrowok="t"/>
              </v:shape>
            </v:group>
            <v:group style="position:absolute;left:4958;top:468;width:2;height:120" coordorigin="4958,468" coordsize="2,120">
              <v:shape style="position:absolute;left:4958;top:468;width:2;height:120" coordorigin="4958,468" coordsize="0,120" path="m4958,468l4958,588e" filled="f" stroked="t" strokeweight=".5pt" strokecolor="#222222">
                <v:path arrowok="t"/>
              </v:shape>
            </v:group>
            <v:group style="position:absolute;left:4959;top:456;width:10;height:2" coordorigin="4959,456" coordsize="10,2">
              <v:shape style="position:absolute;left:4959;top:456;width:10;height:2" coordorigin="4959,456" coordsize="10,0" path="m4959,456l4969,456e" filled="f" stroked="t" strokeweight=".5845pt" strokecolor="#222222">
                <v:path arrowok="t"/>
              </v:shape>
            </v:group>
            <v:group style="position:absolute;left:4962;top:599;width:10;height:2" coordorigin="4962,599" coordsize="10,2">
              <v:shape style="position:absolute;left:4962;top:599;width:10;height:2" coordorigin="4962,599" coordsize="10,0" path="m4962,599l4972,599e" filled="f" stroked="t" strokeweight=".8773pt" strokecolor="#222222">
                <v:path arrowok="t"/>
              </v:shape>
            </v:group>
            <v:group style="position:absolute;left:4999;top:515;width:2;height:25" coordorigin="4999,515" coordsize="2,25">
              <v:shape style="position:absolute;left:4999;top:515;width:2;height:25" coordorigin="4999,515" coordsize="0,25" path="m4999,515l4999,540e" filled="f" stroked="t" strokeweight=".5pt" strokecolor="#222222">
                <v:path arrowok="t"/>
              </v:shape>
            </v:group>
            <v:group style="position:absolute;left:4997;top:526;width:10;height:2" coordorigin="4997,526" coordsize="10,2">
              <v:shape style="position:absolute;left:4997;top:526;width:10;height:2" coordorigin="4997,526" coordsize="10,0" path="m4997,526l5007,526e" filled="f" stroked="t" strokeweight=".8759pt" strokecolor="#222222">
                <v:path arrowok="t"/>
              </v:shape>
            </v:group>
            <v:group style="position:absolute;left:5009;top:531;width:10;height:2" coordorigin="5009,531" coordsize="10,2">
              <v:shape style="position:absolute;left:5009;top:531;width:10;height:2" coordorigin="5009,531" coordsize="10,0" path="m5009,531l5019,531e" filled="f" stroked="t" strokeweight=".7291pt" strokecolor="#222222">
                <v:path arrowok="t"/>
              </v:shape>
            </v:group>
            <v:group style="position:absolute;left:5365;top:544;width:3;height:3" coordorigin="5365,544" coordsize="3,3">
              <v:shape style="position:absolute;left:5365;top:544;width:3;height:3" coordorigin="5365,544" coordsize="3,3" path="m5365,544l5367,547e" filled="f" stroked="t" strokeweight=".5pt" strokecolor="#222222">
                <v:path arrowok="t"/>
              </v:shape>
            </v:group>
            <v:group style="position:absolute;left:4999;top:516;width:395;height:2" coordorigin="4999,516" coordsize="395,2">
              <v:shape style="position:absolute;left:4999;top:516;width:395;height:2" coordorigin="4999,516" coordsize="395,0" path="m4999,516l5394,516e" filled="f" stroked="t" strokeweight=".6474pt" strokecolor="#222222">
                <v:path arrowok="t"/>
              </v:shape>
            </v:group>
            <v:group style="position:absolute;left:5023;top:507;width:10;height:2" coordorigin="5023,507" coordsize="10,2">
              <v:shape style="position:absolute;left:5023;top:507;width:10;height:2" coordorigin="5023,507" coordsize="10,0" path="m5023,507l5033,507e" filled="f" stroked="t" strokeweight=".7299pt" strokecolor="#222222">
                <v:path arrowok="t"/>
              </v:shape>
            </v:group>
            <v:group style="position:absolute;left:5035;top:507;width:10;height:2" coordorigin="5035,507" coordsize="10,2">
              <v:shape style="position:absolute;left:5035;top:507;width:10;height:2" coordorigin="5035,507" coordsize="10,0" path="m5035,507l5045,507e" filled="f" stroked="t" strokeweight=".7302pt" strokecolor="#222222">
                <v:path arrowok="t"/>
              </v:shape>
            </v:group>
            <v:group style="position:absolute;left:5038;top:640;width:10;height:2" coordorigin="5038,640" coordsize="10,2">
              <v:shape style="position:absolute;left:5038;top:640;width:10;height:2" coordorigin="5038,640" coordsize="10,0" path="m5038,640l5048,640e" filled="f" stroked="t" strokeweight=".8773pt" strokecolor="#222222">
                <v:path arrowok="t"/>
              </v:shape>
            </v:group>
            <v:group style="position:absolute;left:5028;top:544;width:336;height:2" coordorigin="5028,544" coordsize="336,2">
              <v:shape style="position:absolute;left:5028;top:544;width:336;height:2" coordorigin="5028,544" coordsize="336,0" path="m5028,544l5365,544e" filled="f" stroked="t" strokeweight=".5pt" strokecolor="#222222">
                <v:path arrowok="t"/>
              </v:shape>
            </v:group>
            <v:group style="position:absolute;left:5041;top:605;width:10;height:2" coordorigin="5041,605" coordsize="10,2">
              <v:shape style="position:absolute;left:5041;top:605;width:10;height:2" coordorigin="5041,605" coordsize="10,0" path="m5041,605l5051,605e" filled="f" stroked="t" strokeweight=".8793pt" strokecolor="#222222">
                <v:path arrowok="t"/>
              </v:shape>
            </v:group>
            <v:group style="position:absolute;left:5041;top:456;width:10;height:2" coordorigin="5041,456" coordsize="10,2">
              <v:shape style="position:absolute;left:5041;top:456;width:10;height:2" coordorigin="5041,456" coordsize="10,0" path="m5041,456l5051,456e" filled="f" stroked="t" strokeweight=".5828pt" strokecolor="#222222">
                <v:path arrowok="t"/>
              </v:shape>
            </v:group>
            <v:group style="position:absolute;left:5041;top:554;width:10;height:2" coordorigin="5041,554" coordsize="10,2">
              <v:shape style="position:absolute;left:5041;top:554;width:10;height:2" coordorigin="5041,554" coordsize="10,0" path="m5041,554l5051,554e" filled="f" stroked="t" strokeweight=".7302pt" strokecolor="#222222">
                <v:path arrowok="t"/>
              </v:shape>
            </v:group>
            <v:group style="position:absolute;left:5043;top:646;width:307;height:2" coordorigin="5043,646" coordsize="307,2">
              <v:shape style="position:absolute;left:5043;top:646;width:307;height:2" coordorigin="5043,646" coordsize="307,0" path="m5043,646l5350,646e" filled="f" stroked="t" strokeweight=".5pt" strokecolor="#222222">
                <v:path arrowok="t"/>
              </v:shape>
            </v:group>
            <v:group style="position:absolute;left:5053;top:554;width:10;height:2" coordorigin="5053,554" coordsize="10,2">
              <v:shape style="position:absolute;left:5053;top:554;width:10;height:2" coordorigin="5053,554" coordsize="10,0" path="m5053,554l5063,554e" filled="f" stroked="t" strokeweight=".7302pt" strokecolor="#222222">
                <v:path arrowok="t"/>
              </v:shape>
            </v:group>
            <v:group style="position:absolute;left:5055;top:426;width:30;height:2" coordorigin="5055,426" coordsize="30,2">
              <v:shape style="position:absolute;left:5055;top:426;width:30;height:2" coordorigin="5055,426" coordsize="30,0" path="m5055,426l5086,426e" filled="f" stroked="t" strokeweight=".6905pt" strokecolor="#222222">
                <v:path arrowok="t"/>
              </v:shape>
            </v:group>
            <v:group style="position:absolute;left:5058;top:509;width:10;height:2" coordorigin="5058,509" coordsize="10,2">
              <v:shape style="position:absolute;left:5058;top:509;width:10;height:2" coordorigin="5058,509" coordsize="10,0" path="m5058,509l5068,509e" filled="f" stroked="t" strokeweight=".8776pt" strokecolor="#222222">
                <v:path arrowok="t"/>
              </v:shape>
            </v:group>
            <v:group style="position:absolute;left:5070;top:507;width:10;height:2" coordorigin="5070,507" coordsize="10,2">
              <v:shape style="position:absolute;left:5070;top:507;width:10;height:2" coordorigin="5070,507" coordsize="10,0" path="m5070,507l5080,507e" filled="f" stroked="t" strokeweight=".7302pt" strokecolor="#222222">
                <v:path arrowok="t"/>
              </v:shape>
            </v:group>
            <v:group style="position:absolute;left:5073;top:639;width:10;height:2" coordorigin="5073,639" coordsize="10,2">
              <v:shape style="position:absolute;left:5073;top:639;width:10;height:2" coordorigin="5073,639" coordsize="10,0" path="m5073,639l5083,639e" filled="f" stroked="t" strokeweight=".72940pt" strokecolor="#222222">
                <v:path arrowok="t"/>
              </v:shape>
            </v:group>
            <v:group style="position:absolute;left:5079;top:554;width:10;height:2" coordorigin="5079,554" coordsize="10,2">
              <v:shape style="position:absolute;left:5079;top:554;width:10;height:2" coordorigin="5079,554" coordsize="10,0" path="m5079,554l5089,554e" filled="f" stroked="t" strokeweight=".7302pt" strokecolor="#222222">
                <v:path arrowok="t"/>
              </v:shape>
            </v:group>
            <v:group style="position:absolute;left:5085;top:607;width:10;height:2" coordorigin="5085,607" coordsize="10,2">
              <v:shape style="position:absolute;left:5085;top:607;width:10;height:2" coordorigin="5085,607" coordsize="10,0" path="m5085,607l5095,607e" filled="f" stroked="t" strokeweight=".733pt" strokecolor="#222222">
                <v:path arrowok="t"/>
              </v:shape>
            </v:group>
            <v:group style="position:absolute;left:5088;top:554;width:10;height:2" coordorigin="5088,554" coordsize="10,2">
              <v:shape style="position:absolute;left:5088;top:554;width:10;height:2" coordorigin="5088,554" coordsize="10,0" path="m5088,554l5098,554e" filled="f" stroked="t" strokeweight=".7302pt" strokecolor="#222222">
                <v:path arrowok="t"/>
              </v:shape>
            </v:group>
            <v:group style="position:absolute;left:5088;top:456;width:10;height:2" coordorigin="5088,456" coordsize="10,2">
              <v:shape style="position:absolute;left:5088;top:456;width:10;height:2" coordorigin="5088,456" coordsize="10,0" path="m5088,456l5098,456e" filled="f" stroked="t" strokeweight=".5845pt" strokecolor="#222222">
                <v:path arrowok="t"/>
              </v:shape>
            </v:group>
            <v:group style="position:absolute;left:5096;top:507;width:10;height:2" coordorigin="5096,507" coordsize="10,2">
              <v:shape style="position:absolute;left:5096;top:507;width:10;height:2" coordorigin="5096,507" coordsize="10,0" path="m5096,507l5106,507e" filled="f" stroked="t" strokeweight=".7299pt" strokecolor="#222222">
                <v:path arrowok="t"/>
              </v:shape>
            </v:group>
            <v:group style="position:absolute;left:5105;top:507;width:10;height:2" coordorigin="5105,507" coordsize="10,2">
              <v:shape style="position:absolute;left:5105;top:507;width:10;height:2" coordorigin="5105,507" coordsize="10,0" path="m5105,507l5115,507e" filled="f" stroked="t" strokeweight=".7302pt" strokecolor="#222222">
                <v:path arrowok="t"/>
              </v:shape>
            </v:group>
            <v:group style="position:absolute;left:5114;top:554;width:10;height:2" coordorigin="5114,554" coordsize="10,2">
              <v:shape style="position:absolute;left:5114;top:554;width:10;height:2" coordorigin="5114,554" coordsize="10,0" path="m5114,554l5124,554e" filled="f" stroked="t" strokeweight=".7302pt" strokecolor="#222222">
                <v:path arrowok="t"/>
              </v:shape>
            </v:group>
            <v:group style="position:absolute;left:5090;top:637;width:40;height:2" coordorigin="5090,637" coordsize="40,2">
              <v:shape style="position:absolute;left:5090;top:637;width:40;height:2" coordorigin="5090,637" coordsize="40,0" path="m5090,637l5130,637e" filled="f" stroked="t" strokeweight=".540800pt" strokecolor="#222222">
                <v:path arrowok="t"/>
              </v:shape>
            </v:group>
            <v:group style="position:absolute;left:5120;top:607;width:10;height:2" coordorigin="5120,607" coordsize="10,2">
              <v:shape style="position:absolute;left:5120;top:607;width:10;height:2" coordorigin="5120,607" coordsize="10,0" path="m5120,607l5130,607e" filled="f" stroked="t" strokeweight=".733pt" strokecolor="#222222">
                <v:path arrowok="t"/>
              </v:shape>
            </v:group>
            <v:group style="position:absolute;left:5126;top:554;width:10;height:2" coordorigin="5126,554" coordsize="10,2">
              <v:shape style="position:absolute;left:5126;top:554;width:10;height:2" coordorigin="5126,554" coordsize="10,0" path="m5126,554l5136,554e" filled="f" stroked="t" strokeweight=".7302pt" strokecolor="#222222">
                <v:path arrowok="t"/>
              </v:shape>
            </v:group>
            <v:group style="position:absolute;left:5131;top:507;width:10;height:2" coordorigin="5131,507" coordsize="10,2">
              <v:shape style="position:absolute;left:5131;top:507;width:10;height:2" coordorigin="5131,507" coordsize="10,0" path="m5131,507l5141,507e" filled="f" stroked="t" strokeweight=".7299pt" strokecolor="#222222">
                <v:path arrowok="t"/>
              </v:shape>
            </v:group>
            <v:group style="position:absolute;left:5143;top:507;width:10;height:2" coordorigin="5143,507" coordsize="10,2">
              <v:shape style="position:absolute;left:5143;top:507;width:10;height:2" coordorigin="5143,507" coordsize="10,0" path="m5143,507l5153,507e" filled="f" stroked="t" strokeweight=".7302pt" strokecolor="#222222">
                <v:path arrowok="t"/>
              </v:shape>
            </v:group>
            <v:group style="position:absolute;left:5149;top:554;width:10;height:2" coordorigin="5149,554" coordsize="10,2">
              <v:shape style="position:absolute;left:5149;top:554;width:10;height:2" coordorigin="5149,554" coordsize="10,0" path="m5149,554l5159,554e" filled="f" stroked="t" strokeweight=".7302pt" strokecolor="#222222">
                <v:path arrowok="t"/>
              </v:shape>
            </v:group>
            <v:group style="position:absolute;left:5161;top:554;width:10;height:2" coordorigin="5161,554" coordsize="10,2">
              <v:shape style="position:absolute;left:5161;top:554;width:10;height:2" coordorigin="5161,554" coordsize="10,0" path="m5161,554l5171,554e" filled="f" stroked="t" strokeweight=".7302pt" strokecolor="#222222">
                <v:path arrowok="t"/>
              </v:shape>
            </v:group>
            <v:group style="position:absolute;left:5167;top:509;width:10;height:2" coordorigin="5167,509" coordsize="10,2">
              <v:shape style="position:absolute;left:5167;top:509;width:10;height:2" coordorigin="5167,509" coordsize="10,0" path="m5167,509l5177,509e" filled="f" stroked="t" strokeweight=".8776pt" strokecolor="#222222">
                <v:path arrowok="t"/>
              </v:shape>
            </v:group>
            <v:group style="position:absolute;left:5172;top:620;width:10;height:2" coordorigin="5172,620" coordsize="10,2">
              <v:shape style="position:absolute;left:5172;top:620;width:10;height:2" coordorigin="5172,620" coordsize="10,0" path="m5172,620l5182,620e" filled="f" stroked="t" strokeweight="1.1696pt" strokecolor="#222222">
                <v:path arrowok="t"/>
              </v:shape>
            </v:group>
            <v:group style="position:absolute;left:5175;top:623;width:10;height:2" coordorigin="5175,623" coordsize="10,2">
              <v:shape style="position:absolute;left:5175;top:623;width:10;height:2" coordorigin="5175,623" coordsize="10,0" path="m5175,623l5185,623e" filled="f" stroked="t" strokeweight=".8765pt" strokecolor="#222222">
                <v:path arrowok="t"/>
              </v:shape>
            </v:group>
            <v:group style="position:absolute;left:5178;top:507;width:10;height:2" coordorigin="5178,507" coordsize="10,2">
              <v:shape style="position:absolute;left:5178;top:507;width:10;height:2" coordorigin="5178,507" coordsize="10,0" path="m5178,507l5188,507e" filled="f" stroked="t" strokeweight=".7302pt" strokecolor="#222222">
                <v:path arrowok="t"/>
              </v:shape>
            </v:group>
            <v:group style="position:absolute;left:5187;top:554;width:10;height:2" coordorigin="5187,554" coordsize="10,2">
              <v:shape style="position:absolute;left:5187;top:554;width:10;height:2" coordorigin="5187,554" coordsize="10,0" path="m5187,554l5197,554e" filled="f" stroked="t" strokeweight=".7302pt" strokecolor="#222222">
                <v:path arrowok="t"/>
              </v:shape>
            </v:group>
            <v:group style="position:absolute;left:5187;top:605;width:10;height:2" coordorigin="5187,605" coordsize="10,2">
              <v:shape style="position:absolute;left:5187;top:605;width:10;height:2" coordorigin="5187,605" coordsize="10,0" path="m5187,605l5197,605e" filled="f" stroked="t" strokeweight=".8793pt" strokecolor="#222222">
                <v:path arrowok="t"/>
              </v:shape>
            </v:group>
            <v:group style="position:absolute;left:5196;top:554;width:10;height:2" coordorigin="5196,554" coordsize="10,2">
              <v:shape style="position:absolute;left:5196;top:554;width:10;height:2" coordorigin="5196,554" coordsize="10,0" path="m5196,554l5206,554e" filled="f" stroked="t" strokeweight=".7302pt" strokecolor="#222222">
                <v:path arrowok="t"/>
              </v:shape>
            </v:group>
            <v:group style="position:absolute;left:5196;top:605;width:10;height:2" coordorigin="5196,605" coordsize="10,2">
              <v:shape style="position:absolute;left:5196;top:605;width:10;height:2" coordorigin="5196,605" coordsize="10,0" path="m5196,605l5206,605e" filled="f" stroked="t" strokeweight=".8793pt" strokecolor="#222222">
                <v:path arrowok="t"/>
              </v:shape>
            </v:group>
            <v:group style="position:absolute;left:5205;top:507;width:10;height:2" coordorigin="5205,507" coordsize="10,2">
              <v:shape style="position:absolute;left:5205;top:507;width:10;height:2" coordorigin="5205,507" coordsize="10,0" path="m5205,507l5215,507e" filled="f" stroked="t" strokeweight=".7299pt" strokecolor="#222222">
                <v:path arrowok="t"/>
              </v:shape>
            </v:group>
            <v:group style="position:absolute;left:5213;top:507;width:10;height:2" coordorigin="5213,507" coordsize="10,2">
              <v:shape style="position:absolute;left:5213;top:507;width:10;height:2" coordorigin="5213,507" coordsize="10,0" path="m5213,507l5223,507e" filled="f" stroked="t" strokeweight=".7302pt" strokecolor="#222222">
                <v:path arrowok="t"/>
              </v:shape>
            </v:group>
            <v:group style="position:absolute;left:5222;top:554;width:10;height:2" coordorigin="5222,554" coordsize="10,2">
              <v:shape style="position:absolute;left:5222;top:554;width:10;height:2" coordorigin="5222,554" coordsize="10,0" path="m5222,554l5232,554e" filled="f" stroked="t" strokeweight=".7302pt" strokecolor="#222222">
                <v:path arrowok="t"/>
              </v:shape>
            </v:group>
            <v:group style="position:absolute;left:5234;top:554;width:10;height:2" coordorigin="5234,554" coordsize="10,2">
              <v:shape style="position:absolute;left:5234;top:554;width:10;height:2" coordorigin="5234,554" coordsize="10,0" path="m5234,554l5244,554e" filled="f" stroked="t" strokeweight=".7302pt" strokecolor="#222222">
                <v:path arrowok="t"/>
              </v:shape>
            </v:group>
            <v:group style="position:absolute;left:5240;top:507;width:10;height:2" coordorigin="5240,507" coordsize="10,2">
              <v:shape style="position:absolute;left:5240;top:507;width:10;height:2" coordorigin="5240,507" coordsize="10,0" path="m5240,507l5250,507e" filled="f" stroked="t" strokeweight=".7299pt" strokecolor="#222222">
                <v:path arrowok="t"/>
              </v:shape>
            </v:group>
            <v:group style="position:absolute;left:5251;top:507;width:10;height:2" coordorigin="5251,507" coordsize="10,2">
              <v:shape style="position:absolute;left:5251;top:507;width:10;height:2" coordorigin="5251,507" coordsize="10,0" path="m5251,507l5261,507e" filled="f" stroked="t" strokeweight=".7302pt" strokecolor="#222222">
                <v:path arrowok="t"/>
              </v:shape>
            </v:group>
            <v:group style="position:absolute;left:5257;top:554;width:10;height:2" coordorigin="5257,554" coordsize="10,2">
              <v:shape style="position:absolute;left:5257;top:554;width:10;height:2" coordorigin="5257,554" coordsize="10,0" path="m5257,554l5267,554e" filled="f" stroked="t" strokeweight=".7302pt" strokecolor="#222222">
                <v:path arrowok="t"/>
              </v:shape>
            </v:group>
            <v:group style="position:absolute;left:5263;top:607;width:10;height:2" coordorigin="5263,607" coordsize="10,2">
              <v:shape style="position:absolute;left:5263;top:607;width:10;height:2" coordorigin="5263,607" coordsize="10,0" path="m5263,607l5273,607e" filled="f" stroked="t" strokeweight=".733pt" strokecolor="#222222">
                <v:path arrowok="t"/>
              </v:shape>
            </v:group>
            <v:group style="position:absolute;left:5269;top:554;width:10;height:2" coordorigin="5269,554" coordsize="10,2">
              <v:shape style="position:absolute;left:5269;top:554;width:10;height:2" coordorigin="5269,554" coordsize="10,0" path="m5269,554l5279,554e" filled="f" stroked="t" strokeweight=".7302pt" strokecolor="#222222">
                <v:path arrowok="t"/>
              </v:shape>
            </v:group>
            <v:group style="position:absolute;left:5275;top:509;width:10;height:2" coordorigin="5275,509" coordsize="10,2">
              <v:shape style="position:absolute;left:5275;top:509;width:10;height:2" coordorigin="5275,509" coordsize="10,0" path="m5275,509l5285,509e" filled="f" stroked="t" strokeweight=".8776pt" strokecolor="#222222">
                <v:path arrowok="t"/>
              </v:shape>
            </v:group>
            <v:group style="position:absolute;left:5286;top:507;width:10;height:2" coordorigin="5286,507" coordsize="10,2">
              <v:shape style="position:absolute;left:5286;top:507;width:10;height:2" coordorigin="5286,507" coordsize="10,0" path="m5286,507l5296,507e" filled="f" stroked="t" strokeweight=".7302pt" strokecolor="#222222">
                <v:path arrowok="t"/>
              </v:shape>
            </v:group>
            <v:group style="position:absolute;left:5295;top:554;width:10;height:2" coordorigin="5295,554" coordsize="10,2">
              <v:shape style="position:absolute;left:5295;top:554;width:10;height:2" coordorigin="5295,554" coordsize="10,0" path="m5295,554l5305,554e" filled="f" stroked="t" strokeweight=".7302pt" strokecolor="#222222">
                <v:path arrowok="t"/>
              </v:shape>
            </v:group>
            <v:group style="position:absolute;left:5298;top:427;width:10;height:2" coordorigin="5298,427" coordsize="10,2">
              <v:shape style="position:absolute;left:5298;top:427;width:10;height:2" coordorigin="5298,427" coordsize="10,0" path="m5298,427l5308,427e" filled="f" stroked="t" strokeweight=".5856pt" strokecolor="#222222">
                <v:path arrowok="t"/>
              </v:shape>
            </v:group>
            <v:group style="position:absolute;left:5298;top:607;width:10;height:2" coordorigin="5298,607" coordsize="10,2">
              <v:shape style="position:absolute;left:5298;top:607;width:10;height:2" coordorigin="5298,607" coordsize="10,0" path="m5298,607l5308,607e" filled="f" stroked="t" strokeweight=".733pt" strokecolor="#222222">
                <v:path arrowok="t"/>
              </v:shape>
            </v:group>
            <v:group style="position:absolute;left:5020;top:640;width:354;height:2" coordorigin="5020,640" coordsize="354,2">
              <v:shape style="position:absolute;left:5020;top:640;width:354;height:2" coordorigin="5020,640" coordsize="354,0" path="m5020,640l5373,640e" filled="f" stroked="t" strokeweight="1.3773pt" strokecolor="#222222">
                <v:path arrowok="t"/>
              </v:shape>
            </v:group>
            <v:group style="position:absolute;left:5304;top:554;width:10;height:2" coordorigin="5304,554" coordsize="10,2">
              <v:shape style="position:absolute;left:5304;top:554;width:10;height:2" coordorigin="5304,554" coordsize="10,0" path="m5304,554l5314,554e" filled="f" stroked="t" strokeweight=".7302pt" strokecolor="#222222">
                <v:path arrowok="t"/>
              </v:shape>
            </v:group>
            <v:group style="position:absolute;left:5307;top:425;width:10;height:2" coordorigin="5307,425" coordsize="10,2">
              <v:shape style="position:absolute;left:5307;top:425;width:10;height:2" coordorigin="5307,425" coordsize="10,0" path="m5307,425l5317,425e" filled="f" stroked="t" strokeweight=".7319pt" strokecolor="#222222">
                <v:path arrowok="t"/>
              </v:shape>
            </v:group>
            <v:group style="position:absolute;left:5310;top:639;width:10;height:2" coordorigin="5310,639" coordsize="10,2">
              <v:shape style="position:absolute;left:5310;top:639;width:10;height:2" coordorigin="5310,639" coordsize="10,0" path="m5310,639l5320,639e" filled="f" stroked="t" strokeweight=".7299pt" strokecolor="#222222">
                <v:path arrowok="t"/>
              </v:shape>
            </v:group>
            <v:group style="position:absolute;left:5313;top:507;width:10;height:2" coordorigin="5313,507" coordsize="10,2">
              <v:shape style="position:absolute;left:5313;top:507;width:10;height:2" coordorigin="5313,507" coordsize="10,0" path="m5313,507l5323,507e" filled="f" stroked="t" strokeweight=".7299pt" strokecolor="#222222">
                <v:path arrowok="t"/>
              </v:shape>
            </v:group>
            <v:group style="position:absolute;left:5321;top:507;width:10;height:2" coordorigin="5321,507" coordsize="10,2">
              <v:shape style="position:absolute;left:5321;top:507;width:10;height:2" coordorigin="5321,507" coordsize="10,0" path="m5321,507l5331,507e" filled="f" stroked="t" strokeweight=".7302pt" strokecolor="#222222">
                <v:path arrowok="t"/>
              </v:shape>
            </v:group>
            <v:group style="position:absolute;left:5327;top:425;width:10;height:2" coordorigin="5327,425" coordsize="10,2">
              <v:shape style="position:absolute;left:5327;top:425;width:10;height:2" coordorigin="5327,425" coordsize="10,0" path="m5327,425l5337,425e" filled="f" stroked="t" strokeweight=".7319pt" strokecolor="#222222">
                <v:path arrowok="t"/>
              </v:shape>
            </v:group>
            <v:group style="position:absolute;left:5330;top:554;width:10;height:2" coordorigin="5330,554" coordsize="10,2">
              <v:shape style="position:absolute;left:5330;top:554;width:10;height:2" coordorigin="5330,554" coordsize="10,0" path="m5330,554l5340,554e" filled="f" stroked="t" strokeweight=".7302pt" strokecolor="#222222">
                <v:path arrowok="t"/>
              </v:shape>
            </v:group>
            <v:group style="position:absolute;left:5053;top:611;width:315;height:2" coordorigin="5053,611" coordsize="315,2">
              <v:shape style="position:absolute;left:5053;top:611;width:315;height:2" coordorigin="5053,611" coordsize="315,0" path="m5053,611l5367,611e" filled="f" stroked="t" strokeweight=".293100pt" strokecolor="#222222">
                <v:path arrowok="t"/>
              </v:shape>
            </v:group>
            <v:group style="position:absolute;left:5336;top:427;width:10;height:2" coordorigin="5336,427" coordsize="10,2">
              <v:shape style="position:absolute;left:5336;top:427;width:10;height:2" coordorigin="5336,427" coordsize="10,0" path="m5336,427l5346,427e" filled="f" stroked="t" strokeweight=".5856pt" strokecolor="#222222">
                <v:path arrowok="t"/>
              </v:shape>
            </v:group>
            <v:group style="position:absolute;left:5342;top:554;width:10;height:2" coordorigin="5342,554" coordsize="10,2">
              <v:shape style="position:absolute;left:5342;top:554;width:10;height:2" coordorigin="5342,554" coordsize="10,0" path="m5342,554l5352,554e" filled="f" stroked="t" strokeweight=".7302pt" strokecolor="#222222">
                <v:path arrowok="t"/>
              </v:shape>
            </v:group>
            <v:group style="position:absolute;left:5342;top:605;width:10;height:2" coordorigin="5342,605" coordsize="10,2">
              <v:shape style="position:absolute;left:5342;top:605;width:10;height:2" coordorigin="5342,605" coordsize="10,0" path="m5342,605l5352,605e" filled="f" stroked="t" strokeweight=".8793pt" strokecolor="#222222">
                <v:path arrowok="t"/>
              </v:shape>
            </v:group>
            <v:group style="position:absolute;left:5345;top:640;width:10;height:2" coordorigin="5345,640" coordsize="10,2">
              <v:shape style="position:absolute;left:5345;top:640;width:10;height:2" coordorigin="5345,640" coordsize="10,0" path="m5345,640l5355,640e" filled="f" stroked="t" strokeweight=".8773pt" strokecolor="#222222">
                <v:path arrowok="t"/>
              </v:shape>
            </v:group>
            <v:group style="position:absolute;left:5348;top:507;width:10;height:2" coordorigin="5348,507" coordsize="10,2">
              <v:shape style="position:absolute;left:5348;top:507;width:10;height:2" coordorigin="5348,507" coordsize="10,0" path="m5348,507l5358,507e" filled="f" stroked="t" strokeweight=".7299pt" strokecolor="#222222">
                <v:path arrowok="t"/>
              </v:shape>
            </v:group>
            <v:group style="position:absolute;left:5360;top:507;width:10;height:2" coordorigin="5360,507" coordsize="10,2">
              <v:shape style="position:absolute;left:5360;top:507;width:10;height:2" coordorigin="5360,507" coordsize="10,0" path="m5360,507l5370,507e" filled="f" stroked="t" strokeweight=".7302pt" strokecolor="#222222">
                <v:path arrowok="t"/>
              </v:shape>
            </v:group>
            <v:group style="position:absolute;left:5017;top:625;width:355;height:2" coordorigin="5017,625" coordsize="355,2">
              <v:shape style="position:absolute;left:5017;top:625;width:355;height:2" coordorigin="5017,625" coordsize="355,0" path="m5017,625l5372,625e" filled="f" stroked="t" strokeweight="1.1265pt" strokecolor="#222222">
                <v:path arrowok="t"/>
              </v:shape>
            </v:group>
            <v:group style="position:absolute;left:5374;top:531;width:10;height:2" coordorigin="5374,531" coordsize="10,2">
              <v:shape style="position:absolute;left:5374;top:531;width:10;height:2" coordorigin="5374,531" coordsize="10,0" path="m5374,531l5384,531e" filled="f" stroked="t" strokeweight=".7302pt" strokecolor="#222222">
                <v:path arrowok="t"/>
              </v:shape>
            </v:group>
            <v:group style="position:absolute;left:5386;top:526;width:10;height:2" coordorigin="5386,526" coordsize="10,2">
              <v:shape style="position:absolute;left:5386;top:526;width:10;height:2" coordorigin="5386,526" coordsize="10,0" path="m5386,526l5396,526e" filled="f" stroked="t" strokeweight=".8759pt" strokecolor="#222222">
                <v:path arrowok="t"/>
              </v:shape>
            </v:group>
            <v:group style="position:absolute;left:5394;top:515;width:2;height:25" coordorigin="5394,515" coordsize="2,25">
              <v:shape style="position:absolute;left:5394;top:515;width:2;height:25" coordorigin="5394,515" coordsize="0,25" path="m5394,515l5394,540e" filled="f" stroked="t" strokeweight=".5pt" strokecolor="#222222">
                <v:path arrowok="t"/>
              </v:shape>
            </v:group>
            <v:group style="position:absolute;left:5421;top:599;width:10;height:2" coordorigin="5421,599" coordsize="10,2">
              <v:shape style="position:absolute;left:5421;top:599;width:10;height:2" coordorigin="5421,599" coordsize="10,0" path="m5421,599l5431,599e" filled="f" stroked="t" strokeweight=".8773pt" strokecolor="#222222">
                <v:path arrowok="t"/>
              </v:shape>
            </v:group>
            <v:group style="position:absolute;left:5424;top:456;width:10;height:2" coordorigin="5424,456" coordsize="10,2">
              <v:shape style="position:absolute;left:5424;top:456;width:10;height:2" coordorigin="5424,456" coordsize="10,0" path="m5424,456l5434,456e" filled="f" stroked="t" strokeweight=".5845pt" strokecolor="#222222">
                <v:path arrowok="t"/>
              </v:shape>
            </v:group>
            <v:group style="position:absolute;left:5438;top:462;width:2;height:99" coordorigin="5438,462" coordsize="2,99">
              <v:shape style="position:absolute;left:5438;top:462;width:2;height:99" coordorigin="5438,462" coordsize="0,99" path="m5438,462l5438,561e" filled="f" stroked="t" strokeweight=".8339pt" strokecolor="#222222">
                <v:path arrowok="t"/>
              </v:shape>
            </v:group>
            <v:group style="position:absolute;left:5430;top:583;width:10;height:2" coordorigin="5430,583" coordsize="10,2">
              <v:shape style="position:absolute;left:5430;top:583;width:10;height:2" coordorigin="5430,583" coordsize="10,0" path="m5430,583l5440,583e" filled="f" stroked="t" strokeweight=".4388pt" strokecolor="#222222">
                <v:path arrowok="t"/>
              </v:shape>
            </v:group>
            <v:group style="position:absolute;left:5433;top:444;width:10;height:2" coordorigin="5433,444" coordsize="10,2">
              <v:shape style="position:absolute;left:5433;top:444;width:10;height:2" coordorigin="5433,444" coordsize="10,0" path="m5433,444l5443,444e" filled="f" stroked="t" strokeweight=".5854pt" strokecolor="#222222">
                <v:path arrowok="t"/>
              </v:shape>
            </v:group>
            <v:group style="position:absolute;left:5446;top:468;width:2;height:129" coordorigin="5446,468" coordsize="2,129">
              <v:shape style="position:absolute;left:5446;top:468;width:2;height:129" coordorigin="5446,468" coordsize="0,129" path="m5446,468l5446,596e" filled="f" stroked="t" strokeweight=".5pt" strokecolor="#222222">
                <v:path arrowok="t"/>
              </v:shape>
            </v:group>
            <v:group style="position:absolute;left:5442;top:459;width:2;height:137" coordorigin="5442,459" coordsize="2,137">
              <v:shape style="position:absolute;left:5442;top:459;width:2;height:137" coordorigin="5442,459" coordsize="0,137" path="m5442,459l5442,596e" filled="f" stroked="t" strokeweight="1.2736pt" strokecolor="#222222">
                <v:path arrowok="t"/>
              </v:shape>
            </v:group>
            <v:group style="position:absolute;left:5458;top:459;width:2;height:91" coordorigin="5458,459" coordsize="2,91">
              <v:shape style="position:absolute;left:5458;top:459;width:2;height:91" coordorigin="5458,459" coordsize="0,91" path="m5458,459l5458,550e" filled="f" stroked="t" strokeweight=".5pt" strokecolor="#222222">
                <v:path arrowok="t"/>
              </v:shape>
            </v:group>
            <v:group style="position:absolute;left:5467;top:459;width:2;height:129" coordorigin="5467,459" coordsize="2,129">
              <v:shape style="position:absolute;left:5467;top:459;width:2;height:129" coordorigin="5467,459" coordsize="0,129" path="m5467,588l5467,459e" filled="f" stroked="t" strokeweight=".5pt" strokecolor="#222222">
                <v:path arrowok="t"/>
              </v:shape>
            </v:group>
            <v:group style="position:absolute;left:5484;top:459;width:2;height:91" coordorigin="5484,459" coordsize="2,91">
              <v:shape style="position:absolute;left:5484;top:459;width:2;height:91" coordorigin="5484,459" coordsize="0,91" path="m5484,459l5484,550e" filled="f" stroked="t" strokeweight=".5pt" strokecolor="#222222">
                <v:path arrowok="t"/>
              </v:shape>
            </v:group>
            <v:group style="position:absolute;left:5025;top:544;width:3;height:3" coordorigin="5025,544" coordsize="3,3">
              <v:shape style="position:absolute;left:5025;top:544;width:3;height:3" coordorigin="5025,544" coordsize="3,3" path="m5028,544l5025,547e" filled="f" stroked="t" strokeweight=".5pt" strokecolor="#222222">
                <v:path arrowok="t"/>
              </v:shape>
            </v:group>
            <v:group style="position:absolute;left:5049;top:450;width:3;height:9" coordorigin="5049,450" coordsize="3,9">
              <v:shape style="position:absolute;left:5049;top:450;width:3;height:9" coordorigin="5049,450" coordsize="3,9" path="m5052,450l5049,459e" filled="f" stroked="t" strokeweight=".5pt" strokecolor="#222222">
                <v:path arrowok="t"/>
              </v:shape>
            </v:group>
            <v:group style="position:absolute;left:5300;top:421;width:3;height:12" coordorigin="5300,421" coordsize="3,12">
              <v:shape style="position:absolute;left:5300;top:421;width:3;height:12" coordorigin="5300,421" coordsize="3,12" path="m5303,421l5300,433e" filled="f" stroked="t" strokeweight=".5pt" strokecolor="#222222">
                <v:path arrowok="t"/>
              </v:shape>
            </v:group>
            <v:group style="position:absolute;left:5093;top:459;width:3;height:3" coordorigin="5093,459" coordsize="3,3">
              <v:shape style="position:absolute;left:5093;top:459;width:3;height:3" coordorigin="5093,459" coordsize="3,3" path="m5096,459l5093,462e" filled="f" stroked="t" strokeweight=".5pt" strokecolor="#222222">
                <v:path arrowok="t"/>
              </v:shape>
            </v:group>
            <v:group style="position:absolute;left:4949;top:558;width:3;height:12" coordorigin="4949,558" coordsize="3,12">
              <v:shape style="position:absolute;left:4949;top:558;width:3;height:12" coordorigin="4949,558" coordsize="3,12" path="m4949,570l4952,558e" filled="f" stroked="t" strokeweight=".5pt" strokecolor="#222222">
                <v:path arrowok="t"/>
              </v:shape>
            </v:group>
            <v:group style="position:absolute;left:4970;top:564;width:3;height:12" coordorigin="4970,564" coordsize="3,12">
              <v:shape style="position:absolute;left:4970;top:564;width:3;height:12" coordorigin="4970,564" coordsize="3,12" path="m4970,576l4973,564e" filled="f" stroked="t" strokeweight=".5pt" strokecolor="#222222">
                <v:path arrowok="t"/>
              </v:shape>
            </v:group>
            <v:group style="position:absolute;left:5376;top:573;width:32;height:35" coordorigin="5376,573" coordsize="32,35">
              <v:shape style="position:absolute;left:5376;top:573;width:32;height:35" coordorigin="5376,573" coordsize="32,35" path="m5376,608l5408,573e" filled="f" stroked="t" strokeweight=".5pt" strokecolor="#222222">
                <v:path arrowok="t"/>
              </v:shape>
            </v:group>
            <v:group style="position:absolute;left:5385;top:582;width:32;height:35" coordorigin="5385,582" coordsize="32,35">
              <v:shape style="position:absolute;left:5385;top:582;width:32;height:35" coordorigin="5385,582" coordsize="32,35" path="m5417,582l5385,617e" filled="f" stroked="t" strokeweight=".5pt" strokecolor="#222222">
                <v:path arrowok="t"/>
              </v:shape>
            </v:group>
            <v:group style="position:absolute;left:5391;top:585;width:29;height:38" coordorigin="5391,585" coordsize="29,38">
              <v:shape style="position:absolute;left:5391;top:585;width:29;height:38" coordorigin="5391,585" coordsize="29,38" path="m5391,623l5420,585e" filled="f" stroked="t" strokeweight=".5pt" strokecolor="#222222">
                <v:path arrowok="t"/>
              </v:shape>
            </v:group>
            <v:group style="position:absolute;left:5397;top:594;width:26;height:29" coordorigin="5397,594" coordsize="26,29">
              <v:shape style="position:absolute;left:5397;top:594;width:26;height:29" coordorigin="5397,594" coordsize="26,29" path="m5423,594l5397,623e" filled="f" stroked="t" strokeweight=".5pt" strokecolor="#222222">
                <v:path arrowok="t"/>
              </v:shape>
            </v:group>
            <v:group style="position:absolute;left:5405;top:599;width:29;height:35" coordorigin="5405,599" coordsize="29,35">
              <v:shape style="position:absolute;left:5405;top:599;width:29;height:35" coordorigin="5405,599" coordsize="29,35" path="m5435,599l5405,634e" filled="f" stroked="t" strokeweight=".5pt" strokecolor="#222222">
                <v:path arrowok="t"/>
              </v:shape>
            </v:group>
            <v:group style="position:absolute;left:5040;top:515;width:3;height:3" coordorigin="5040,515" coordsize="3,3">
              <v:shape style="position:absolute;left:5040;top:515;width:3;height:3" coordorigin="5040,515" coordsize="3,3" path="m5043,515l5040,517e" filled="f" stroked="t" strokeweight=".5pt" strokecolor="#222222">
                <v:path arrowok="t"/>
              </v:shape>
            </v:group>
            <v:group style="position:absolute;left:5043;top:544;width:3;height:3" coordorigin="5043,544" coordsize="3,3">
              <v:shape style="position:absolute;left:5043;top:544;width:3;height:3" coordorigin="5043,544" coordsize="3,3" path="m5043,547l5046,544e" filled="f" stroked="t" strokeweight=".5pt" strokecolor="#222222">
                <v:path arrowok="t"/>
              </v:shape>
            </v:group>
            <v:group style="position:absolute;left:5075;top:515;width:3;height:3" coordorigin="5075,515" coordsize="3,3">
              <v:shape style="position:absolute;left:5075;top:515;width:3;height:3" coordorigin="5075,515" coordsize="3,3" path="m5078,515l5075,517e" filled="f" stroked="t" strokeweight=".5pt" strokecolor="#222222">
                <v:path arrowok="t"/>
              </v:shape>
            </v:group>
            <v:group style="position:absolute;left:5081;top:544;width:3;height:3" coordorigin="5081,544" coordsize="3,3">
              <v:shape style="position:absolute;left:5081;top:544;width:3;height:3" coordorigin="5081,544" coordsize="3,3" path="m5081,547l5084,544e" filled="f" stroked="t" strokeweight=".5pt" strokecolor="#222222">
                <v:path arrowok="t"/>
              </v:shape>
            </v:group>
            <v:group style="position:absolute;left:5116;top:544;width:3;height:3" coordorigin="5116,544" coordsize="3,3">
              <v:shape style="position:absolute;left:5116;top:544;width:3;height:3" coordorigin="5116,544" coordsize="3,3" path="m5116,547l5119,544e" filled="f" stroked="t" strokeweight=".5pt" strokecolor="#222222">
                <v:path arrowok="t"/>
              </v:shape>
            </v:group>
            <v:group style="position:absolute;left:5148;top:515;width:3;height:3" coordorigin="5148,515" coordsize="3,3">
              <v:shape style="position:absolute;left:5148;top:515;width:3;height:3" coordorigin="5148,515" coordsize="3,3" path="m5151,515l5148,517e" filled="f" stroked="t" strokeweight=".5pt" strokecolor="#222222">
                <v:path arrowok="t"/>
              </v:shape>
            </v:group>
            <v:group style="position:absolute;left:5151;top:544;width:3;height:3" coordorigin="5151,544" coordsize="3,3">
              <v:shape style="position:absolute;left:5151;top:544;width:3;height:3" coordorigin="5151,544" coordsize="3,3" path="m5151,547l5154,544e" filled="f" stroked="t" strokeweight=".5pt" strokecolor="#222222">
                <v:path arrowok="t"/>
              </v:shape>
            </v:group>
            <v:group style="position:absolute;left:5183;top:515;width:3;height:3" coordorigin="5183,515" coordsize="3,3">
              <v:shape style="position:absolute;left:5183;top:515;width:3;height:3" coordorigin="5183,515" coordsize="3,3" path="m5186,515l5183,517e" filled="f" stroked="t" strokeweight=".5pt" strokecolor="#222222">
                <v:path arrowok="t"/>
              </v:shape>
            </v:group>
            <v:group style="position:absolute;left:5224;top:544;width:3;height:3" coordorigin="5224,544" coordsize="3,3">
              <v:shape style="position:absolute;left:5224;top:544;width:3;height:3" coordorigin="5224,544" coordsize="3,3" path="m5224,547l5227,544e" filled="f" stroked="t" strokeweight=".5pt" strokecolor="#222222">
                <v:path arrowok="t"/>
              </v:shape>
            </v:group>
            <v:group style="position:absolute;left:5256;top:515;width:3;height:3" coordorigin="5256,515" coordsize="3,3">
              <v:shape style="position:absolute;left:5256;top:515;width:3;height:3" coordorigin="5256,515" coordsize="3,3" path="m5259,515l5256,517e" filled="f" stroked="t" strokeweight=".5pt" strokecolor="#222222">
                <v:path arrowok="t"/>
              </v:shape>
            </v:group>
            <v:group style="position:absolute;left:5177;top:596;width:15;height:12" coordorigin="5177,596" coordsize="15,12">
              <v:shape style="position:absolute;left:5177;top:596;width:15;height:12" coordorigin="5177,596" coordsize="15,12" path="m5177,608l5192,596e" filled="f" stroked="t" strokeweight=".5pt" strokecolor="#222222">
                <v:path arrowok="t"/>
              </v:shape>
            </v:group>
            <v:group style="position:absolute;left:5259;top:544;width:3;height:3" coordorigin="5259,544" coordsize="3,3">
              <v:shape style="position:absolute;left:5259;top:544;width:3;height:3" coordorigin="5259,544" coordsize="3,3" path="m5259,547l5262,544e" filled="f" stroked="t" strokeweight=".5pt" strokecolor="#222222">
                <v:path arrowok="t"/>
              </v:shape>
            </v:group>
            <v:group style="position:absolute;left:5291;top:515;width:3;height:3" coordorigin="5291,515" coordsize="3,3">
              <v:shape style="position:absolute;left:5291;top:515;width:3;height:3" coordorigin="5291,515" coordsize="3,3" path="m5294,515l5291,517e" filled="f" stroked="t" strokeweight=".5pt" strokecolor="#222222">
                <v:path arrowok="t"/>
              </v:shape>
            </v:group>
            <v:group style="position:absolute;left:5332;top:544;width:3;height:3" coordorigin="5332,544" coordsize="3,3">
              <v:shape style="position:absolute;left:5332;top:544;width:3;height:3" coordorigin="5332,544" coordsize="3,3" path="m5332,547l5335,544e" filled="f" stroked="t" strokeweight=".5pt" strokecolor="#222222">
                <v:path arrowok="t"/>
              </v:shape>
            </v:group>
            <v:group style="position:absolute;left:5365;top:515;width:3;height:3" coordorigin="5365,515" coordsize="3,3">
              <v:shape style="position:absolute;left:5365;top:515;width:3;height:3" coordorigin="5365,515" coordsize="3,3" path="m5367,515l5365,517e" filled="f" stroked="t" strokeweight=".5pt" strokecolor="#222222">
                <v:path arrowok="t"/>
              </v:shape>
            </v:group>
            <v:group style="position:absolute;left:5391;top:515;width:3;height:3" coordorigin="5391,515" coordsize="3,3">
              <v:shape style="position:absolute;left:5391;top:515;width:3;height:3" coordorigin="5391,515" coordsize="3,3" path="m5391,517l5394,515e" filled="f" stroked="t" strokeweight=".5pt" strokecolor="#222222">
                <v:path arrowok="t"/>
              </v:shape>
            </v:group>
            <v:group style="position:absolute;left:5335;top:596;width:12;height:12" coordorigin="5335,596" coordsize="12,12">
              <v:shape style="position:absolute;left:5335;top:596;width:12;height:12" coordorigin="5335,596" coordsize="12,12" path="m5335,608l5347,596e" filled="f" stroked="t" strokeweight=".5pt" strokecolor="#222222">
                <v:path arrowok="t"/>
              </v:shape>
            </v:group>
            <v:group style="position:absolute;left:5096;top:450;width:9;height:6" coordorigin="5096,450" coordsize="9,6">
              <v:shape style="position:absolute;left:5096;top:450;width:9;height:6" coordorigin="5096,450" coordsize="9,6" path="m5104,450l5096,456e" filled="f" stroked="t" strokeweight=".5pt" strokecolor="#222222">
                <v:path arrowok="t"/>
              </v:shape>
            </v:group>
            <v:group style="position:absolute;left:5347;top:450;width:9;height:9" coordorigin="5347,450" coordsize="9,9">
              <v:shape style="position:absolute;left:5347;top:450;width:9;height:9" coordorigin="5347,450" coordsize="9,9" path="m5356,450l5347,459e" filled="f" stroked="t" strokeweight=".5pt" strokecolor="#222222">
                <v:path arrowok="t"/>
              </v:shape>
            </v:group>
            <v:group style="position:absolute;left:4976;top:573;width:9;height:9" coordorigin="4976,573" coordsize="9,9">
              <v:shape style="position:absolute;left:4976;top:573;width:9;height:9" coordorigin="4976,573" coordsize="9,9" path="m4984,573l4976,582e" filled="f" stroked="t" strokeweight=".5pt" strokecolor="#222222">
                <v:path arrowok="t"/>
              </v:shape>
            </v:group>
            <v:group style="position:absolute;left:5008;top:608;width:9;height:9" coordorigin="5008,608" coordsize="9,9">
              <v:shape style="position:absolute;left:5008;top:608;width:9;height:9" coordorigin="5008,608" coordsize="9,9" path="m5017,608l5008,617e" filled="f" stroked="t" strokeweight=".5pt" strokecolor="#222222">
                <v:path arrowok="t"/>
              </v:shape>
            </v:group>
            <v:group style="position:absolute;left:5365;top:535;width:26;height:9" coordorigin="5365,535" coordsize="26,9">
              <v:shape style="position:absolute;left:5365;top:535;width:26;height:9" coordorigin="5365,535" coordsize="26,9" path="m5391,535l5365,544e" filled="f" stroked="t" strokeweight=".5pt" strokecolor="#222222">
                <v:path arrowok="t"/>
              </v:shape>
            </v:group>
            <v:group style="position:absolute;left:5367;top:535;width:26;height:12" coordorigin="5367,535" coordsize="26,12">
              <v:shape style="position:absolute;left:5367;top:535;width:26;height:12" coordorigin="5367,535" coordsize="26,12" path="m5367,547l5394,535e" filled="f" stroked="t" strokeweight=".5pt" strokecolor="#222222">
                <v:path arrowok="t"/>
              </v:shape>
            </v:group>
            <v:group style="position:absolute;left:5420;top:558;width:20;height:6" coordorigin="5420,558" coordsize="20,6">
              <v:shape style="position:absolute;left:5420;top:558;width:20;height:6" coordorigin="5420,558" coordsize="20,6" path="m5420,564l5441,558e" filled="f" stroked="t" strokeweight=".5pt" strokecolor="#222222">
                <v:path arrowok="t"/>
              </v:shape>
            </v:group>
            <v:group style="position:absolute;left:5423;top:570;width:20;height:6" coordorigin="5423,570" coordsize="20,6">
              <v:shape style="position:absolute;left:5423;top:570;width:20;height:6" coordorigin="5423,570" coordsize="20,6" path="m5443,570l5423,576e" filled="f" stroked="t" strokeweight=".5pt" strokecolor="#222222">
                <v:path arrowok="t"/>
              </v:shape>
            </v:group>
            <v:group style="position:absolute;left:5426;top:576;width:20;height:6" coordorigin="5426,576" coordsize="20,6">
              <v:shape style="position:absolute;left:5426;top:576;width:20;height:6" coordorigin="5426,576" coordsize="20,6" path="m5426,582l5446,576e" filled="f" stroked="t" strokeweight=".5pt" strokecolor="#222222">
                <v:path arrowok="t"/>
              </v:shape>
            </v:group>
            <v:group style="position:absolute;left:5435;top:594;width:18;height:6" coordorigin="5435,594" coordsize="18,6">
              <v:shape style="position:absolute;left:5435;top:594;width:18;height:6" coordorigin="5435,594" coordsize="18,6" path="m5452,594l5435,599e" filled="f" stroked="t" strokeweight=".5pt" strokecolor="#222222">
                <v:path arrowok="t"/>
              </v:shape>
            </v:group>
            <v:group style="position:absolute;left:4955;top:412;width:483;height:2" coordorigin="4955,412" coordsize="483,2">
              <v:shape style="position:absolute;left:4955;top:412;width:483;height:2" coordorigin="4955,412" coordsize="483,0" path="m4955,412l5438,412e" filled="f" stroked="t" strokeweight=".5pt" strokecolor="#222222">
                <v:path arrowok="t"/>
              </v:shape>
            </v:group>
            <v:group style="position:absolute;left:5312;top:418;width:20;height:2" coordorigin="5312,418" coordsize="20,2">
              <v:shape style="position:absolute;left:5312;top:418;width:20;height:2" coordorigin="5312,418" coordsize="20,0" path="m5312,418l5332,418e" filled="f" stroked="t" strokeweight=".5pt" strokecolor="#222222">
                <v:path arrowok="t"/>
              </v:shape>
            </v:group>
            <v:group style="position:absolute;left:5300;top:458;width:47;height:2" coordorigin="5300,458" coordsize="47,2">
              <v:shape style="position:absolute;left:5300;top:458;width:47;height:2" coordorigin="5300,458" coordsize="47,0" path="m5300,458l5347,458e" filled="f" stroked="t" strokeweight=".6468pt" strokecolor="#222222">
                <v:path arrowok="t"/>
              </v:shape>
            </v:group>
            <v:group style="position:absolute;left:4964;top:460;width:465;height:2" coordorigin="4964,460" coordsize="465,2">
              <v:shape style="position:absolute;left:4964;top:460;width:465;height:2" coordorigin="4964,460" coordsize="465,0" path="m4964,460l5429,460e" filled="f" stroked="t" strokeweight=".6463pt" strokecolor="#222222">
                <v:path arrowok="t"/>
              </v:shape>
            </v:group>
            <v:group style="position:absolute;left:4935;top:459;width:9;height:2" coordorigin="4935,459" coordsize="9,2">
              <v:shape style="position:absolute;left:4935;top:459;width:9;height:2" coordorigin="4935,459" coordsize="9,0" path="m4935,459l4943,459e" filled="f" stroked="t" strokeweight=".5pt" strokecolor="#222222">
                <v:path arrowok="t"/>
              </v:shape>
            </v:group>
            <v:group style="position:absolute;left:5449;top:459;width:9;height:2" coordorigin="5449,459" coordsize="9,2">
              <v:shape style="position:absolute;left:5449;top:459;width:9;height:2" coordorigin="5449,459" coordsize="9,0" path="m5449,459l5458,459e" filled="f" stroked="t" strokeweight=".5pt" strokecolor="#222222">
                <v:path arrowok="t"/>
              </v:shape>
            </v:group>
            <v:group style="position:absolute;left:5028;top:500;width:12;height:2" coordorigin="5028,500" coordsize="12,2">
              <v:shape style="position:absolute;left:5028;top:500;width:12;height:2" coordorigin="5028,500" coordsize="12,0" path="m5028,500l5040,500e" filled="f" stroked="t" strokeweight=".5pt" strokecolor="#222222">
                <v:path arrowok="t"/>
              </v:shape>
            </v:group>
            <v:group style="position:absolute;left:5063;top:500;width:12;height:2" coordorigin="5063,500" coordsize="12,2">
              <v:shape style="position:absolute;left:5063;top:500;width:12;height:2" coordorigin="5063,500" coordsize="12,0" path="m5063,500l5075,500e" filled="f" stroked="t" strokeweight=".5pt" strokecolor="#222222">
                <v:path arrowok="t"/>
              </v:shape>
            </v:group>
            <v:group style="position:absolute;left:5101;top:500;width:9;height:2" coordorigin="5101,500" coordsize="9,2">
              <v:shape style="position:absolute;left:5101;top:500;width:9;height:2" coordorigin="5101,500" coordsize="9,0" path="m5101,500l5110,500e" filled="f" stroked="t" strokeweight=".5pt" strokecolor="#222222">
                <v:path arrowok="t"/>
              </v:shape>
            </v:group>
            <v:group style="position:absolute;left:5136;top:500;width:12;height:2" coordorigin="5136,500" coordsize="12,2">
              <v:shape style="position:absolute;left:5136;top:500;width:12;height:2" coordorigin="5136,500" coordsize="12,0" path="m5136,500l5148,500e" filled="f" stroked="t" strokeweight=".5pt" strokecolor="#222222">
                <v:path arrowok="t"/>
              </v:shape>
            </v:group>
            <v:group style="position:absolute;left:5172;top:500;width:12;height:2" coordorigin="5172,500" coordsize="12,2">
              <v:shape style="position:absolute;left:5172;top:500;width:12;height:2" coordorigin="5172,500" coordsize="12,0" path="m5172,500l5183,500e" filled="f" stroked="t" strokeweight=".5pt" strokecolor="#222222">
                <v:path arrowok="t"/>
              </v:shape>
            </v:group>
            <v:group style="position:absolute;left:5210;top:500;width:9;height:2" coordorigin="5210,500" coordsize="9,2">
              <v:shape style="position:absolute;left:5210;top:500;width:9;height:2" coordorigin="5210,500" coordsize="9,0" path="m5210,500l5218,500e" filled="f" stroked="t" strokeweight=".5pt" strokecolor="#222222">
                <v:path arrowok="t"/>
              </v:shape>
            </v:group>
            <v:group style="position:absolute;left:5245;top:500;width:12;height:2" coordorigin="5245,500" coordsize="12,2">
              <v:shape style="position:absolute;left:5245;top:500;width:12;height:2" coordorigin="5245,500" coordsize="12,0" path="m5245,500l5256,500e" filled="f" stroked="t" strokeweight=".5pt" strokecolor="#222222">
                <v:path arrowok="t"/>
              </v:shape>
            </v:group>
            <v:group style="position:absolute;left:5280;top:500;width:12;height:2" coordorigin="5280,500" coordsize="12,2">
              <v:shape style="position:absolute;left:5280;top:500;width:12;height:2" coordorigin="5280,500" coordsize="12,0" path="m5280,500l5291,500e" filled="f" stroked="t" strokeweight=".5pt" strokecolor="#222222">
                <v:path arrowok="t"/>
              </v:shape>
            </v:group>
            <v:group style="position:absolute;left:5318;top:500;width:9;height:2" coordorigin="5318,500" coordsize="9,2">
              <v:shape style="position:absolute;left:5318;top:500;width:9;height:2" coordorigin="5318,500" coordsize="9,0" path="m5318,500l5326,500e" filled="f" stroked="t" strokeweight=".5pt" strokecolor="#222222">
                <v:path arrowok="t"/>
              </v:shape>
            </v:group>
            <v:group style="position:absolute;left:5353;top:500;width:12;height:2" coordorigin="5353,500" coordsize="12,2">
              <v:shape style="position:absolute;left:5353;top:500;width:12;height:2" coordorigin="5353,500" coordsize="12,0" path="m5353,500l5365,500e" filled="f" stroked="t" strokeweight=".5pt" strokecolor="#222222">
                <v:path arrowok="t"/>
              </v:shape>
            </v:group>
            <v:group style="position:absolute;left:5014;top:531;width:366;height:2" coordorigin="5014,531" coordsize="366,2">
              <v:shape style="position:absolute;left:5014;top:531;width:366;height:2" coordorigin="5014,531" coordsize="366,0" path="m5014,531l5379,531e" filled="f" stroked="t" strokeweight="1.2302pt" strokecolor="#222222">
                <v:path arrowok="t"/>
              </v:shape>
            </v:group>
            <v:group style="position:absolute;left:5025;top:547;width:342;height:2" coordorigin="5025,547" coordsize="342,2">
              <v:shape style="position:absolute;left:5025;top:547;width:342;height:2" coordorigin="5025,547" coordsize="342,0" path="m5025,547l5367,547e" filled="f" stroked="t" strokeweight=".5pt" strokecolor="#222222">
                <v:path arrowok="t"/>
              </v:shape>
            </v:group>
            <v:group style="position:absolute;left:5449;top:550;width:9;height:2" coordorigin="5449,550" coordsize="9,2">
              <v:shape style="position:absolute;left:5449;top:550;width:9;height:2" coordorigin="5449,550" coordsize="9,0" path="m5458,550l5449,550e" filled="f" stroked="t" strokeweight=".5pt" strokecolor="#222222">
                <v:path arrowok="t"/>
              </v:shape>
            </v:group>
            <v:group style="position:absolute;left:4935;top:550;width:9;height:2" coordorigin="4935,550" coordsize="9,2">
              <v:shape style="position:absolute;left:4935;top:550;width:9;height:2" coordorigin="4935,550" coordsize="9,0" path="m4943,550l4935,550e" filled="f" stroked="t" strokeweight=".5pt" strokecolor="#222222">
                <v:path arrowok="t"/>
              </v:shape>
            </v:group>
            <v:group style="position:absolute;left:5046;top:558;width:12;height:2" coordorigin="5046,558" coordsize="12,2">
              <v:shape style="position:absolute;left:5046;top:558;width:12;height:2" coordorigin="5046,558" coordsize="12,0" path="m5046,558l5058,558e" filled="f" stroked="t" strokeweight=".7931pt" strokecolor="#222222">
                <v:path arrowok="t"/>
              </v:shape>
            </v:group>
            <v:group style="position:absolute;left:5084;top:555;width:9;height:2" coordorigin="5084,555" coordsize="9,2">
              <v:shape style="position:absolute;left:5084;top:555;width:9;height:2" coordorigin="5084,555" coordsize="9,0" path="m5084,555l5093,555e" filled="f" stroked="t" strokeweight=".5pt" strokecolor="#222222">
                <v:path arrowok="t"/>
              </v:shape>
            </v:group>
            <v:group style="position:absolute;left:5119;top:558;width:12;height:2" coordorigin="5119,558" coordsize="12,2">
              <v:shape style="position:absolute;left:5119;top:558;width:12;height:2" coordorigin="5119,558" coordsize="12,0" path="m5119,558l5131,558e" filled="f" stroked="t" strokeweight=".7931pt" strokecolor="#222222">
                <v:path arrowok="t"/>
              </v:shape>
            </v:group>
            <v:group style="position:absolute;left:5154;top:558;width:12;height:2" coordorigin="5154,558" coordsize="12,2">
              <v:shape style="position:absolute;left:5154;top:558;width:12;height:2" coordorigin="5154,558" coordsize="12,0" path="m5154,558l5166,558e" filled="f" stroked="t" strokeweight=".7931pt" strokecolor="#222222">
                <v:path arrowok="t"/>
              </v:shape>
            </v:group>
            <v:group style="position:absolute;left:5192;top:555;width:9;height:2" coordorigin="5192,555" coordsize="9,2">
              <v:shape style="position:absolute;left:5192;top:555;width:9;height:2" coordorigin="5192,555" coordsize="9,0" path="m5192,555l5201,555e" filled="f" stroked="t" strokeweight=".5pt" strokecolor="#222222">
                <v:path arrowok="t"/>
              </v:shape>
            </v:group>
            <v:group style="position:absolute;left:5227;top:558;width:12;height:2" coordorigin="5227,558" coordsize="12,2">
              <v:shape style="position:absolute;left:5227;top:558;width:12;height:2" coordorigin="5227,558" coordsize="12,0" path="m5227,558l5239,558e" filled="f" stroked="t" strokeweight=".7931pt" strokecolor="#222222">
                <v:path arrowok="t"/>
              </v:shape>
            </v:group>
            <v:group style="position:absolute;left:5262;top:558;width:12;height:2" coordorigin="5262,558" coordsize="12,2">
              <v:shape style="position:absolute;left:5262;top:558;width:12;height:2" coordorigin="5262,558" coordsize="12,0" path="m5262,558l5274,558e" filled="f" stroked="t" strokeweight=".7931pt" strokecolor="#222222">
                <v:path arrowok="t"/>
              </v:shape>
            </v:group>
            <v:group style="position:absolute;left:5300;top:555;width:9;height:2" coordorigin="5300,555" coordsize="9,2">
              <v:shape style="position:absolute;left:5300;top:555;width:9;height:2" coordorigin="5300,555" coordsize="9,0" path="m5300,555l5309,555e" filled="f" stroked="t" strokeweight=".5pt" strokecolor="#222222">
                <v:path arrowok="t"/>
              </v:shape>
            </v:group>
            <v:group style="position:absolute;left:5335;top:558;width:12;height:2" coordorigin="5335,558" coordsize="12,2">
              <v:shape style="position:absolute;left:5335;top:558;width:12;height:2" coordorigin="5335,558" coordsize="12,0" path="m5335,558l5347,558e" filled="f" stroked="t" strokeweight=".7931pt" strokecolor="#222222">
                <v:path arrowok="t"/>
              </v:shape>
            </v:group>
            <v:group style="position:absolute;left:5300;top:561;width:9;height:2" coordorigin="5300,561" coordsize="9,2">
              <v:shape style="position:absolute;left:5300;top:561;width:9;height:2" coordorigin="5300,561" coordsize="9,0" path="m5309,561l5300,561e" filled="f" stroked="t" strokeweight=".5pt" strokecolor="#222222">
                <v:path arrowok="t"/>
              </v:shape>
            </v:group>
            <v:group style="position:absolute;left:5192;top:561;width:9;height:2" coordorigin="5192,561" coordsize="9,2">
              <v:shape style="position:absolute;left:5192;top:561;width:9;height:2" coordorigin="5192,561" coordsize="9,0" path="m5201,561l5192,561e" filled="f" stroked="t" strokeweight=".5pt" strokecolor="#222222">
                <v:path arrowok="t"/>
              </v:shape>
            </v:group>
            <v:group style="position:absolute;left:5084;top:561;width:9;height:2" coordorigin="5084,561" coordsize="9,2">
              <v:shape style="position:absolute;left:5084;top:561;width:9;height:2" coordorigin="5084,561" coordsize="9,0" path="m5093,561l5084,561e" filled="f" stroked="t" strokeweight=".5pt" strokecolor="#222222">
                <v:path arrowok="t"/>
              </v:shape>
            </v:group>
            <v:group style="position:absolute;left:5046;top:596;width:301;height:2" coordorigin="5046,596" coordsize="301,2">
              <v:shape style="position:absolute;left:5046;top:596;width:301;height:2" coordorigin="5046,596" coordsize="301,0" path="m5046,596l5347,596e" filled="f" stroked="t" strokeweight=".5pt" strokecolor="#222222">
                <v:path arrowok="t"/>
              </v:shape>
            </v:group>
            <v:group style="position:absolute;left:5256;top:608;width:12;height:2" coordorigin="5256,608" coordsize="12,2">
              <v:shape style="position:absolute;left:5256;top:608;width:12;height:2" coordorigin="5256,608" coordsize="12,0" path="m5268,608l5256,608e" filled="f" stroked="t" strokeweight=".5pt" strokecolor="#222222">
                <v:path arrowok="t"/>
              </v:shape>
            </v:group>
            <v:group style="position:absolute;left:5125;top:608;width:12;height:2" coordorigin="5125,608" coordsize="12,2">
              <v:shape style="position:absolute;left:5125;top:608;width:12;height:2" coordorigin="5125,608" coordsize="12,0" path="m5136,608l5125,608e" filled="f" stroked="t" strokeweight=".5pt" strokecolor="#222222">
                <v:path arrowok="t"/>
              </v:shape>
            </v:group>
            <v:group style="position:absolute;left:5022;top:623;width:155;height:2" coordorigin="5022,623" coordsize="155,2">
              <v:shape style="position:absolute;left:5022;top:623;width:155;height:2" coordorigin="5022,623" coordsize="155,0" path="m5022,623l5177,623e" filled="f" stroked="t" strokeweight=".5pt" strokecolor="#222222">
                <v:path arrowok="t"/>
              </v:shape>
            </v:group>
            <v:group style="position:absolute;left:5268;top:637;width:35;height:2" coordorigin="5268,637" coordsize="35,2">
              <v:shape style="position:absolute;left:5268;top:637;width:35;height:2" coordorigin="5268,637" coordsize="35,0" path="m5268,637l5303,637e" filled="f" stroked="t" strokeweight=".5pt" strokecolor="#222222">
                <v:path arrowok="t"/>
              </v:shape>
            </v:group>
            <v:group style="position:absolute;left:4952;top:558;width:20;height:6" coordorigin="4952,558" coordsize="20,6">
              <v:shape style="position:absolute;left:4952;top:558;width:20;height:6" coordorigin="4952,558" coordsize="20,6" path="m4973,564l4952,558e" filled="f" stroked="t" strokeweight=".5pt" strokecolor="#222222">
                <v:path arrowok="t"/>
              </v:shape>
            </v:group>
            <v:group style="position:absolute;left:4949;top:570;width:20;height:6" coordorigin="4949,570" coordsize="20,6">
              <v:shape style="position:absolute;left:4949;top:570;width:20;height:6" coordorigin="4949,570" coordsize="20,6" path="m4949,570l4970,576e" filled="f" stroked="t" strokeweight=".5pt" strokecolor="#222222">
                <v:path arrowok="t"/>
              </v:shape>
            </v:group>
            <v:group style="position:absolute;left:4946;top:576;width:20;height:6" coordorigin="4946,576" coordsize="20,6">
              <v:shape style="position:absolute;left:4946;top:576;width:20;height:6" coordorigin="4946,576" coordsize="20,6" path="m4946,576l4967,582e" filled="f" stroked="t" strokeweight=".5pt" strokecolor="#222222">
                <v:path arrowok="t"/>
              </v:shape>
            </v:group>
            <v:group style="position:absolute;left:4941;top:594;width:18;height:6" coordorigin="4941,594" coordsize="18,6">
              <v:shape style="position:absolute;left:4941;top:594;width:18;height:6" coordorigin="4941,594" coordsize="18,6" path="m4958,599l4941,594e" filled="f" stroked="t" strokeweight=".5pt" strokecolor="#222222">
                <v:path arrowok="t"/>
              </v:shape>
            </v:group>
            <v:group style="position:absolute;left:5002;top:535;width:26;height:9" coordorigin="5002,535" coordsize="26,9">
              <v:shape style="position:absolute;left:5002;top:535;width:26;height:9" coordorigin="5002,535" coordsize="26,9" path="m5028,544l5002,535e" filled="f" stroked="t" strokeweight=".5pt" strokecolor="#222222">
                <v:path arrowok="t"/>
              </v:shape>
            </v:group>
            <v:group style="position:absolute;left:4999;top:535;width:26;height:12" coordorigin="4999,535" coordsize="26,12">
              <v:shape style="position:absolute;left:4999;top:535;width:26;height:12" coordorigin="4999,535" coordsize="26,12" path="m4999,535l5025,547e" filled="f" stroked="t" strokeweight=".5pt" strokecolor="#222222">
                <v:path arrowok="t"/>
              </v:shape>
            </v:group>
            <v:group style="position:absolute;left:5299;top:454;width:2;height:10" coordorigin="5299,454" coordsize="2,10">
              <v:shape style="position:absolute;left:5299;top:454;width:2;height:10" coordorigin="5299,454" coordsize="0,10" path="m5299,454l5299,464e" filled="f" stroked="t" strokeweight=".148pt" strokecolor="#222222">
                <v:path arrowok="t"/>
              </v:shape>
            </v:group>
            <v:group style="position:absolute;left:5408;top:573;width:9;height:9" coordorigin="5408,573" coordsize="9,9">
              <v:shape style="position:absolute;left:5408;top:573;width:9;height:9" coordorigin="5408,573" coordsize="9,9" path="m5417,582l5408,573e" filled="f" stroked="t" strokeweight=".5pt" strokecolor="#222222">
                <v:path arrowok="t"/>
              </v:shape>
            </v:group>
            <v:group style="position:absolute;left:5376;top:608;width:9;height:9" coordorigin="5376,608" coordsize="9,9">
              <v:shape style="position:absolute;left:5376;top:608;width:9;height:9" coordorigin="5376,608" coordsize="9,9" path="m5385,617l5376,608e" filled="f" stroked="t" strokeweight=".5pt" strokecolor="#222222">
                <v:path arrowok="t"/>
              </v:shape>
            </v:group>
            <v:group style="position:absolute;left:5288;top:450;width:9;height:9" coordorigin="5288,450" coordsize="9,9">
              <v:shape style="position:absolute;left:5288;top:450;width:9;height:9" coordorigin="5288,450" coordsize="9,9" path="m5297,459l5288,450e" filled="f" stroked="t" strokeweight=".5pt" strokecolor="#222222">
                <v:path arrowok="t"/>
              </v:shape>
            </v:group>
            <v:group style="position:absolute;left:5037;top:450;width:9;height:6" coordorigin="5037,450" coordsize="9,6">
              <v:shape style="position:absolute;left:5037;top:450;width:9;height:6" coordorigin="5037,450" coordsize="9,6" path="m5046,456l5037,450e" filled="f" stroked="t" strokeweight=".5pt" strokecolor="#222222">
                <v:path arrowok="t"/>
              </v:shape>
            </v:group>
            <v:group style="position:absolute;left:5350;top:515;width:3;height:3" coordorigin="5350,515" coordsize="3,3">
              <v:shape style="position:absolute;left:5350;top:515;width:3;height:3" coordorigin="5350,515" coordsize="3,3" path="m5353,517l5350,515e" filled="f" stroked="t" strokeweight=".5pt" strokecolor="#222222">
                <v:path arrowok="t"/>
              </v:shape>
            </v:group>
            <v:group style="position:absolute;left:5347;top:544;width:3;height:3" coordorigin="5347,544" coordsize="3,3">
              <v:shape style="position:absolute;left:5347;top:544;width:3;height:3" coordorigin="5347,544" coordsize="3,3" path="m5347,544l5350,547e" filled="f" stroked="t" strokeweight=".5pt" strokecolor="#222222">
                <v:path arrowok="t"/>
              </v:shape>
            </v:group>
            <v:group style="position:absolute;left:5315;top:515;width:3;height:3" coordorigin="5315,515" coordsize="3,3">
              <v:shape style="position:absolute;left:5315;top:515;width:3;height:3" coordorigin="5315,515" coordsize="3,3" path="m5318,517l5315,515e" filled="f" stroked="t" strokeweight=".5pt" strokecolor="#222222">
                <v:path arrowok="t"/>
              </v:shape>
            </v:group>
            <v:group style="position:absolute;left:5309;top:544;width:3;height:3" coordorigin="5309,544" coordsize="3,3">
              <v:shape style="position:absolute;left:5309;top:544;width:3;height:3" coordorigin="5309,544" coordsize="3,3" path="m5309,544l5312,547e" filled="f" stroked="t" strokeweight=".5pt" strokecolor="#222222">
                <v:path arrowok="t"/>
              </v:shape>
            </v:group>
            <v:group style="position:absolute;left:5275;top:516;width:10;height:2" coordorigin="5275,516" coordsize="10,2">
              <v:shape style="position:absolute;left:5275;top:516;width:10;height:2" coordorigin="5275,516" coordsize="10,0" path="m5275,516l5285,516e" filled="f" stroked="t" strokeweight=".146800pt" strokecolor="#222222">
                <v:path arrowok="t"/>
              </v:shape>
            </v:group>
            <v:group style="position:absolute;left:5274;top:544;width:3;height:3" coordorigin="5274,544" coordsize="3,3">
              <v:shape style="position:absolute;left:5274;top:544;width:3;height:3" coordorigin="5274,544" coordsize="3,3" path="m5274,544l5277,547e" filled="f" stroked="t" strokeweight=".5pt" strokecolor="#222222">
                <v:path arrowok="t"/>
              </v:shape>
            </v:group>
            <v:group style="position:absolute;left:5242;top:515;width:3;height:3" coordorigin="5242,515" coordsize="3,3">
              <v:shape style="position:absolute;left:5242;top:515;width:3;height:3" coordorigin="5242,515" coordsize="3,3" path="m5245,517l5242,515e" filled="f" stroked="t" strokeweight=".5pt" strokecolor="#222222">
                <v:path arrowok="t"/>
              </v:shape>
            </v:group>
            <v:group style="position:absolute;left:5239;top:544;width:3;height:3" coordorigin="5239,544" coordsize="3,3">
              <v:shape style="position:absolute;left:5239;top:544;width:3;height:3" coordorigin="5239,544" coordsize="3,3" path="m5239,544l5242,547e" filled="f" stroked="t" strokeweight=".5pt" strokecolor="#222222">
                <v:path arrowok="t"/>
              </v:shape>
            </v:group>
            <v:group style="position:absolute;left:5207;top:515;width:3;height:3" coordorigin="5207,515" coordsize="3,3">
              <v:shape style="position:absolute;left:5207;top:515;width:3;height:3" coordorigin="5207,515" coordsize="3,3" path="m5210,517l5207,515e" filled="f" stroked="t" strokeweight=".5pt" strokecolor="#222222">
                <v:path arrowok="t"/>
              </v:shape>
            </v:group>
            <v:group style="position:absolute;left:5167;top:516;width:10;height:2" coordorigin="5167,516" coordsize="10,2">
              <v:shape style="position:absolute;left:5167;top:516;width:10;height:2" coordorigin="5167,516" coordsize="10,0" path="m5167,516l5177,516e" filled="f" stroked="t" strokeweight=".146800pt" strokecolor="#222222">
                <v:path arrowok="t"/>
              </v:shape>
            </v:group>
            <v:group style="position:absolute;left:5166;top:544;width:3;height:3" coordorigin="5166,544" coordsize="3,3">
              <v:shape style="position:absolute;left:5166;top:544;width:3;height:3" coordorigin="5166,544" coordsize="3,3" path="m5166,544l5169,547e" filled="f" stroked="t" strokeweight=".5pt" strokecolor="#222222">
                <v:path arrowok="t"/>
              </v:shape>
            </v:group>
            <v:group style="position:absolute;left:5134;top:515;width:3;height:3" coordorigin="5134,515" coordsize="3,3">
              <v:shape style="position:absolute;left:5134;top:515;width:3;height:3" coordorigin="5134,515" coordsize="3,3" path="m5136,517l5134,515e" filled="f" stroked="t" strokeweight=".5pt" strokecolor="#222222">
                <v:path arrowok="t"/>
              </v:shape>
            </v:group>
            <v:group style="position:absolute;left:5201;top:596;width:15;height:12" coordorigin="5201,596" coordsize="15,12">
              <v:shape style="position:absolute;left:5201;top:596;width:15;height:12" coordorigin="5201,596" coordsize="15,12" path="m5201,596l5215,608e" filled="f" stroked="t" strokeweight=".5pt" strokecolor="#222222">
                <v:path arrowok="t"/>
              </v:shape>
            </v:group>
            <v:group style="position:absolute;left:5131;top:544;width:3;height:3" coordorigin="5131,544" coordsize="3,3">
              <v:shape style="position:absolute;left:5131;top:544;width:3;height:3" coordorigin="5131,544" coordsize="3,3" path="m5131,544l5134,547e" filled="f" stroked="t" strokeweight=".5pt" strokecolor="#222222">
                <v:path arrowok="t"/>
              </v:shape>
            </v:group>
            <v:group style="position:absolute;left:5098;top:515;width:3;height:3" coordorigin="5098,515" coordsize="3,3">
              <v:shape style="position:absolute;left:5098;top:515;width:3;height:3" coordorigin="5098,515" coordsize="3,3" path="m5101,517l5098,515e" filled="f" stroked="t" strokeweight=".5pt" strokecolor="#222222">
                <v:path arrowok="t"/>
              </v:shape>
            </v:group>
            <v:group style="position:absolute;left:5058;top:516;width:10;height:2" coordorigin="5058,516" coordsize="10,2">
              <v:shape style="position:absolute;left:5058;top:516;width:10;height:2" coordorigin="5058,516" coordsize="10,0" path="m5058,516l5068,516e" filled="f" stroked="t" strokeweight=".146800pt" strokecolor="#222222">
                <v:path arrowok="t"/>
              </v:shape>
            </v:group>
            <v:group style="position:absolute;left:5058;top:544;width:3;height:3" coordorigin="5058,544" coordsize="3,3">
              <v:shape style="position:absolute;left:5058;top:544;width:3;height:3" coordorigin="5058,544" coordsize="3,3" path="m5058,544l5060,547e" filled="f" stroked="t" strokeweight=".5pt" strokecolor="#222222">
                <v:path arrowok="t"/>
              </v:shape>
            </v:group>
            <v:group style="position:absolute;left:5025;top:515;width:3;height:3" coordorigin="5025,515" coordsize="3,3">
              <v:shape style="position:absolute;left:5025;top:515;width:3;height:3" coordorigin="5025,515" coordsize="3,3" path="m5028,517l5025,515e" filled="f" stroked="t" strokeweight=".5pt" strokecolor="#222222">
                <v:path arrowok="t"/>
              </v:shape>
            </v:group>
            <v:group style="position:absolute;left:4999;top:515;width:3;height:3" coordorigin="4999,515" coordsize="3,3">
              <v:shape style="position:absolute;left:4999;top:515;width:3;height:3" coordorigin="4999,515" coordsize="3,3" path="m5002,517l4999,515e" filled="f" stroked="t" strokeweight=".5pt" strokecolor="#222222">
                <v:path arrowok="t"/>
              </v:shape>
            </v:group>
            <v:group style="position:absolute;left:5046;top:596;width:12;height:12" coordorigin="5046,596" coordsize="12,12">
              <v:shape style="position:absolute;left:5046;top:596;width:12;height:12" coordorigin="5046,596" coordsize="12,12" path="m5046,596l5058,608e" filled="f" stroked="t" strokeweight=".5pt" strokecolor="#222222">
                <v:path arrowok="t"/>
              </v:shape>
            </v:group>
            <v:group style="position:absolute;left:4984;top:573;width:32;height:35" coordorigin="4984,573" coordsize="32,35">
              <v:shape style="position:absolute;left:4984;top:573;width:32;height:35" coordorigin="4984,573" coordsize="32,35" path="m4984,573l5017,608e" filled="f" stroked="t" strokeweight=".5pt" strokecolor="#222222">
                <v:path arrowok="t"/>
              </v:shape>
            </v:group>
            <v:group style="position:absolute;left:4976;top:582;width:32;height:35" coordorigin="4976,582" coordsize="32,35">
              <v:shape style="position:absolute;left:4976;top:582;width:32;height:35" coordorigin="4976,582" coordsize="32,35" path="m4976,582l5008,617e" filled="f" stroked="t" strokeweight=".5pt" strokecolor="#222222">
                <v:path arrowok="t"/>
              </v:shape>
            </v:group>
            <v:group style="position:absolute;left:4970;top:585;width:32;height:38" coordorigin="4970,585" coordsize="32,38">
              <v:shape style="position:absolute;left:4970;top:585;width:32;height:38" coordorigin="4970,585" coordsize="32,38" path="m4970,585l5002,623e" filled="f" stroked="t" strokeweight=".5pt" strokecolor="#222222">
                <v:path arrowok="t"/>
              </v:shape>
            </v:group>
            <v:group style="position:absolute;left:4970;top:594;width:26;height:29" coordorigin="4970,594" coordsize="26,29">
              <v:shape style="position:absolute;left:4970;top:594;width:26;height:29" coordorigin="4970,594" coordsize="26,29" path="m4996,623l4970,594e" filled="f" stroked="t" strokeweight=".5pt" strokecolor="#222222">
                <v:path arrowok="t"/>
              </v:shape>
            </v:group>
            <v:group style="position:absolute;left:4958;top:599;width:29;height:35" coordorigin="4958,599" coordsize="29,35">
              <v:shape style="position:absolute;left:4958;top:599;width:29;height:35" coordorigin="4958,599" coordsize="29,35" path="m4987,634l4958,599e" filled="f" stroked="t" strokeweight=".5pt" strokecolor="#222222">
                <v:path arrowok="t"/>
              </v:shape>
            </v:group>
            <v:group style="position:absolute;left:5441;top:558;width:3;height:12" coordorigin="5441,558" coordsize="3,12">
              <v:shape style="position:absolute;left:5441;top:558;width:3;height:12" coordorigin="5441,558" coordsize="3,12" path="m5441,558l5443,570e" filled="f" stroked="t" strokeweight=".5pt" strokecolor="#222222">
                <v:path arrowok="t"/>
              </v:shape>
            </v:group>
            <v:group style="position:absolute;left:5420;top:564;width:3;height:12" coordorigin="5420,564" coordsize="3,12">
              <v:shape style="position:absolute;left:5420;top:564;width:3;height:12" coordorigin="5420,564" coordsize="3,12" path="m5420,564l5423,576e" filled="f" stroked="t" strokeweight=".5pt" strokecolor="#222222">
                <v:path arrowok="t"/>
              </v:shape>
            </v:group>
            <v:group style="position:absolute;left:5438;top:412;width:47;height:47" coordorigin="5438,412" coordsize="47,47">
              <v:shape style="position:absolute;left:5438;top:412;width:47;height:47" coordorigin="5438,412" coordsize="47,47" path="m5484,459l5481,441,5470,427,5455,415,5438,412e" filled="f" stroked="t" strokeweight=".5pt" strokecolor="#222222">
                <v:path arrowok="t"/>
              </v:shape>
            </v:group>
            <v:group style="position:absolute;left:4908;top:412;width:47;height:47" coordorigin="4908,412" coordsize="47,47">
              <v:shape style="position:absolute;left:4908;top:412;width:47;height:47" coordorigin="4908,412" coordsize="47,47" path="m4955,412l4938,415,4923,427,4911,441,4908,459e" filled="f" stroked="t" strokeweight=".5pt" strokecolor="#222222">
                <v:path arrowok="t"/>
              </v:shape>
            </v:group>
            <v:group style="position:absolute;left:4929;top:433;width:26;height:26" coordorigin="4929,433" coordsize="26,26">
              <v:shape style="position:absolute;left:4929;top:433;width:26;height:26" coordorigin="4929,433" coordsize="26,26" path="m4955,433l4941,436,4932,447,4929,459e" filled="f" stroked="t" strokeweight=".5pt" strokecolor="#222222">
                <v:path arrowok="t"/>
              </v:shape>
            </v:group>
            <v:group style="position:absolute;left:5438;top:433;width:26;height:26" coordorigin="5438,433" coordsize="26,26">
              <v:shape style="position:absolute;left:5438;top:433;width:26;height:26" coordorigin="5438,433" coordsize="26,26" path="m5464,459l5461,447,5452,436,5438,433e" filled="f" stroked="t" strokeweight=".5pt" strokecolor="#222222">
                <v:path arrowok="t"/>
              </v:shape>
            </v:group>
            <v:group style="position:absolute;left:5438;top:439;width:20;height:20" coordorigin="5438,439" coordsize="20,20">
              <v:shape style="position:absolute;left:5438;top:439;width:20;height:20" coordorigin="5438,439" coordsize="20,20" path="m5458,459l5452,444,5438,439e" filled="f" stroked="t" strokeweight=".5pt" strokecolor="#222222">
                <v:path arrowok="t"/>
              </v:shape>
            </v:group>
            <v:group style="position:absolute;left:4935;top:439;width:20;height:20" coordorigin="4935,439" coordsize="20,20">
              <v:shape style="position:absolute;left:4935;top:439;width:20;height:20" coordorigin="4935,439" coordsize="20,20" path="m4955,439l4941,444,4935,459e" filled="f" stroked="t" strokeweight=".5pt" strokecolor="#222222">
                <v:path arrowok="t"/>
              </v:shape>
            </v:group>
            <v:group style="position:absolute;left:4946;top:450;width:18;height:18" coordorigin="4946,450" coordsize="18,18">
              <v:shape style="position:absolute;left:4946;top:450;width:18;height:18" coordorigin="4946,450" coordsize="18,18" path="m4964,450l4952,456,4946,468e" filled="f" stroked="t" strokeweight=".5pt" strokecolor="#222222">
                <v:path arrowok="t"/>
              </v:shape>
            </v:group>
            <v:group style="position:absolute;left:5429;top:450;width:18;height:18" coordorigin="5429,450" coordsize="18,18">
              <v:shape style="position:absolute;left:5429;top:450;width:18;height:18" coordorigin="5429,450" coordsize="18,18" path="m5446,468l5441,456,5429,450e" filled="f" stroked="t" strokeweight=".5pt" strokecolor="#222222">
                <v:path arrowok="t"/>
              </v:shape>
            </v:group>
            <v:group style="position:absolute;left:5438;top:450;width:9;height:9" coordorigin="5438,450" coordsize="9,9">
              <v:shape style="position:absolute;left:5438;top:450;width:9;height:9" coordorigin="5438,450" coordsize="9,9" path="m5446,459l5438,450e" filled="f" stroked="t" strokeweight=".5pt" strokecolor="#222222">
                <v:path arrowok="t"/>
              </v:shape>
            </v:group>
            <v:group style="position:absolute;left:4946;top:450;width:9;height:9" coordorigin="4946,450" coordsize="9,9">
              <v:shape style="position:absolute;left:4946;top:450;width:9;height:9" coordorigin="4946,450" coordsize="9,9" path="m4955,450l4946,459e" filled="f" stroked="t" strokeweight=".5pt" strokecolor="#222222">
                <v:path arrowok="t"/>
              </v:shape>
            </v:group>
            <v:group style="position:absolute;left:4958;top:462;width:6;height:6" coordorigin="4958,462" coordsize="6,6">
              <v:shape style="position:absolute;left:4958;top:462;width:6;height:6" coordorigin="4958,462" coordsize="6,6" path="m4964,462l4958,468e" filled="f" stroked="t" strokeweight=".5pt" strokecolor="#222222">
                <v:path arrowok="t"/>
              </v:shape>
            </v:group>
            <v:group style="position:absolute;left:5429;top:462;width:6;height:6" coordorigin="5429,462" coordsize="6,6">
              <v:shape style="position:absolute;left:5429;top:462;width:6;height:6" coordorigin="5429,462" coordsize="6,6" path="m5435,468l5429,462e" filled="f" stroked="t" strokeweight=".5pt" strokecolor="#222222">
                <v:path arrowok="t"/>
              </v:shape>
            </v:group>
            <v:group style="position:absolute;left:4908;top:550;width:32;height:44" coordorigin="4908,550" coordsize="32,44">
              <v:shape style="position:absolute;left:4908;top:550;width:32;height:44" coordorigin="4908,550" coordsize="32,44" path="m4908,550l4911,570,4923,585,4941,594e" filled="f" stroked="t" strokeweight=".5pt" strokecolor="#222222">
                <v:path arrowok="t"/>
              </v:shape>
            </v:group>
            <v:group style="position:absolute;left:4929;top:550;width:18;height:26" coordorigin="4929,550" coordsize="18,26">
              <v:shape style="position:absolute;left:4929;top:550;width:18;height:26" coordorigin="4929,550" coordsize="18,26" path="m4929,550l4935,564,4946,576e" filled="f" stroked="t" strokeweight=".5pt" strokecolor="#222222">
                <v:path arrowok="t"/>
              </v:shape>
            </v:group>
            <v:group style="position:absolute;left:4935;top:550;width:15;height:20" coordorigin="4935,550" coordsize="15,20">
              <v:shape style="position:absolute;left:4935;top:550;width:15;height:20" coordorigin="4935,550" coordsize="15,20" path="m4935,550l4938,561,4949,570e" filled="f" stroked="t" strokeweight=".5pt" strokecolor="#222222">
                <v:path arrowok="t"/>
              </v:shape>
            </v:group>
            <v:group style="position:absolute;left:4946;top:550;width:6;height:9" coordorigin="4946,550" coordsize="6,9">
              <v:shape style="position:absolute;left:4946;top:550;width:6;height:9" coordorigin="4946,550" coordsize="6,9" path="m4946,550l4952,558e" filled="f" stroked="t" strokeweight=".5pt" strokecolor="#222222">
                <v:path arrowok="t"/>
              </v:shape>
            </v:group>
            <v:group style="position:absolute;left:5452;top:550;width:32;height:44" coordorigin="5452,550" coordsize="32,44">
              <v:shape style="position:absolute;left:5452;top:550;width:32;height:44" coordorigin="5452,550" coordsize="32,44" path="m5452,594l5470,585,5481,570,5484,550e" filled="f" stroked="t" strokeweight=".5pt" strokecolor="#222222">
                <v:path arrowok="t"/>
              </v:shape>
            </v:group>
            <v:group style="position:absolute;left:5446;top:550;width:18;height:26" coordorigin="5446,550" coordsize="18,26">
              <v:shape style="position:absolute;left:5446;top:550;width:18;height:26" coordorigin="5446,550" coordsize="18,26" path="m5446,576l5458,564,5464,550e" filled="f" stroked="t" strokeweight=".5pt" strokecolor="#222222">
                <v:path arrowok="t"/>
              </v:shape>
            </v:group>
            <v:group style="position:absolute;left:5443;top:550;width:15;height:20" coordorigin="5443,550" coordsize="15,20">
              <v:shape style="position:absolute;left:5443;top:550;width:15;height:20" coordorigin="5443,550" coordsize="15,20" path="m5443,570l5455,561,5458,550e" filled="f" stroked="t" strokeweight=".5pt" strokecolor="#222222">
                <v:path arrowok="t"/>
              </v:shape>
            </v:group>
            <v:group style="position:absolute;left:5441;top:550;width:6;height:9" coordorigin="5441,550" coordsize="6,9">
              <v:shape style="position:absolute;left:5441;top:550;width:6;height:9" coordorigin="5441,550" coordsize="6,9" path="m5441,558l5446,550e" filled="f" stroked="t" strokeweight=".5pt" strokecolor="#222222">
                <v:path arrowok="t"/>
              </v:shape>
            </v:group>
            <v:group style="position:absolute;left:4973;top:567;width:12;height:9" coordorigin="4973,567" coordsize="12,9">
              <v:shape style="position:absolute;left:4973;top:567;width:12;height:9" coordorigin="4973,567" coordsize="12,9" path="m4984,576l4973,567e" filled="f" stroked="t" strokeweight=".5pt" strokecolor="#222222">
                <v:path arrowok="t"/>
              </v:shape>
            </v:group>
            <v:group style="position:absolute;left:4970;top:576;width:9;height:6" coordorigin="4970,576" coordsize="9,6">
              <v:shape style="position:absolute;left:4970;top:576;width:9;height:6" coordorigin="4970,576" coordsize="9,6" path="m4979,582l4970,576e" filled="f" stroked="t" strokeweight=".5pt" strokecolor="#222222">
                <v:path arrowok="t"/>
              </v:shape>
            </v:group>
            <v:group style="position:absolute;left:4964;top:591;width:6;height:3" coordorigin="4964,591" coordsize="6,3">
              <v:shape style="position:absolute;left:4964;top:591;width:6;height:3" coordorigin="4964,591" coordsize="6,3" path="m4970,594l4964,591e" filled="f" stroked="t" strokeweight=".5pt" strokecolor="#222222">
                <v:path arrowok="t"/>
              </v:shape>
            </v:group>
            <v:group style="position:absolute;left:4967;top:585;width:3;height:3" coordorigin="4967,585" coordsize="3,3">
              <v:shape style="position:absolute;left:4967;top:585;width:3;height:3" coordorigin="4967,585" coordsize="3,3" path="m4970,588l4967,585e" filled="f" stroked="t" strokeweight=".5pt" strokecolor="#222222">
                <v:path arrowok="t"/>
              </v:shape>
            </v:group>
            <v:group style="position:absolute;left:5408;top:567;width:12;height:9" coordorigin="5408,567" coordsize="12,9">
              <v:shape style="position:absolute;left:5408;top:567;width:12;height:9" coordorigin="5408,567" coordsize="12,9" path="m5420,567l5408,576e" filled="f" stroked="t" strokeweight=".5pt" strokecolor="#222222">
                <v:path arrowok="t"/>
              </v:shape>
            </v:group>
            <v:group style="position:absolute;left:5414;top:576;width:9;height:6" coordorigin="5414,576" coordsize="9,6">
              <v:shape style="position:absolute;left:5414;top:576;width:9;height:6" coordorigin="5414,576" coordsize="9,6" path="m5423,576l5414,582e" filled="f" stroked="t" strokeweight=".5pt" strokecolor="#222222">
                <v:path arrowok="t"/>
              </v:shape>
            </v:group>
            <v:group style="position:absolute;left:5423;top:591;width:6;height:3" coordorigin="5423,591" coordsize="6,3">
              <v:shape style="position:absolute;left:5423;top:591;width:6;height:3" coordorigin="5423,591" coordsize="6,3" path="m5429,591l5423,594e" filled="f" stroked="t" strokeweight=".5pt" strokecolor="#222222">
                <v:path arrowok="t"/>
              </v:shape>
            </v:group>
            <v:group style="position:absolute;left:5423;top:585;width:3;height:3" coordorigin="5423,585" coordsize="3,3">
              <v:shape style="position:absolute;left:5423;top:585;width:3;height:3" coordorigin="5423,585" coordsize="3,3" path="m5426,585l5423,588e" filled="f" stroked="t" strokeweight=".5pt" strokecolor="#222222">
                <v:path arrowok="t"/>
              </v:shape>
            </v:group>
            <v:group style="position:absolute;left:5467;top:555;width:12;height:15" coordorigin="5467,555" coordsize="12,15">
              <v:shape style="position:absolute;left:5467;top:555;width:12;height:15" coordorigin="5467,555" coordsize="12,15" path="m5479,570l5467,555e" filled="f" stroked="t" strokeweight=".5pt" strokecolor="#222222">
                <v:path arrowok="t"/>
              </v:shape>
            </v:group>
            <v:group style="position:absolute;left:4987;top:634;width:35;height:15" coordorigin="4987,634" coordsize="35,15">
              <v:shape style="position:absolute;left:4987;top:634;width:35;height:15" coordorigin="4987,634" coordsize="35,15" path="m4987,634l5002,646,5022,649e" filled="f" stroked="t" strokeweight=".5pt" strokecolor="#222222">
                <v:path arrowok="t"/>
              </v:shape>
            </v:group>
            <v:group style="position:absolute;left:5367;top:634;width:35;height:15" coordorigin="5367,634" coordsize="35,15">
              <v:shape style="position:absolute;left:5367;top:634;width:35;height:15" coordorigin="5367,634" coordsize="35,15" path="m5367,649l5388,646,5403,634e" filled="f" stroked="t" strokeweight=".5pt" strokecolor="#222222">
                <v:path arrowok="t"/>
              </v:shape>
            </v:group>
            <v:group style="position:absolute;left:4996;top:623;width:23;height:9" coordorigin="4996,623" coordsize="23,9">
              <v:shape style="position:absolute;left:4996;top:623;width:23;height:9" coordorigin="4996,623" coordsize="23,9" path="m4996,623l5020,632e" filled="f" stroked="t" strokeweight=".5pt" strokecolor="#222222">
                <v:path arrowok="t"/>
              </v:shape>
            </v:group>
            <v:group style="position:absolute;left:5373;top:623;width:23;height:9" coordorigin="5373,623" coordsize="23,9">
              <v:shape style="position:absolute;left:5373;top:623;width:23;height:9" coordorigin="5373,623" coordsize="23,9" path="m5373,632l5397,623e" filled="f" stroked="t" strokeweight=".5pt" strokecolor="#222222">
                <v:path arrowok="t"/>
              </v:shape>
            </v:group>
            <v:group style="position:absolute;left:5367;top:620;width:20;height:9" coordorigin="5367,620" coordsize="20,9">
              <v:shape style="position:absolute;left:5367;top:620;width:20;height:9" coordorigin="5367,620" coordsize="20,9" path="m5367,629l5388,620e" filled="f" stroked="t" strokeweight=".5pt" strokecolor="#222222">
                <v:path arrowok="t"/>
              </v:shape>
            </v:group>
            <v:group style="position:absolute;left:5002;top:620;width:20;height:9" coordorigin="5002,620" coordsize="20,9">
              <v:shape style="position:absolute;left:5002;top:620;width:20;height:9" coordorigin="5002,620" coordsize="20,9" path="m5002,620l5022,629e" filled="f" stroked="t" strokeweight=".5pt" strokecolor="#222222">
                <v:path arrowok="t"/>
              </v:shape>
            </v:group>
            <v:group style="position:absolute;left:5367;top:617;width:15;height:6" coordorigin="5367,617" coordsize="15,6">
              <v:shape style="position:absolute;left:5367;top:617;width:15;height:6" coordorigin="5367,617" coordsize="15,6" path="m5367,623l5382,617e" filled="f" stroked="t" strokeweight=".5pt" strokecolor="#222222">
                <v:path arrowok="t"/>
              </v:shape>
            </v:group>
            <v:group style="position:absolute;left:5008;top:617;width:15;height:6" coordorigin="5008,617" coordsize="15,6">
              <v:shape style="position:absolute;left:5008;top:617;width:15;height:6" coordorigin="5008,617" coordsize="15,6" path="m5008,617l5022,623e" filled="f" stroked="t" strokeweight=".5pt" strokecolor="#222222">
                <v:path arrowok="t"/>
              </v:shape>
            </v:group>
            <v:group style="position:absolute;left:5017;top:608;width:6;height:3" coordorigin="5017,608" coordsize="6,3">
              <v:shape style="position:absolute;left:5017;top:608;width:6;height:3" coordorigin="5017,608" coordsize="6,3" path="m5017,608l5022,611e" filled="f" stroked="t" strokeweight=".5pt" strokecolor="#222222">
                <v:path arrowok="t"/>
              </v:shape>
            </v:group>
            <v:group style="position:absolute;left:5367;top:608;width:6;height:3" coordorigin="5367,608" coordsize="6,3">
              <v:shape style="position:absolute;left:5367;top:608;width:6;height:3" coordorigin="5367,608" coordsize="6,3" path="m5367,611l5373,608e" filled="f" stroked="t" strokeweight=".5pt" strokecolor="#222222">
                <v:path arrowok="t"/>
              </v:shape>
            </v:group>
            <v:group style="position:absolute;left:5332;top:418;width:9;height:3" coordorigin="5332,418" coordsize="9,3">
              <v:shape style="position:absolute;left:5332;top:418;width:9;height:3" coordorigin="5332,418" coordsize="9,3" path="m5341,421l5338,418,5335,418,5332,418e" filled="f" stroked="t" strokeweight=".5pt" strokecolor="#222222">
                <v:path arrowok="t"/>
              </v:shape>
            </v:group>
            <v:group style="position:absolute;left:5303;top:418;width:9;height:3" coordorigin="5303,418" coordsize="9,3">
              <v:shape style="position:absolute;left:5303;top:418;width:9;height:3" coordorigin="5303,418" coordsize="9,3" path="m5312,418l5309,418,5306,418,5303,421e" filled="f" stroked="t" strokeweight=".5pt" strokecolor="#222222">
                <v:path arrowok="t"/>
              </v:shape>
            </v:group>
            <v:group style="position:absolute;left:5081;top:424;width:9;height:6" coordorigin="5081,424" coordsize="9,6">
              <v:shape style="position:absolute;left:5081;top:424;width:9;height:6" coordorigin="5081,424" coordsize="9,6" path="m5090,430l5090,427,5087,427,5084,427,5081,424e" filled="f" stroked="t" strokeweight=".5pt" strokecolor="#222222">
                <v:path arrowok="t"/>
              </v:shape>
            </v:group>
            <v:group style="position:absolute;left:5052;top:424;width:9;height:6" coordorigin="5052,424" coordsize="9,6">
              <v:shape style="position:absolute;left:5052;top:424;width:9;height:6" coordorigin="5052,424" coordsize="9,6" path="m5060,424l5058,427,5055,427,5052,427,5052,430e" filled="f" stroked="t" strokeweight=".5pt" strokecolor="#222222">
                <v:path arrowok="t"/>
              </v:shape>
            </v:group>
            <v:group style="position:absolute;left:5047;top:457;width:2;height:10" coordorigin="5047,457" coordsize="2,10">
              <v:shape style="position:absolute;left:5047;top:457;width:2;height:10" coordorigin="5047,457" coordsize="0,10" path="m5047,457l5047,467e" filled="f" stroked="t" strokeweight=".146pt" strokecolor="#222222">
                <v:path arrowok="t"/>
              </v:shape>
            </v:group>
            <v:group style="position:absolute;left:5041;top:458;width:60;height:2" coordorigin="5041,458" coordsize="60,2">
              <v:shape style="position:absolute;left:5041;top:458;width:60;height:2" coordorigin="5041,458" coordsize="60,0" path="m5041,458l5101,458e" filled="f" stroked="t" strokeweight=".146800pt" strokecolor="#222222">
                <v:path arrowok="t"/>
              </v:shape>
            </v:group>
            <v:group style="position:absolute;left:5044;top:460;width:54;height:2" coordorigin="5044,460" coordsize="54,2">
              <v:shape style="position:absolute;left:5044;top:460;width:54;height:2" coordorigin="5044,460" coordsize="54,0" path="m5044,460l5098,460e" filled="f" stroked="t" strokeweight=".146300pt" strokecolor="#222222">
                <v:path arrowok="t"/>
              </v:shape>
            </v:group>
            <v:group style="position:absolute;left:5295;top:458;width:10;height:2" coordorigin="5295,458" coordsize="10,2">
              <v:shape style="position:absolute;left:5295;top:458;width:10;height:2" coordorigin="5295,458" coordsize="10,0" path="m5295,458l5305,458e" filled="f" stroked="t" strokeweight=".146800pt" strokecolor="#222222">
                <v:path arrowok="t"/>
              </v:shape>
            </v:group>
            <v:group style="position:absolute;left:5344;top:456;width:3;height:3" coordorigin="5344,456" coordsize="3,3">
              <v:shape style="position:absolute;left:5344;top:456;width:3;height:3" coordorigin="5344,456" coordsize="3,3" path="m5344,456l5347,459e" filled="f" stroked="t" strokeweight=".5pt" strokecolor="#222222">
                <v:path arrowok="t"/>
              </v:shape>
            </v:group>
            <v:group style="position:absolute;left:5374;top:539;width:10;height:2" coordorigin="5374,539" coordsize="10,2">
              <v:shape style="position:absolute;left:5374;top:539;width:10;height:2" coordorigin="5374,539" coordsize="10,0" path="m5374,539l5384,539e" filled="f" stroked="t" strokeweight=".1457pt" strokecolor="#222222">
                <v:path arrowok="t"/>
              </v:shape>
            </v:group>
            <v:group style="position:absolute;left:5009;top:539;width:10;height:2" coordorigin="5009,539" coordsize="10,2">
              <v:shape style="position:absolute;left:5009;top:539;width:10;height:2" coordorigin="5009,539" coordsize="10,0" path="m5009,539l5019,539e" filled="f" stroked="t" strokeweight=".1457pt" strokecolor="#222222">
                <v:path arrowok="t"/>
              </v:shape>
            </v:group>
            <v:group style="position:absolute;left:5011;top:517;width:3;height:6" coordorigin="5011,517" coordsize="3,6">
              <v:shape style="position:absolute;left:5011;top:517;width:3;height:6" coordorigin="5011,517" coordsize="3,6" path="m5014,523l5014,520,5014,517,5011,517e" filled="f" stroked="t" strokeweight=".5pt" strokecolor="#222222">
                <v:path arrowok="t"/>
              </v:shape>
            </v:group>
            <v:group style="position:absolute;left:5379;top:517;width:3;height:6" coordorigin="5379,517" coordsize="3,6">
              <v:shape style="position:absolute;left:5379;top:517;width:3;height:6" coordorigin="5379,517" coordsize="3,6" path="m5382,517l5379,517,5379,520,5379,523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6.543915pt;margin-top:20.361595pt;width:29.3014pt;height:12.3423pt;mso-position-horizontal-relative:page;mso-position-vertical-relative:paragraph;z-index:-6461" coordorigin="5731,407" coordsize="586,247">
            <v:group style="position:absolute;left:5917;top:450;width:3;height:9" coordorigin="5917,450" coordsize="3,9">
              <v:shape style="position:absolute;left:5917;top:450;width:3;height:9" coordorigin="5917,450" coordsize="3,9" path="m5920,459l5917,450e" filled="f" stroked="t" strokeweight=".5pt" strokecolor="#222222">
                <v:path arrowok="t"/>
              </v:shape>
            </v:group>
            <v:group style="position:absolute;left:5783;top:441;width:482;height:2" coordorigin="5783,441" coordsize="482,2">
              <v:shape style="position:absolute;left:5783;top:441;width:482;height:2" coordorigin="5783,441" coordsize="482,0" path="m5783,441l6265,441e" filled="f" stroked="t" strokeweight="1.3768pt" strokecolor="#222222">
                <v:path arrowok="t"/>
              </v:shape>
            </v:group>
            <v:group style="position:absolute;left:6172;top:450;width:3;height:6" coordorigin="6172,450" coordsize="3,6">
              <v:shape style="position:absolute;left:6172;top:450;width:3;height:6" coordorigin="6172,450" coordsize="3,6" path="m6174,456l6172,450e" filled="f" stroked="t" strokeweight=".5pt" strokecolor="#222222">
                <v:path arrowok="t"/>
              </v:shape>
            </v:group>
            <v:group style="position:absolute;left:6169;top:421;width:3;height:12" coordorigin="6169,421" coordsize="3,12">
              <v:shape style="position:absolute;left:6169;top:421;width:3;height:12" coordorigin="6169,421" coordsize="3,12" path="m6172,433l6169,421e" filled="f" stroked="t" strokeweight=".5pt" strokecolor="#222222">
                <v:path arrowok="t"/>
              </v:shape>
            </v:group>
            <v:group style="position:absolute;left:5736;top:459;width:2;height:91" coordorigin="5736,459" coordsize="2,91">
              <v:shape style="position:absolute;left:5736;top:459;width:2;height:91" coordorigin="5736,459" coordsize="0,91" path="m5736,550l5736,459e" filled="f" stroked="t" strokeweight=".5pt" strokecolor="#222222">
                <v:path arrowok="t"/>
              </v:shape>
            </v:group>
            <v:group style="position:absolute;left:5753;top:459;width:2;height:126" coordorigin="5753,459" coordsize="2,126">
              <v:shape style="position:absolute;left:5753;top:459;width:2;height:126" coordorigin="5753,459" coordsize="0,126" path="m5753,459l5753,585e" filled="f" stroked="t" strokeweight=".5pt" strokecolor="#222222">
                <v:path arrowok="t"/>
              </v:shape>
            </v:group>
            <v:group style="position:absolute;left:5766;top:459;width:2;height:97" coordorigin="5766,459" coordsize="2,97">
              <v:shape style="position:absolute;left:5766;top:459;width:2;height:97" coordorigin="5766,459" coordsize="0,97" path="m5766,459l5766,556e" filled="f" stroked="t" strokeweight=".8339pt" strokecolor="#222222">
                <v:path arrowok="t"/>
              </v:shape>
            </v:group>
            <v:group style="position:absolute;left:5844;top:539;width:363;height:2" coordorigin="5844,539" coordsize="363,2">
              <v:shape style="position:absolute;left:5844;top:539;width:363;height:2" coordorigin="5844,539" coordsize="363,0" path="m5844,539l6207,539e" filled="f" stroked="t" strokeweight=".8042pt" strokecolor="#222222">
                <v:path arrowok="t"/>
              </v:shape>
            </v:group>
            <v:group style="position:absolute;left:5774;top:459;width:2;height:137" coordorigin="5774,459" coordsize="2,137">
              <v:shape style="position:absolute;left:5774;top:459;width:2;height:137" coordorigin="5774,459" coordsize="0,137" path="m5774,459l5774,596e" filled="f" stroked="t" strokeweight=".5pt" strokecolor="#222222">
                <v:path arrowok="t"/>
              </v:shape>
            </v:group>
            <v:group style="position:absolute;left:5778;top:444;width:10;height:2" coordorigin="5778,444" coordsize="10,2">
              <v:shape style="position:absolute;left:5778;top:444;width:10;height:2" coordorigin="5778,444" coordsize="10,0" path="m5778,444l5788,444e" filled="f" stroked="t" strokeweight=".5854pt" strokecolor="#222222">
                <v:path arrowok="t"/>
              </v:shape>
            </v:group>
            <v:group style="position:absolute;left:5786;top:468;width:2;height:120" coordorigin="5786,468" coordsize="2,120">
              <v:shape style="position:absolute;left:5786;top:468;width:2;height:120" coordorigin="5786,468" coordsize="0,120" path="m5786,468l5786,588e" filled="f" stroked="t" strokeweight=".5pt" strokecolor="#222222">
                <v:path arrowok="t"/>
              </v:shape>
            </v:group>
            <v:group style="position:absolute;left:5786;top:456;width:10;height:2" coordorigin="5786,456" coordsize="10,2">
              <v:shape style="position:absolute;left:5786;top:456;width:10;height:2" coordorigin="5786,456" coordsize="10,0" path="m5786,456l5796,456e" filled="f" stroked="t" strokeweight=".5845pt" strokecolor="#222222">
                <v:path arrowok="t"/>
              </v:shape>
            </v:group>
            <v:group style="position:absolute;left:5792;top:599;width:10;height:2" coordorigin="5792,599" coordsize="10,2">
              <v:shape style="position:absolute;left:5792;top:599;width:10;height:2" coordorigin="5792,599" coordsize="10,0" path="m5792,599l5802,599e" filled="f" stroked="t" strokeweight=".8773pt" strokecolor="#222222">
                <v:path arrowok="t"/>
              </v:shape>
            </v:group>
            <v:group style="position:absolute;left:5827;top:515;width:2;height:25" coordorigin="5827,515" coordsize="2,25">
              <v:shape style="position:absolute;left:5827;top:515;width:2;height:25" coordorigin="5827,515" coordsize="0,25" path="m5827,515l5827,540e" filled="f" stroked="t" strokeweight=".5pt" strokecolor="#222222">
                <v:path arrowok="t"/>
              </v:shape>
            </v:group>
            <v:group style="position:absolute;left:5824;top:526;width:10;height:2" coordorigin="5824,526" coordsize="10,2">
              <v:shape style="position:absolute;left:5824;top:526;width:10;height:2" coordorigin="5824,526" coordsize="10,0" path="m5824,526l5834,526e" filled="f" stroked="t" strokeweight=".8759pt" strokecolor="#222222">
                <v:path arrowok="t"/>
              </v:shape>
            </v:group>
            <v:group style="position:absolute;left:5839;top:531;width:10;height:2" coordorigin="5839,531" coordsize="10,2">
              <v:shape style="position:absolute;left:5839;top:531;width:10;height:2" coordorigin="5839,531" coordsize="10,0" path="m5839,531l5849,531e" filled="f" stroked="t" strokeweight=".7291pt" strokecolor="#222222">
                <v:path arrowok="t"/>
              </v:shape>
            </v:group>
            <v:group style="position:absolute;left:5827;top:515;width:373;height:2" coordorigin="5827,515" coordsize="373,2">
              <v:shape style="position:absolute;left:5827;top:515;width:373;height:2" coordorigin="5827,515" coordsize="373,0" path="m5827,515l6200,515e" filled="f" stroked="t" strokeweight=".5pt" strokecolor="#222222">
                <v:path arrowok="t"/>
              </v:shape>
            </v:group>
            <v:group style="position:absolute;left:5854;top:507;width:10;height:2" coordorigin="5854,507" coordsize="10,2">
              <v:shape style="position:absolute;left:5854;top:507;width:10;height:2" coordorigin="5854,507" coordsize="10,0" path="m5854,507l5864,507e" filled="f" stroked="t" strokeweight=".7299pt" strokecolor="#222222">
                <v:path arrowok="t"/>
              </v:shape>
            </v:group>
            <v:group style="position:absolute;left:5862;top:507;width:10;height:2" coordorigin="5862,507" coordsize="10,2">
              <v:shape style="position:absolute;left:5862;top:507;width:10;height:2" coordorigin="5862,507" coordsize="10,0" path="m5862,507l5872,507e" filled="f" stroked="t" strokeweight=".7302pt" strokecolor="#222222">
                <v:path arrowok="t"/>
              </v:shape>
            </v:group>
            <v:group style="position:absolute;left:5865;top:640;width:10;height:2" coordorigin="5865,640" coordsize="10,2">
              <v:shape style="position:absolute;left:5865;top:640;width:10;height:2" coordorigin="5865,640" coordsize="10,0" path="m5865,640l5875,640e" filled="f" stroked="t" strokeweight=".8773pt" strokecolor="#222222">
                <v:path arrowok="t"/>
              </v:shape>
            </v:group>
            <v:group style="position:absolute;left:5868;top:605;width:10;height:2" coordorigin="5868,605" coordsize="10,2">
              <v:shape style="position:absolute;left:5868;top:605;width:10;height:2" coordorigin="5868,605" coordsize="10,0" path="m5868,605l5878,605e" filled="f" stroked="t" strokeweight=".8793pt" strokecolor="#222222">
                <v:path arrowok="t"/>
              </v:shape>
            </v:group>
            <v:group style="position:absolute;left:5871;top:456;width:10;height:2" coordorigin="5871,456" coordsize="10,2">
              <v:shape style="position:absolute;left:5871;top:456;width:10;height:2" coordorigin="5871,456" coordsize="10,0" path="m5871,456l5881,456e" filled="f" stroked="t" strokeweight=".5828pt" strokecolor="#222222">
                <v:path arrowok="t"/>
              </v:shape>
            </v:group>
            <v:group style="position:absolute;left:5871;top:554;width:10;height:2" coordorigin="5871,554" coordsize="10,2">
              <v:shape style="position:absolute;left:5871;top:554;width:10;height:2" coordorigin="5871,554" coordsize="10,0" path="m5871,554l5881,554e" filled="f" stroked="t" strokeweight=".7302pt" strokecolor="#222222">
                <v:path arrowok="t"/>
              </v:shape>
            </v:group>
            <v:group style="position:absolute;left:5870;top:646;width:307;height:2" coordorigin="5870,646" coordsize="307,2">
              <v:shape style="position:absolute;left:5870;top:646;width:307;height:2" coordorigin="5870,646" coordsize="307,0" path="m5870,646l6177,646e" filled="f" stroked="t" strokeweight=".5pt" strokecolor="#222222">
                <v:path arrowok="t"/>
              </v:shape>
            </v:group>
            <v:group style="position:absolute;left:5880;top:554;width:10;height:2" coordorigin="5880,554" coordsize="10,2">
              <v:shape style="position:absolute;left:5880;top:554;width:10;height:2" coordorigin="5880,554" coordsize="10,0" path="m5880,554l5890,554e" filled="f" stroked="t" strokeweight=".7302pt" strokecolor="#222222">
                <v:path arrowok="t"/>
              </v:shape>
            </v:group>
            <v:group style="position:absolute;left:5880;top:609;width:128;height:2" coordorigin="5880,609" coordsize="128,2">
              <v:shape style="position:absolute;left:5880;top:609;width:128;height:2" coordorigin="5880,609" coordsize="128,0" path="m5880,609l6008,609e" filled="f" stroked="t" strokeweight=".5431pt" strokecolor="#222222">
                <v:path arrowok="t"/>
              </v:shape>
            </v:group>
            <v:group style="position:absolute;left:5883;top:426;width:30;height:2" coordorigin="5883,426" coordsize="30,2">
              <v:shape style="position:absolute;left:5883;top:426;width:30;height:2" coordorigin="5883,426" coordsize="30,0" path="m5883,426l5913,426e" filled="f" stroked="t" strokeweight=".6905pt" strokecolor="#222222">
                <v:path arrowok="t"/>
              </v:shape>
            </v:group>
            <v:group style="position:absolute;left:5889;top:507;width:10;height:2" coordorigin="5889,507" coordsize="10,2">
              <v:shape style="position:absolute;left:5889;top:507;width:10;height:2" coordorigin="5889,507" coordsize="10,0" path="m5889,507l5899,507e" filled="f" stroked="t" strokeweight=".7299pt" strokecolor="#222222">
                <v:path arrowok="t"/>
              </v:shape>
            </v:group>
            <v:group style="position:absolute;left:5898;top:507;width:10;height:2" coordorigin="5898,507" coordsize="10,2">
              <v:shape style="position:absolute;left:5898;top:507;width:10;height:2" coordorigin="5898,507" coordsize="10,0" path="m5898,507l5908,507e" filled="f" stroked="t" strokeweight=".7302pt" strokecolor="#222222">
                <v:path arrowok="t"/>
              </v:shape>
            </v:group>
            <v:group style="position:absolute;left:5903;top:639;width:10;height:2" coordorigin="5903,639" coordsize="10,2">
              <v:shape style="position:absolute;left:5903;top:639;width:10;height:2" coordorigin="5903,639" coordsize="10,0" path="m5903,639l5913,639e" filled="f" stroked="t" strokeweight=".72940pt" strokecolor="#222222">
                <v:path arrowok="t"/>
              </v:shape>
            </v:group>
            <v:group style="position:absolute;left:5906;top:554;width:10;height:2" coordorigin="5906,554" coordsize="10,2">
              <v:shape style="position:absolute;left:5906;top:554;width:10;height:2" coordorigin="5906,554" coordsize="10,0" path="m5906,554l5916,554e" filled="f" stroked="t" strokeweight=".7302pt" strokecolor="#222222">
                <v:path arrowok="t"/>
              </v:shape>
            </v:group>
            <v:group style="position:absolute;left:5912;top:607;width:10;height:2" coordorigin="5912,607" coordsize="10,2">
              <v:shape style="position:absolute;left:5912;top:607;width:10;height:2" coordorigin="5912,607" coordsize="10,0" path="m5912,607l5922,607e" filled="f" stroked="t" strokeweight=".733pt" strokecolor="#222222">
                <v:path arrowok="t"/>
              </v:shape>
            </v:group>
            <v:group style="position:absolute;left:5918;top:554;width:10;height:2" coordorigin="5918,554" coordsize="10,2">
              <v:shape style="position:absolute;left:5918;top:554;width:10;height:2" coordorigin="5918,554" coordsize="10,0" path="m5918,554l5928,554e" filled="f" stroked="t" strokeweight=".7302pt" strokecolor="#222222">
                <v:path arrowok="t"/>
              </v:shape>
            </v:group>
            <v:group style="position:absolute;left:5918;top:456;width:10;height:2" coordorigin="5918,456" coordsize="10,2">
              <v:shape style="position:absolute;left:5918;top:456;width:10;height:2" coordorigin="5918,456" coordsize="10,0" path="m5918,456l5928,456e" filled="f" stroked="t" strokeweight=".5845pt" strokecolor="#222222">
                <v:path arrowok="t"/>
              </v:shape>
            </v:group>
            <v:group style="position:absolute;left:5924;top:507;width:10;height:2" coordorigin="5924,507" coordsize="10,2">
              <v:shape style="position:absolute;left:5924;top:507;width:10;height:2" coordorigin="5924,507" coordsize="10,0" path="m5924,507l5934,507e" filled="f" stroked="t" strokeweight=".7299pt" strokecolor="#222222">
                <v:path arrowok="t"/>
              </v:shape>
            </v:group>
            <v:group style="position:absolute;left:5936;top:507;width:10;height:2" coordorigin="5936,507" coordsize="10,2">
              <v:shape style="position:absolute;left:5936;top:507;width:10;height:2" coordorigin="5936,507" coordsize="10,0" path="m5936,507l5946,507e" filled="f" stroked="t" strokeweight=".7302pt" strokecolor="#222222">
                <v:path arrowok="t"/>
              </v:shape>
            </v:group>
            <v:group style="position:absolute;left:5941;top:554;width:10;height:2" coordorigin="5941,554" coordsize="10,2">
              <v:shape style="position:absolute;left:5941;top:554;width:10;height:2" coordorigin="5941,554" coordsize="10,0" path="m5941,554l5951,554e" filled="f" stroked="t" strokeweight=".7302pt" strokecolor="#222222">
                <v:path arrowok="t"/>
              </v:shape>
            </v:group>
            <v:group style="position:absolute;left:5917;top:637;width:40;height:2" coordorigin="5917,637" coordsize="40,2">
              <v:shape style="position:absolute;left:5917;top:637;width:40;height:2" coordorigin="5917,637" coordsize="40,0" path="m5917,637l5957,637e" filled="f" stroked="t" strokeweight=".540800pt" strokecolor="#222222">
                <v:path arrowok="t"/>
              </v:shape>
            </v:group>
            <v:group style="position:absolute;left:5947;top:607;width:10;height:2" coordorigin="5947,607" coordsize="10,2">
              <v:shape style="position:absolute;left:5947;top:607;width:10;height:2" coordorigin="5947,607" coordsize="10,0" path="m5947,607l5957,607e" filled="f" stroked="t" strokeweight=".733pt" strokecolor="#222222">
                <v:path arrowok="t"/>
              </v:shape>
            </v:group>
            <v:group style="position:absolute;left:5953;top:554;width:10;height:2" coordorigin="5953,554" coordsize="10,2">
              <v:shape style="position:absolute;left:5953;top:554;width:10;height:2" coordorigin="5953,554" coordsize="10,0" path="m5953,554l5963,554e" filled="f" stroked="t" strokeweight=".7302pt" strokecolor="#222222">
                <v:path arrowok="t"/>
              </v:shape>
            </v:group>
            <v:group style="position:absolute;left:5959;top:509;width:10;height:2" coordorigin="5959,509" coordsize="10,2">
              <v:shape style="position:absolute;left:5959;top:509;width:10;height:2" coordorigin="5959,509" coordsize="10,0" path="m5959,509l5969,509e" filled="f" stroked="t" strokeweight=".8776pt" strokecolor="#222222">
                <v:path arrowok="t"/>
              </v:shape>
            </v:group>
            <v:group style="position:absolute;left:5971;top:507;width:10;height:2" coordorigin="5971,507" coordsize="10,2">
              <v:shape style="position:absolute;left:5971;top:507;width:10;height:2" coordorigin="5971,507" coordsize="10,0" path="m5971,507l5981,507e" filled="f" stroked="t" strokeweight=".7302pt" strokecolor="#222222">
                <v:path arrowok="t"/>
              </v:shape>
            </v:group>
            <v:group style="position:absolute;left:5979;top:554;width:10;height:2" coordorigin="5979,554" coordsize="10,2">
              <v:shape style="position:absolute;left:5979;top:554;width:10;height:2" coordorigin="5979,554" coordsize="10,0" path="m5979,554l5989,554e" filled="f" stroked="t" strokeweight=".7302pt" strokecolor="#222222">
                <v:path arrowok="t"/>
              </v:shape>
            </v:group>
            <v:group style="position:absolute;left:5988;top:554;width:10;height:2" coordorigin="5988,554" coordsize="10,2">
              <v:shape style="position:absolute;left:5988;top:554;width:10;height:2" coordorigin="5988,554" coordsize="10,0" path="m5988,554l5998,554e" filled="f" stroked="t" strokeweight=".7302pt" strokecolor="#222222">
                <v:path arrowok="t"/>
              </v:shape>
            </v:group>
            <v:group style="position:absolute;left:5997;top:507;width:10;height:2" coordorigin="5997,507" coordsize="10,2">
              <v:shape style="position:absolute;left:5997;top:507;width:10;height:2" coordorigin="5997,507" coordsize="10,0" path="m5997,507l6007,507e" filled="f" stroked="t" strokeweight=".7299pt" strokecolor="#222222">
                <v:path arrowok="t"/>
              </v:shape>
            </v:group>
            <v:group style="position:absolute;left:6003;top:620;width:10;height:2" coordorigin="6003,620" coordsize="10,2">
              <v:shape style="position:absolute;left:6003;top:620;width:10;height:2" coordorigin="6003,620" coordsize="10,0" path="m6003,620l6013,620e" filled="f" stroked="t" strokeweight="1.1707pt" strokecolor="#222222">
                <v:path arrowok="t"/>
              </v:shape>
            </v:group>
            <v:group style="position:absolute;left:6006;top:507;width:10;height:2" coordorigin="6006,507" coordsize="10,2">
              <v:shape style="position:absolute;left:6006;top:507;width:10;height:2" coordorigin="6006,507" coordsize="10,0" path="m6006,507l6016,507e" filled="f" stroked="t" strokeweight=".7302pt" strokecolor="#222222">
                <v:path arrowok="t"/>
              </v:shape>
            </v:group>
            <v:group style="position:absolute;left:6014;top:554;width:10;height:2" coordorigin="6014,554" coordsize="10,2">
              <v:shape style="position:absolute;left:6014;top:554;width:10;height:2" coordorigin="6014,554" coordsize="10,0" path="m6014,554l6024,554e" filled="f" stroked="t" strokeweight=".7302pt" strokecolor="#222222">
                <v:path arrowok="t"/>
              </v:shape>
            </v:group>
            <v:group style="position:absolute;left:6014;top:605;width:10;height:2" coordorigin="6014,605" coordsize="10,2">
              <v:shape style="position:absolute;left:6014;top:605;width:10;height:2" coordorigin="6014,605" coordsize="10,0" path="m6014,605l6024,605e" filled="f" stroked="t" strokeweight=".8793pt" strokecolor="#222222">
                <v:path arrowok="t"/>
              </v:shape>
            </v:group>
            <v:group style="position:absolute;left:6026;top:554;width:10;height:2" coordorigin="6026,554" coordsize="10,2">
              <v:shape style="position:absolute;left:6026;top:554;width:10;height:2" coordorigin="6026,554" coordsize="10,0" path="m6026,554l6036,554e" filled="f" stroked="t" strokeweight=".7302pt" strokecolor="#222222">
                <v:path arrowok="t"/>
              </v:shape>
            </v:group>
            <v:group style="position:absolute;left:6026;top:605;width:10;height:2" coordorigin="6026,605" coordsize="10,2">
              <v:shape style="position:absolute;left:6026;top:605;width:10;height:2" coordorigin="6026,605" coordsize="10,0" path="m6026,605l6036,605e" filled="f" stroked="t" strokeweight=".8793pt" strokecolor="#222222">
                <v:path arrowok="t"/>
              </v:shape>
            </v:group>
            <v:group style="position:absolute;left:6032;top:507;width:10;height:2" coordorigin="6032,507" coordsize="10,2">
              <v:shape style="position:absolute;left:6032;top:507;width:10;height:2" coordorigin="6032,507" coordsize="10,0" path="m6032,507l6042,507e" filled="f" stroked="t" strokeweight=".7299pt" strokecolor="#222222">
                <v:path arrowok="t"/>
              </v:shape>
            </v:group>
            <v:group style="position:absolute;left:6044;top:507;width:10;height:2" coordorigin="6044,507" coordsize="10,2">
              <v:shape style="position:absolute;left:6044;top:507;width:10;height:2" coordorigin="6044,507" coordsize="10,0" path="m6044,507l6054,507e" filled="f" stroked="t" strokeweight=".7302pt" strokecolor="#222222">
                <v:path arrowok="t"/>
              </v:shape>
            </v:group>
            <v:group style="position:absolute;left:6050;top:554;width:10;height:2" coordorigin="6050,554" coordsize="10,2">
              <v:shape style="position:absolute;left:6050;top:554;width:10;height:2" coordorigin="6050,554" coordsize="10,0" path="m6050,554l6060,554e" filled="f" stroked="t" strokeweight=".7302pt" strokecolor="#222222">
                <v:path arrowok="t"/>
              </v:shape>
            </v:group>
            <v:group style="position:absolute;left:6061;top:554;width:10;height:2" coordorigin="6061,554" coordsize="10,2">
              <v:shape style="position:absolute;left:6061;top:554;width:10;height:2" coordorigin="6061,554" coordsize="10,0" path="m6061,554l6071,554e" filled="f" stroked="t" strokeweight=".7302pt" strokecolor="#222222">
                <v:path arrowok="t"/>
              </v:shape>
            </v:group>
            <v:group style="position:absolute;left:6067;top:507;width:10;height:2" coordorigin="6067,507" coordsize="10,2">
              <v:shape style="position:absolute;left:6067;top:507;width:10;height:2" coordorigin="6067,507" coordsize="10,0" path="m6067,507l6077,507e" filled="f" stroked="t" strokeweight=".7299pt" strokecolor="#222222">
                <v:path arrowok="t"/>
              </v:shape>
            </v:group>
            <v:group style="position:absolute;left:6079;top:507;width:10;height:2" coordorigin="6079,507" coordsize="10,2">
              <v:shape style="position:absolute;left:6079;top:507;width:10;height:2" coordorigin="6079,507" coordsize="10,0" path="m6079,507l6089,507e" filled="f" stroked="t" strokeweight=".7302pt" strokecolor="#222222">
                <v:path arrowok="t"/>
              </v:shape>
            </v:group>
            <v:group style="position:absolute;left:6088;top:554;width:10;height:2" coordorigin="6088,554" coordsize="10,2">
              <v:shape style="position:absolute;left:6088;top:554;width:10;height:2" coordorigin="6088,554" coordsize="10,0" path="m6088,554l6098,554e" filled="f" stroked="t" strokeweight=".7302pt" strokecolor="#222222">
                <v:path arrowok="t"/>
              </v:shape>
            </v:group>
            <v:group style="position:absolute;left:6091;top:607;width:10;height:2" coordorigin="6091,607" coordsize="10,2">
              <v:shape style="position:absolute;left:6091;top:607;width:10;height:2" coordorigin="6091,607" coordsize="10,0" path="m6091,607l6101,607e" filled="f" stroked="t" strokeweight=".733pt" strokecolor="#222222">
                <v:path arrowok="t"/>
              </v:shape>
            </v:group>
            <v:group style="position:absolute;left:6096;top:554;width:10;height:2" coordorigin="6096,554" coordsize="10,2">
              <v:shape style="position:absolute;left:6096;top:554;width:10;height:2" coordorigin="6096,554" coordsize="10,0" path="m6096,554l6106,554e" filled="f" stroked="t" strokeweight=".7302pt" strokecolor="#222222">
                <v:path arrowok="t"/>
              </v:shape>
            </v:group>
            <v:group style="position:absolute;left:6105;top:507;width:10;height:2" coordorigin="6105,507" coordsize="10,2">
              <v:shape style="position:absolute;left:6105;top:507;width:10;height:2" coordorigin="6105,507" coordsize="10,0" path="m6105,507l6115,507e" filled="f" stroked="t" strokeweight=".7299pt" strokecolor="#222222">
                <v:path arrowok="t"/>
              </v:shape>
            </v:group>
            <v:group style="position:absolute;left:6114;top:507;width:10;height:2" coordorigin="6114,507" coordsize="10,2">
              <v:shape style="position:absolute;left:6114;top:507;width:10;height:2" coordorigin="6114,507" coordsize="10,0" path="m6114,507l6124,507e" filled="f" stroked="t" strokeweight=".7302pt" strokecolor="#222222">
                <v:path arrowok="t"/>
              </v:shape>
            </v:group>
            <v:group style="position:absolute;left:6123;top:554;width:10;height:2" coordorigin="6123,554" coordsize="10,2">
              <v:shape style="position:absolute;left:6123;top:554;width:10;height:2" coordorigin="6123,554" coordsize="10,0" path="m6123,554l6133,554e" filled="f" stroked="t" strokeweight=".7302pt" strokecolor="#222222">
                <v:path arrowok="t"/>
              </v:shape>
            </v:group>
            <v:group style="position:absolute;left:6126;top:427;width:10;height:2" coordorigin="6126,427" coordsize="10,2">
              <v:shape style="position:absolute;left:6126;top:427;width:10;height:2" coordorigin="6126,427" coordsize="10,0" path="m6126,427l6136,427e" filled="f" stroked="t" strokeweight=".5856pt" strokecolor="#222222">
                <v:path arrowok="t"/>
              </v:shape>
            </v:group>
            <v:group style="position:absolute;left:6129;top:607;width:10;height:2" coordorigin="6129,607" coordsize="10,2">
              <v:shape style="position:absolute;left:6129;top:607;width:10;height:2" coordorigin="6129,607" coordsize="10,0" path="m6129,607l6139,607e" filled="f" stroked="t" strokeweight=".733pt" strokecolor="#222222">
                <v:path arrowok="t"/>
              </v:shape>
            </v:group>
            <v:group style="position:absolute;left:5850;top:640;width:351;height:2" coordorigin="5850,640" coordsize="351,2">
              <v:shape style="position:absolute;left:5850;top:640;width:351;height:2" coordorigin="5850,640" coordsize="351,0" path="m5850,640l6201,640e" filled="f" stroked="t" strokeweight="1.3773pt" strokecolor="#222222">
                <v:path arrowok="t"/>
              </v:shape>
            </v:group>
            <v:group style="position:absolute;left:6134;top:554;width:10;height:2" coordorigin="6134,554" coordsize="10,2">
              <v:shape style="position:absolute;left:6134;top:554;width:10;height:2" coordorigin="6134,554" coordsize="10,0" path="m6134,554l6144,554e" filled="f" stroked="t" strokeweight=".7302pt" strokecolor="#222222">
                <v:path arrowok="t"/>
              </v:shape>
            </v:group>
            <v:group style="position:absolute;left:6137;top:425;width:10;height:2" coordorigin="6137,425" coordsize="10,2">
              <v:shape style="position:absolute;left:6137;top:425;width:10;height:2" coordorigin="6137,425" coordsize="10,0" path="m6137,425l6147,425e" filled="f" stroked="t" strokeweight=".7319pt" strokecolor="#222222">
                <v:path arrowok="t"/>
              </v:shape>
            </v:group>
            <v:group style="position:absolute;left:6137;top:639;width:10;height:2" coordorigin="6137,639" coordsize="10,2">
              <v:shape style="position:absolute;left:6137;top:639;width:10;height:2" coordorigin="6137,639" coordsize="10,0" path="m6137,639l6147,639e" filled="f" stroked="t" strokeweight=".7299pt" strokecolor="#222222">
                <v:path arrowok="t"/>
              </v:shape>
            </v:group>
            <v:group style="position:absolute;left:6140;top:507;width:10;height:2" coordorigin="6140,507" coordsize="10,2">
              <v:shape style="position:absolute;left:6140;top:507;width:10;height:2" coordorigin="6140,507" coordsize="10,0" path="m6140,507l6150,507e" filled="f" stroked="t" strokeweight=".7299pt" strokecolor="#222222">
                <v:path arrowok="t"/>
              </v:shape>
            </v:group>
            <v:group style="position:absolute;left:6152;top:507;width:10;height:2" coordorigin="6152,507" coordsize="10,2">
              <v:shape style="position:absolute;left:6152;top:507;width:10;height:2" coordorigin="6152,507" coordsize="10,0" path="m6152,507l6162,507e" filled="f" stroked="t" strokeweight=".7302pt" strokecolor="#222222">
                <v:path arrowok="t"/>
              </v:shape>
            </v:group>
            <v:group style="position:absolute;left:6155;top:425;width:10;height:2" coordorigin="6155,425" coordsize="10,2">
              <v:shape style="position:absolute;left:6155;top:425;width:10;height:2" coordorigin="6155,425" coordsize="10,0" path="m6155,425l6165,425e" filled="f" stroked="t" strokeweight=".7319pt" strokecolor="#222222">
                <v:path arrowok="t"/>
              </v:shape>
            </v:group>
            <v:group style="position:absolute;left:6158;top:554;width:10;height:2" coordorigin="6158,554" coordsize="10,2">
              <v:shape style="position:absolute;left:6158;top:554;width:10;height:2" coordorigin="6158,554" coordsize="10,0" path="m6158,554l6168,554e" filled="f" stroked="t" strokeweight=".7302pt" strokecolor="#222222">
                <v:path arrowok="t"/>
              </v:shape>
            </v:group>
            <v:group style="position:absolute;left:6038;top:611;width:130;height:2" coordorigin="6038,611" coordsize="130,2">
              <v:shape style="position:absolute;left:6038;top:611;width:130;height:2" coordorigin="6038,611" coordsize="130,0" path="m6038,611l6168,611e" filled="f" stroked="t" strokeweight=".293100pt" strokecolor="#222222">
                <v:path arrowok="t"/>
              </v:shape>
            </v:group>
            <v:group style="position:absolute;left:6164;top:427;width:10;height:2" coordorigin="6164,427" coordsize="10,2">
              <v:shape style="position:absolute;left:6164;top:427;width:10;height:2" coordorigin="6164,427" coordsize="10,0" path="m6164,427l6174,427e" filled="f" stroked="t" strokeweight=".5856pt" strokecolor="#222222">
                <v:path arrowok="t"/>
              </v:shape>
            </v:group>
            <v:group style="position:absolute;left:6169;top:554;width:10;height:2" coordorigin="6169,554" coordsize="10,2">
              <v:shape style="position:absolute;left:6169;top:554;width:10;height:2" coordorigin="6169,554" coordsize="10,0" path="m6169,554l6179,554e" filled="f" stroked="t" strokeweight=".7302pt" strokecolor="#222222">
                <v:path arrowok="t"/>
              </v:shape>
            </v:group>
            <v:group style="position:absolute;left:6172;top:605;width:10;height:2" coordorigin="6172,605" coordsize="10,2">
              <v:shape style="position:absolute;left:6172;top:605;width:10;height:2" coordorigin="6172,605" coordsize="10,0" path="m6172,605l6182,605e" filled="f" stroked="t" strokeweight=".8793pt" strokecolor="#222222">
                <v:path arrowok="t"/>
              </v:shape>
            </v:group>
            <v:group style="position:absolute;left:6172;top:640;width:10;height:2" coordorigin="6172,640" coordsize="10,2">
              <v:shape style="position:absolute;left:6172;top:640;width:10;height:2" coordorigin="6172,640" coordsize="10,0" path="m6172,640l6182,640e" filled="f" stroked="t" strokeweight=".8773pt" strokecolor="#222222">
                <v:path arrowok="t"/>
              </v:shape>
            </v:group>
            <v:group style="position:absolute;left:6175;top:507;width:10;height:2" coordorigin="6175,507" coordsize="10,2">
              <v:shape style="position:absolute;left:6175;top:507;width:10;height:2" coordorigin="6175,507" coordsize="10,0" path="m6175,507l6185,507e" filled="f" stroked="t" strokeweight=".7299pt" strokecolor="#222222">
                <v:path arrowok="t"/>
              </v:shape>
            </v:group>
            <v:group style="position:absolute;left:6187;top:507;width:10;height:2" coordorigin="6187,507" coordsize="10,2">
              <v:shape style="position:absolute;left:6187;top:507;width:10;height:2" coordorigin="6187,507" coordsize="10,0" path="m6187,507l6197,507e" filled="f" stroked="t" strokeweight=".7302pt" strokecolor="#222222">
                <v:path arrowok="t"/>
              </v:shape>
            </v:group>
            <v:group style="position:absolute;left:5848;top:625;width:355;height:2" coordorigin="5848,625" coordsize="355,2">
              <v:shape style="position:absolute;left:5848;top:625;width:355;height:2" coordorigin="5848,625" coordsize="355,0" path="m5848,625l6203,625e" filled="f" stroked="t" strokeweight="1.1265pt" strokecolor="#222222">
                <v:path arrowok="t"/>
              </v:shape>
            </v:group>
            <v:group style="position:absolute;left:6202;top:531;width:10;height:2" coordorigin="6202,531" coordsize="10,2">
              <v:shape style="position:absolute;left:6202;top:531;width:10;height:2" coordorigin="6202,531" coordsize="10,0" path="m6202,531l6212,531e" filled="f" stroked="t" strokeweight=".7302pt" strokecolor="#222222">
                <v:path arrowok="t"/>
              </v:shape>
            </v:group>
            <v:group style="position:absolute;left:6213;top:526;width:10;height:2" coordorigin="6213,526" coordsize="10,2">
              <v:shape style="position:absolute;left:6213;top:526;width:10;height:2" coordorigin="6213,526" coordsize="10,0" path="m6213,526l6223,526e" filled="f" stroked="t" strokeweight=".8759pt" strokecolor="#222222">
                <v:path arrowok="t"/>
              </v:shape>
            </v:group>
            <v:group style="position:absolute;left:6221;top:515;width:2;height:25" coordorigin="6221,515" coordsize="2,25">
              <v:shape style="position:absolute;left:6221;top:515;width:2;height:25" coordorigin="6221,515" coordsize="0,25" path="m6221,515l6221,540e" filled="f" stroked="t" strokeweight=".5pt" strokecolor="#222222">
                <v:path arrowok="t"/>
              </v:shape>
            </v:group>
            <v:group style="position:absolute;left:6248;top:599;width:10;height:2" coordorigin="6248,599" coordsize="10,2">
              <v:shape style="position:absolute;left:6248;top:599;width:10;height:2" coordorigin="6248,599" coordsize="10,0" path="m6248,599l6258,599e" filled="f" stroked="t" strokeweight=".8773pt" strokecolor="#222222">
                <v:path arrowok="t"/>
              </v:shape>
            </v:group>
            <v:group style="position:absolute;left:6251;top:456;width:10;height:2" coordorigin="6251,456" coordsize="10,2">
              <v:shape style="position:absolute;left:6251;top:456;width:10;height:2" coordorigin="6251,456" coordsize="10,0" path="m6251,456l6261,456e" filled="f" stroked="t" strokeweight=".5845pt" strokecolor="#222222">
                <v:path arrowok="t"/>
              </v:shape>
            </v:group>
            <v:group style="position:absolute;left:6267;top:468;width:2;height:127" coordorigin="6267,468" coordsize="2,127">
              <v:shape style="position:absolute;left:6267;top:468;width:2;height:127" coordorigin="6267,468" coordsize="0,127" path="m6267,468l6267,595e" filled="f" stroked="t" strokeweight=".73pt" strokecolor="#222222">
                <v:path arrowok="t"/>
              </v:shape>
            </v:group>
            <v:group style="position:absolute;left:6260;top:444;width:10;height:2" coordorigin="6260,444" coordsize="10,2">
              <v:shape style="position:absolute;left:6260;top:444;width:10;height:2" coordorigin="6260,444" coordsize="10,0" path="m6260,444l6270,444e" filled="f" stroked="t" strokeweight=".5854pt" strokecolor="#222222">
                <v:path arrowok="t"/>
              </v:shape>
            </v:group>
            <v:group style="position:absolute;left:6274;top:468;width:2;height:129" coordorigin="6274,468" coordsize="2,129">
              <v:shape style="position:absolute;left:6274;top:468;width:2;height:129" coordorigin="6274,468" coordsize="0,129" path="m6274,468l6274,596e" filled="f" stroked="t" strokeweight=".5pt" strokecolor="#222222">
                <v:path arrowok="t"/>
              </v:shape>
            </v:group>
            <v:group style="position:absolute;left:6277;top:459;width:2;height:137" coordorigin="6277,459" coordsize="2,137">
              <v:shape style="position:absolute;left:6277;top:459;width:2;height:137" coordorigin="6277,459" coordsize="0,137" path="m6277,459l6277,596e" filled="f" stroked="t" strokeweight=".5pt" strokecolor="#222222">
                <v:path arrowok="t"/>
              </v:shape>
            </v:group>
            <v:group style="position:absolute;left:6285;top:459;width:2;height:96" coordorigin="6285,459" coordsize="2,96">
              <v:shape style="position:absolute;left:6285;top:459;width:2;height:96" coordorigin="6285,459" coordsize="0,96" path="m6285,459l6285,555e" filled="f" stroked="t" strokeweight=".8323pt" strokecolor="#222222">
                <v:path arrowok="t"/>
              </v:shape>
            </v:group>
            <v:group style="position:absolute;left:6294;top:459;width:2;height:126" coordorigin="6294,459" coordsize="2,126">
              <v:shape style="position:absolute;left:6294;top:459;width:2;height:126" coordorigin="6294,459" coordsize="0,126" path="m6294,585l6294,459e" filled="f" stroked="t" strokeweight=".5pt" strokecolor="#222222">
                <v:path arrowok="t"/>
              </v:shape>
            </v:group>
            <v:group style="position:absolute;left:6312;top:459;width:2;height:91" coordorigin="6312,459" coordsize="2,91">
              <v:shape style="position:absolute;left:6312;top:459;width:2;height:91" coordorigin="6312,459" coordsize="0,91" path="m6312,459l6312,550e" filled="f" stroked="t" strokeweight=".5pt" strokecolor="#222222">
                <v:path arrowok="t"/>
              </v:shape>
            </v:group>
            <v:group style="position:absolute;left:5876;top:450;width:3;height:9" coordorigin="5876,450" coordsize="3,9">
              <v:shape style="position:absolute;left:5876;top:450;width:3;height:9" coordorigin="5876,450" coordsize="3,9" path="m5879,450l5876,459e" filled="f" stroked="t" strokeweight=".5pt" strokecolor="#222222">
                <v:path arrowok="t"/>
              </v:shape>
            </v:group>
            <v:group style="position:absolute;left:6126;top:427;width:10;height:2" coordorigin="6126,427" coordsize="10,2">
              <v:shape style="position:absolute;left:6126;top:427;width:10;height:2" coordorigin="6126,427" coordsize="10,0" path="m6126,427l6136,427e" filled="f" stroked="t" strokeweight=".5856pt" strokecolor="#222222">
                <v:path arrowok="t"/>
              </v:shape>
            </v:group>
            <v:group style="position:absolute;left:6128;top:450;width:3;height:6" coordorigin="6128,450" coordsize="3,6">
              <v:shape style="position:absolute;left:6128;top:450;width:3;height:6" coordorigin="6128,450" coordsize="3,6" path="m6131,450l6128,456e" filled="f" stroked="t" strokeweight=".5pt" strokecolor="#222222">
                <v:path arrowok="t"/>
              </v:shape>
            </v:group>
            <v:group style="position:absolute;left:5777;top:558;width:3;height:12" coordorigin="5777,558" coordsize="3,12">
              <v:shape style="position:absolute;left:5777;top:558;width:3;height:12" coordorigin="5777,558" coordsize="3,12" path="m5777,570l5780,558e" filled="f" stroked="t" strokeweight=".5pt" strokecolor="#222222">
                <v:path arrowok="t"/>
              </v:shape>
            </v:group>
            <v:group style="position:absolute;left:5797;top:564;width:3;height:12" coordorigin="5797,564" coordsize="3,12">
              <v:shape style="position:absolute;left:5797;top:564;width:3;height:12" coordorigin="5797,564" coordsize="3,12" path="m5797,576l5800,564e" filled="f" stroked="t" strokeweight=".5pt" strokecolor="#222222">
                <v:path arrowok="t"/>
              </v:shape>
            </v:group>
            <v:group style="position:absolute;left:6207;top:573;width:29;height:35" coordorigin="6207,573" coordsize="29,35">
              <v:shape style="position:absolute;left:6207;top:573;width:29;height:35" coordorigin="6207,573" coordsize="29,35" path="m6207,608l6236,573e" filled="f" stroked="t" strokeweight=".5pt" strokecolor="#222222">
                <v:path arrowok="t"/>
              </v:shape>
            </v:group>
            <v:group style="position:absolute;left:6212;top:582;width:32;height:35" coordorigin="6212,582" coordsize="32,35">
              <v:shape style="position:absolute;left:6212;top:582;width:32;height:35" coordorigin="6212,582" coordsize="32,35" path="m6245,582l6212,617e" filled="f" stroked="t" strokeweight=".5pt" strokecolor="#222222">
                <v:path arrowok="t"/>
              </v:shape>
            </v:group>
            <v:group style="position:absolute;left:6218;top:585;width:32;height:38" coordorigin="6218,585" coordsize="32,38">
              <v:shape style="position:absolute;left:6218;top:585;width:32;height:38" coordorigin="6218,585" coordsize="32,38" path="m6218,623l6250,585e" filled="f" stroked="t" strokeweight=".5pt" strokecolor="#222222">
                <v:path arrowok="t"/>
              </v:shape>
            </v:group>
            <v:group style="position:absolute;left:6224;top:594;width:26;height:29" coordorigin="6224,594" coordsize="26,29">
              <v:shape style="position:absolute;left:6224;top:594;width:26;height:29" coordorigin="6224,594" coordsize="26,29" path="m6250,594l6224,623e" filled="f" stroked="t" strokeweight=".5pt" strokecolor="#222222">
                <v:path arrowok="t"/>
              </v:shape>
            </v:group>
            <v:group style="position:absolute;left:6233;top:599;width:29;height:35" coordorigin="6233,599" coordsize="29,35">
              <v:shape style="position:absolute;left:6233;top:599;width:29;height:35" coordorigin="6233,599" coordsize="29,35" path="m6262,599l6233,634e" filled="f" stroked="t" strokeweight=".5pt" strokecolor="#222222">
                <v:path arrowok="t"/>
              </v:shape>
            </v:group>
            <v:group style="position:absolute;left:5867;top:515;width:3;height:3" coordorigin="5867,515" coordsize="3,3">
              <v:shape style="position:absolute;left:5867;top:515;width:3;height:3" coordorigin="5867,515" coordsize="3,3" path="m5870,515l5867,517e" filled="f" stroked="t" strokeweight=".5pt" strokecolor="#222222">
                <v:path arrowok="t"/>
              </v:shape>
            </v:group>
            <v:group style="position:absolute;left:5908;top:544;width:3;height:3" coordorigin="5908,544" coordsize="3,3">
              <v:shape style="position:absolute;left:5908;top:544;width:3;height:3" coordorigin="5908,544" coordsize="3,3" path="m5908,547l5911,544e" filled="f" stroked="t" strokeweight=".5pt" strokecolor="#222222">
                <v:path arrowok="t"/>
              </v:shape>
            </v:group>
            <v:group style="position:absolute;left:5941;top:515;width:3;height:3" coordorigin="5941,515" coordsize="3,3">
              <v:shape style="position:absolute;left:5941;top:515;width:3;height:3" coordorigin="5941,515" coordsize="3,3" path="m5943,515l5941,517e" filled="f" stroked="t" strokeweight=".5pt" strokecolor="#222222">
                <v:path arrowok="t"/>
              </v:shape>
            </v:group>
            <v:group style="position:absolute;left:5943;top:544;width:3;height:3" coordorigin="5943,544" coordsize="3,3">
              <v:shape style="position:absolute;left:5943;top:544;width:3;height:3" coordorigin="5943,544" coordsize="3,3" path="m5943,547l5946,544e" filled="f" stroked="t" strokeweight=".5pt" strokecolor="#222222">
                <v:path arrowok="t"/>
              </v:shape>
            </v:group>
            <v:group style="position:absolute;left:5976;top:515;width:3;height:3" coordorigin="5976,515" coordsize="3,3">
              <v:shape style="position:absolute;left:5976;top:515;width:3;height:3" coordorigin="5976,515" coordsize="3,3" path="m5979,515l5976,517e" filled="f" stroked="t" strokeweight=".5pt" strokecolor="#222222">
                <v:path arrowok="t"/>
              </v:shape>
            </v:group>
            <v:group style="position:absolute;left:6017;top:544;width:3;height:3" coordorigin="6017,544" coordsize="3,3">
              <v:shape style="position:absolute;left:6017;top:544;width:3;height:3" coordorigin="6017,544" coordsize="3,3" path="m6017,547l6019,544e" filled="f" stroked="t" strokeweight=".5pt" strokecolor="#222222">
                <v:path arrowok="t"/>
              </v:shape>
            </v:group>
            <v:group style="position:absolute;left:6049;top:515;width:3;height:3" coordorigin="6049,515" coordsize="3,3">
              <v:shape style="position:absolute;left:6049;top:515;width:3;height:3" coordorigin="6049,515" coordsize="3,3" path="m6052,515l6049,517e" filled="f" stroked="t" strokeweight=".5pt" strokecolor="#222222">
                <v:path arrowok="t"/>
              </v:shape>
            </v:group>
            <v:group style="position:absolute;left:6052;top:544;width:3;height:3" coordorigin="6052,544" coordsize="3,3">
              <v:shape style="position:absolute;left:6052;top:544;width:3;height:3" coordorigin="6052,544" coordsize="3,3" path="m6052,547l6055,544e" filled="f" stroked="t" strokeweight=".5pt" strokecolor="#222222">
                <v:path arrowok="t"/>
              </v:shape>
            </v:group>
            <v:group style="position:absolute;left:6084;top:515;width:3;height:3" coordorigin="6084,515" coordsize="3,3">
              <v:shape style="position:absolute;left:6084;top:515;width:3;height:3" coordorigin="6084,515" coordsize="3,3" path="m6087,515l6084,517e" filled="f" stroked="t" strokeweight=".5pt" strokecolor="#222222">
                <v:path arrowok="t"/>
              </v:shape>
            </v:group>
            <v:group style="position:absolute;left:6008;top:596;width:12;height:12" coordorigin="6008,596" coordsize="12,12">
              <v:shape style="position:absolute;left:6008;top:596;width:12;height:12" coordorigin="6008,596" coordsize="12,12" path="m6008,608l6019,596e" filled="f" stroked="t" strokeweight=".5pt" strokecolor="#222222">
                <v:path arrowok="t"/>
              </v:shape>
            </v:group>
            <v:group style="position:absolute;left:6125;top:544;width:3;height:3" coordorigin="6125,544" coordsize="3,3">
              <v:shape style="position:absolute;left:6125;top:544;width:3;height:3" coordorigin="6125,544" coordsize="3,3" path="m6125,547l6128,544e" filled="f" stroked="t" strokeweight=".5pt" strokecolor="#222222">
                <v:path arrowok="t"/>
              </v:shape>
            </v:group>
            <v:group style="position:absolute;left:6157;top:515;width:3;height:3" coordorigin="6157,515" coordsize="3,3">
              <v:shape style="position:absolute;left:6157;top:515;width:3;height:3" coordorigin="6157,515" coordsize="3,3" path="m6160,515l6157,517e" filled="f" stroked="t" strokeweight=".5pt" strokecolor="#222222">
                <v:path arrowok="t"/>
              </v:shape>
            </v:group>
            <v:group style="position:absolute;left:6160;top:544;width:3;height:3" coordorigin="6160,544" coordsize="3,3">
              <v:shape style="position:absolute;left:6160;top:544;width:3;height:3" coordorigin="6160,544" coordsize="3,3" path="m6160,547l6163,544e" filled="f" stroked="t" strokeweight=".5pt" strokecolor="#222222">
                <v:path arrowok="t"/>
              </v:shape>
            </v:group>
            <v:group style="position:absolute;left:6192;top:515;width:3;height:3" coordorigin="6192,515" coordsize="3,3">
              <v:shape style="position:absolute;left:6192;top:515;width:3;height:3" coordorigin="6192,515" coordsize="3,3" path="m6195,515l6192,517e" filled="f" stroked="t" strokeweight=".5pt" strokecolor="#222222">
                <v:path arrowok="t"/>
              </v:shape>
            </v:group>
            <v:group style="position:absolute;left:6218;top:515;width:3;height:3" coordorigin="6218,515" coordsize="3,3">
              <v:shape style="position:absolute;left:6218;top:515;width:3;height:3" coordorigin="6218,515" coordsize="3,3" path="m6218,517l6221,515e" filled="f" stroked="t" strokeweight=".5pt" strokecolor="#222222">
                <v:path arrowok="t"/>
              </v:shape>
            </v:group>
            <v:group style="position:absolute;left:6163;top:596;width:15;height:12" coordorigin="6163,596" coordsize="15,12">
              <v:shape style="position:absolute;left:6163;top:596;width:15;height:12" coordorigin="6163,596" coordsize="15,12" path="m6163,608l6177,596e" filled="f" stroked="t" strokeweight=".5pt" strokecolor="#222222">
                <v:path arrowok="t"/>
              </v:shape>
            </v:group>
            <v:group style="position:absolute;left:5923;top:450;width:9;height:6" coordorigin="5923,450" coordsize="9,6">
              <v:shape style="position:absolute;left:5923;top:450;width:9;height:6" coordorigin="5923,450" coordsize="9,6" path="m5932,450l5923,456e" filled="f" stroked="t" strokeweight=".5pt" strokecolor="#222222">
                <v:path arrowok="t"/>
              </v:shape>
            </v:group>
            <v:group style="position:absolute;left:6174;top:450;width:9;height:9" coordorigin="6174,450" coordsize="9,9">
              <v:shape style="position:absolute;left:6174;top:450;width:9;height:9" coordorigin="6174,450" coordsize="9,9" path="m6183,450l6174,459e" filled="f" stroked="t" strokeweight=".5pt" strokecolor="#222222">
                <v:path arrowok="t"/>
              </v:shape>
            </v:group>
            <v:group style="position:absolute;left:5806;top:573;width:6;height:9" coordorigin="5806,573" coordsize="6,9">
              <v:shape style="position:absolute;left:5806;top:573;width:6;height:9" coordorigin="5806,573" coordsize="6,9" path="m5812,573l5806,582e" filled="f" stroked="t" strokeweight=".5pt" strokecolor="#222222">
                <v:path arrowok="t"/>
              </v:shape>
            </v:group>
            <v:group style="position:absolute;left:5835;top:608;width:9;height:9" coordorigin="5835,608" coordsize="9,9">
              <v:shape style="position:absolute;left:5835;top:608;width:9;height:9" coordorigin="5835,608" coordsize="9,9" path="m5844,608l5835,617e" filled="f" stroked="t" strokeweight=".5pt" strokecolor="#222222">
                <v:path arrowok="t"/>
              </v:shape>
            </v:group>
            <v:group style="position:absolute;left:6195;top:535;width:23;height:9" coordorigin="6195,535" coordsize="23,9">
              <v:shape style="position:absolute;left:6195;top:535;width:23;height:9" coordorigin="6195,535" coordsize="23,9" path="m6218,535l6195,544e" filled="f" stroked="t" strokeweight=".5pt" strokecolor="#222222">
                <v:path arrowok="t"/>
              </v:shape>
            </v:group>
            <v:group style="position:absolute;left:6195;top:535;width:26;height:12" coordorigin="6195,535" coordsize="26,12">
              <v:shape style="position:absolute;left:6195;top:535;width:26;height:12" coordorigin="6195,535" coordsize="26,12" path="m6195,547l6221,535e" filled="f" stroked="t" strokeweight=".5pt" strokecolor="#222222">
                <v:path arrowok="t"/>
              </v:shape>
            </v:group>
            <v:group style="position:absolute;left:6250;top:558;width:18;height:6" coordorigin="6250,558" coordsize="18,6">
              <v:shape style="position:absolute;left:6250;top:558;width:18;height:6" coordorigin="6250,558" coordsize="18,6" path="m6250,564l6268,558e" filled="f" stroked="t" strokeweight=".5pt" strokecolor="#222222">
                <v:path arrowok="t"/>
              </v:shape>
            </v:group>
            <v:group style="position:absolute;left:6253;top:570;width:18;height:6" coordorigin="6253,570" coordsize="18,6">
              <v:shape style="position:absolute;left:6253;top:570;width:18;height:6" coordorigin="6253,570" coordsize="18,6" path="m6271,570l6253,576e" filled="f" stroked="t" strokeweight=".5pt" strokecolor="#222222">
                <v:path arrowok="t"/>
              </v:shape>
            </v:group>
            <v:group style="position:absolute;left:6253;top:576;width:20;height:6" coordorigin="6253,576" coordsize="20,6">
              <v:shape style="position:absolute;left:6253;top:576;width:20;height:6" coordorigin="6253,576" coordsize="20,6" path="m6253,582l6274,576e" filled="f" stroked="t" strokeweight=".5pt" strokecolor="#222222">
                <v:path arrowok="t"/>
              </v:shape>
            </v:group>
            <v:group style="position:absolute;left:6262;top:594;width:18;height:6" coordorigin="6262,594" coordsize="18,6">
              <v:shape style="position:absolute;left:6262;top:594;width:18;height:6" coordorigin="6262,594" coordsize="18,6" path="m6280,594l6262,599e" filled="f" stroked="t" strokeweight=".5pt" strokecolor="#222222">
                <v:path arrowok="t"/>
              </v:shape>
            </v:group>
            <v:group style="position:absolute;left:5783;top:412;width:482;height:2" coordorigin="5783,412" coordsize="482,2">
              <v:shape style="position:absolute;left:5783;top:412;width:482;height:2" coordorigin="5783,412" coordsize="482,0" path="m5783,412l6265,412e" filled="f" stroked="t" strokeweight=".5pt" strokecolor="#222222">
                <v:path arrowok="t"/>
              </v:shape>
            </v:group>
            <v:group style="position:absolute;left:6142;top:418;width:18;height:2" coordorigin="6142,418" coordsize="18,2">
              <v:shape style="position:absolute;left:6142;top:418;width:18;height:2" coordorigin="6142,418" coordsize="18,0" path="m6142,418l6160,418e" filled="f" stroked="t" strokeweight=".5pt" strokecolor="#222222">
                <v:path arrowok="t"/>
              </v:shape>
            </v:group>
            <v:group style="position:absolute;left:5762;top:463;width:23;height:2" coordorigin="5762,463" coordsize="23,2">
              <v:shape style="position:absolute;left:5762;top:463;width:23;height:2" coordorigin="5762,463" coordsize="23,0" path="m5762,463l5786,463e" filled="f" stroked="t" strokeweight=".9388pt" strokecolor="#222222">
                <v:path arrowok="t"/>
              </v:shape>
            </v:group>
            <v:group style="position:absolute;left:5791;top:459;width:497;height:2" coordorigin="5791,459" coordsize="497,2">
              <v:shape style="position:absolute;left:5791;top:459;width:497;height:2" coordorigin="5791,459" coordsize="497,0" path="m5791,459l6288,459e" filled="f" stroked="t" strokeweight=".5pt" strokecolor="#222222">
                <v:path arrowok="t"/>
              </v:shape>
            </v:group>
            <v:group style="position:absolute;left:6265;top:468;width:9;height:2" coordorigin="6265,468" coordsize="9,2">
              <v:shape style="position:absolute;left:6265;top:468;width:9;height:2" coordorigin="6265,468" coordsize="9,0" path="m6274,468l6265,468e" filled="f" stroked="t" strokeweight=".5pt" strokecolor="#222222">
                <v:path arrowok="t"/>
              </v:shape>
            </v:group>
            <v:group style="position:absolute;left:5859;top:500;width:9;height:2" coordorigin="5859,500" coordsize="9,2">
              <v:shape style="position:absolute;left:5859;top:500;width:9;height:2" coordorigin="5859,500" coordsize="9,0" path="m5859,500l5867,500e" filled="f" stroked="t" strokeweight=".5pt" strokecolor="#222222">
                <v:path arrowok="t"/>
              </v:shape>
            </v:group>
            <v:group style="position:absolute;left:5894;top:500;width:9;height:2" coordorigin="5894,500" coordsize="9,2">
              <v:shape style="position:absolute;left:5894;top:500;width:9;height:2" coordorigin="5894,500" coordsize="9,0" path="m5894,500l5903,500e" filled="f" stroked="t" strokeweight=".5pt" strokecolor="#222222">
                <v:path arrowok="t"/>
              </v:shape>
            </v:group>
            <v:group style="position:absolute;left:5929;top:507;width:35;height:2" coordorigin="5929,507" coordsize="35,2">
              <v:shape style="position:absolute;left:5929;top:507;width:35;height:2" coordorigin="5929,507" coordsize="35,0" path="m5929,507l5964,507e" filled="f" stroked="t" strokeweight="1.2302pt" strokecolor="#222222">
                <v:path arrowok="t"/>
              </v:shape>
            </v:group>
            <v:group style="position:absolute;left:5964;top:507;width:38;height:2" coordorigin="5964,507" coordsize="38,2">
              <v:shape style="position:absolute;left:5964;top:507;width:38;height:2" coordorigin="5964,507" coordsize="38,0" path="m5964,507l6002,507e" filled="f" stroked="t" strokeweight="1.2302pt" strokecolor="#222222">
                <v:path arrowok="t"/>
              </v:shape>
            </v:group>
            <v:group style="position:absolute;left:6002;top:500;width:9;height:2" coordorigin="6002,500" coordsize="9,2">
              <v:shape style="position:absolute;left:6002;top:500;width:9;height:2" coordorigin="6002,500" coordsize="9,0" path="m6002,500l6011,500e" filled="f" stroked="t" strokeweight=".5pt" strokecolor="#222222">
                <v:path arrowok="t"/>
              </v:shape>
            </v:group>
            <v:group style="position:absolute;left:6037;top:507;width:35;height:2" coordorigin="6037,507" coordsize="35,2">
              <v:shape style="position:absolute;left:6037;top:507;width:35;height:2" coordorigin="6037,507" coordsize="35,0" path="m6037,507l6072,507e" filled="f" stroked="t" strokeweight="1.2302pt" strokecolor="#222222">
                <v:path arrowok="t"/>
              </v:shape>
            </v:group>
            <v:group style="position:absolute;left:6072;top:507;width:38;height:2" coordorigin="6072,507" coordsize="38,2">
              <v:shape style="position:absolute;left:6072;top:507;width:38;height:2" coordorigin="6072,507" coordsize="38,0" path="m6072,507l6110,507e" filled="f" stroked="t" strokeweight="1.2302pt" strokecolor="#222222">
                <v:path arrowok="t"/>
              </v:shape>
            </v:group>
            <v:group style="position:absolute;left:6110;top:500;width:9;height:2" coordorigin="6110,500" coordsize="9,2">
              <v:shape style="position:absolute;left:6110;top:500;width:9;height:2" coordorigin="6110,500" coordsize="9,0" path="m6110,500l6119,500e" filled="f" stroked="t" strokeweight=".5pt" strokecolor="#222222">
                <v:path arrowok="t"/>
              </v:shape>
            </v:group>
            <v:group style="position:absolute;left:6145;top:507;width:35;height:2" coordorigin="6145,507" coordsize="35,2">
              <v:shape style="position:absolute;left:6145;top:507;width:35;height:2" coordorigin="6145,507" coordsize="35,0" path="m6145,507l6180,507e" filled="f" stroked="t" strokeweight="1.2302pt" strokecolor="#222222">
                <v:path arrowok="t"/>
              </v:shape>
            </v:group>
            <v:group style="position:absolute;left:6180;top:507;width:41;height:2" coordorigin="6180,507" coordsize="41,2">
              <v:shape style="position:absolute;left:6180;top:507;width:41;height:2" coordorigin="6180,507" coordsize="41,0" path="m6180,507l6221,507e" filled="f" stroked="t" strokeweight="1.2302pt" strokecolor="#222222">
                <v:path arrowok="t"/>
              </v:shape>
            </v:group>
            <v:group style="position:absolute;left:5829;top:517;width:389;height:2" coordorigin="5829,517" coordsize="389,2">
              <v:shape style="position:absolute;left:5829;top:517;width:389;height:2" coordorigin="5829,517" coordsize="389,0" path="m5829,517l6218,517e" filled="f" stroked="t" strokeweight=".5pt" strokecolor="#222222">
                <v:path arrowok="t"/>
              </v:shape>
            </v:group>
            <v:group style="position:absolute;left:5856;top:547;width:339;height:2" coordorigin="5856,547" coordsize="339,2">
              <v:shape style="position:absolute;left:5856;top:547;width:339;height:2" coordorigin="5856,547" coordsize="339,0" path="m5856,547l6195,547e" filled="f" stroked="t" strokeweight=".5pt" strokecolor="#222222">
                <v:path arrowok="t"/>
              </v:shape>
            </v:group>
            <v:group style="position:absolute;left:5876;top:555;width:9;height:2" coordorigin="5876,555" coordsize="9,2">
              <v:shape style="position:absolute;left:5876;top:555;width:9;height:2" coordorigin="5876,555" coordsize="9,0" path="m5876,555l5885,555e" filled="f" stroked="t" strokeweight=".5pt" strokecolor="#222222">
                <v:path arrowok="t"/>
              </v:shape>
            </v:group>
            <v:group style="position:absolute;left:5911;top:558;width:12;height:2" coordorigin="5911,558" coordsize="12,2">
              <v:shape style="position:absolute;left:5911;top:558;width:12;height:2" coordorigin="5911,558" coordsize="12,0" path="m5911,558l5923,558e" filled="f" stroked="t" strokeweight=".7931pt" strokecolor="#222222">
                <v:path arrowok="t"/>
              </v:shape>
            </v:group>
            <v:group style="position:absolute;left:5946;top:555;width:12;height:2" coordorigin="5946,555" coordsize="12,2">
              <v:shape style="position:absolute;left:5946;top:555;width:12;height:2" coordorigin="5946,555" coordsize="12,0" path="m5946,555l5958,555e" filled="f" stroked="t" strokeweight=".5pt" strokecolor="#222222">
                <v:path arrowok="t"/>
              </v:shape>
            </v:group>
            <v:group style="position:absolute;left:5984;top:555;width:9;height:2" coordorigin="5984,555" coordsize="9,2">
              <v:shape style="position:absolute;left:5984;top:555;width:9;height:2" coordorigin="5984,555" coordsize="9,0" path="m5984,555l5993,555e" filled="f" stroked="t" strokeweight=".5pt" strokecolor="#222222">
                <v:path arrowok="t"/>
              </v:shape>
            </v:group>
            <v:group style="position:absolute;left:6019;top:558;width:12;height:2" coordorigin="6019,558" coordsize="12,2">
              <v:shape style="position:absolute;left:6019;top:558;width:12;height:2" coordorigin="6019,558" coordsize="12,0" path="m6019,558l6031,558e" filled="f" stroked="t" strokeweight=".7931pt" strokecolor="#222222">
                <v:path arrowok="t"/>
              </v:shape>
            </v:group>
            <v:group style="position:absolute;left:6055;top:558;width:12;height:2" coordorigin="6055,558" coordsize="12,2">
              <v:shape style="position:absolute;left:6055;top:558;width:12;height:2" coordorigin="6055,558" coordsize="12,0" path="m6055,558l6066,558e" filled="f" stroked="t" strokeweight=".7931pt" strokecolor="#222222">
                <v:path arrowok="t"/>
              </v:shape>
            </v:group>
            <v:group style="position:absolute;left:6093;top:555;width:9;height:2" coordorigin="6093,555" coordsize="9,2">
              <v:shape style="position:absolute;left:6093;top:555;width:9;height:2" coordorigin="6093,555" coordsize="9,0" path="m6093,555l6101,555e" filled="f" stroked="t" strokeweight=".5pt" strokecolor="#222222">
                <v:path arrowok="t"/>
              </v:shape>
            </v:group>
            <v:group style="position:absolute;left:6128;top:558;width:12;height:2" coordorigin="6128,558" coordsize="12,2">
              <v:shape style="position:absolute;left:6128;top:558;width:12;height:2" coordorigin="6128,558" coordsize="12,0" path="m6128,558l6139,558e" filled="f" stroked="t" strokeweight=".7931pt" strokecolor="#222222">
                <v:path arrowok="t"/>
              </v:shape>
            </v:group>
            <v:group style="position:absolute;left:6163;top:558;width:12;height:2" coordorigin="6163,558" coordsize="12,2">
              <v:shape style="position:absolute;left:6163;top:558;width:12;height:2" coordorigin="6163,558" coordsize="12,0" path="m6163,558l6174,558e" filled="f" stroked="t" strokeweight=".7931pt" strokecolor="#222222">
                <v:path arrowok="t"/>
              </v:shape>
            </v:group>
            <v:group style="position:absolute;left:6093;top:561;width:9;height:2" coordorigin="6093,561" coordsize="9,2">
              <v:shape style="position:absolute;left:6093;top:561;width:9;height:2" coordorigin="6093,561" coordsize="9,0" path="m6101,561l6093,561e" filled="f" stroked="t" strokeweight=".5pt" strokecolor="#222222">
                <v:path arrowok="t"/>
              </v:shape>
            </v:group>
            <v:group style="position:absolute;left:5984;top:561;width:9;height:2" coordorigin="5984,561" coordsize="9,2">
              <v:shape style="position:absolute;left:5984;top:561;width:9;height:2" coordorigin="5984,561" coordsize="9,0" path="m5993,561l5984,561e" filled="f" stroked="t" strokeweight=".5pt" strokecolor="#222222">
                <v:path arrowok="t"/>
              </v:shape>
            </v:group>
            <v:group style="position:absolute;left:5946;top:561;width:12;height:2" coordorigin="5946,561" coordsize="12,2">
              <v:shape style="position:absolute;left:5946;top:561;width:12;height:2" coordorigin="5946,561" coordsize="12,0" path="m5958,561l5946,561e" filled="f" stroked="t" strokeweight=".5pt" strokecolor="#222222">
                <v:path arrowok="t"/>
              </v:shape>
            </v:group>
            <v:group style="position:absolute;left:5876;top:561;width:9;height:2" coordorigin="5876,561" coordsize="9,2">
              <v:shape style="position:absolute;left:5876;top:561;width:9;height:2" coordorigin="5876,561" coordsize="9,0" path="m5885,561l5876,561e" filled="f" stroked="t" strokeweight=".5pt" strokecolor="#222222">
                <v:path arrowok="t"/>
              </v:shape>
            </v:group>
            <v:group style="position:absolute;left:5766;top:586;width:25;height:2" coordorigin="5766,586" coordsize="25,2">
              <v:shape style="position:absolute;left:5766;top:586;width:25;height:2" coordorigin="5766,586" coordsize="25,0" path="m5766,586l5791,586e" filled="f" stroked="t" strokeweight=".6888pt" strokecolor="#222222">
                <v:path arrowok="t"/>
              </v:shape>
            </v:group>
            <v:group style="position:absolute;left:5873;top:596;width:304;height:2" coordorigin="5873,596" coordsize="304,2">
              <v:shape style="position:absolute;left:5873;top:596;width:304;height:2" coordorigin="5873,596" coordsize="304,0" path="m5873,596l6177,596e" filled="f" stroked="t" strokeweight=".5pt" strokecolor="#222222">
                <v:path arrowok="t"/>
              </v:shape>
            </v:group>
            <v:group style="position:absolute;left:6084;top:608;width:12;height:2" coordorigin="6084,608" coordsize="12,2">
              <v:shape style="position:absolute;left:6084;top:608;width:12;height:2" coordorigin="6084,608" coordsize="12,0" path="m6096,608l6084,608e" filled="f" stroked="t" strokeweight=".5pt" strokecolor="#222222">
                <v:path arrowok="t"/>
              </v:shape>
            </v:group>
            <v:group style="position:absolute;left:6096;top:637;width:38;height:2" coordorigin="6096,637" coordsize="38,2">
              <v:shape style="position:absolute;left:6096;top:637;width:38;height:2" coordorigin="6096,637" coordsize="38,0" path="m6096,637l6134,637e" filled="f" stroked="t" strokeweight=".5pt" strokecolor="#222222">
                <v:path arrowok="t"/>
              </v:shape>
            </v:group>
            <v:group style="position:absolute;left:5780;top:558;width:20;height:6" coordorigin="5780,558" coordsize="20,6">
              <v:shape style="position:absolute;left:5780;top:558;width:20;height:6" coordorigin="5780,558" coordsize="20,6" path="m5800,564l5780,558e" filled="f" stroked="t" strokeweight=".5pt" strokecolor="#222222">
                <v:path arrowok="t"/>
              </v:shape>
            </v:group>
            <v:group style="position:absolute;left:5777;top:570;width:20;height:6" coordorigin="5777,570" coordsize="20,6">
              <v:shape style="position:absolute;left:5777;top:570;width:20;height:6" coordorigin="5777,570" coordsize="20,6" path="m5777,570l5797,576e" filled="f" stroked="t" strokeweight=".5pt" strokecolor="#222222">
                <v:path arrowok="t"/>
              </v:shape>
            </v:group>
            <v:group style="position:absolute;left:5774;top:576;width:20;height:6" coordorigin="5774,576" coordsize="20,6">
              <v:shape style="position:absolute;left:5774;top:576;width:20;height:6" coordorigin="5774,576" coordsize="20,6" path="m5774,576l5794,582e" filled="f" stroked="t" strokeweight=".5pt" strokecolor="#222222">
                <v:path arrowok="t"/>
              </v:shape>
            </v:group>
            <v:group style="position:absolute;left:5771;top:594;width:18;height:6" coordorigin="5771,594" coordsize="18,6">
              <v:shape style="position:absolute;left:5771;top:594;width:18;height:6" coordorigin="5771,594" coordsize="18,6" path="m5788,599l5771,594e" filled="f" stroked="t" strokeweight=".5pt" strokecolor="#222222">
                <v:path arrowok="t"/>
              </v:shape>
            </v:group>
            <v:group style="position:absolute;left:5829;top:535;width:26;height:9" coordorigin="5829,535" coordsize="26,9">
              <v:shape style="position:absolute;left:5829;top:535;width:26;height:9" coordorigin="5829,535" coordsize="26,9" path="m5856,544l5829,535e" filled="f" stroked="t" strokeweight=".5pt" strokecolor="#222222">
                <v:path arrowok="t"/>
              </v:shape>
            </v:group>
            <v:group style="position:absolute;left:5827;top:535;width:29;height:12" coordorigin="5827,535" coordsize="29,12">
              <v:shape style="position:absolute;left:5827;top:535;width:29;height:12" coordorigin="5827,535" coordsize="29,12" path="m5827,535l5856,547e" filled="f" stroked="t" strokeweight=".5pt" strokecolor="#222222">
                <v:path arrowok="t"/>
              </v:shape>
            </v:group>
            <v:group style="position:absolute;left:6236;top:573;width:9;height:9" coordorigin="6236,573" coordsize="9,9">
              <v:shape style="position:absolute;left:6236;top:573;width:9;height:9" coordorigin="6236,573" coordsize="9,9" path="m6245,582l6236,573e" filled="f" stroked="t" strokeweight=".5pt" strokecolor="#222222">
                <v:path arrowok="t"/>
              </v:shape>
            </v:group>
            <v:group style="position:absolute;left:6207;top:608;width:6;height:9" coordorigin="6207,608" coordsize="6,9">
              <v:shape style="position:absolute;left:6207;top:608;width:6;height:9" coordorigin="6207,608" coordsize="6,9" path="m6212,617l6207,608e" filled="f" stroked="t" strokeweight=".5pt" strokecolor="#222222">
                <v:path arrowok="t"/>
              </v:shape>
            </v:group>
            <v:group style="position:absolute;left:6116;top:450;width:12;height:9" coordorigin="6116,450" coordsize="12,9">
              <v:shape style="position:absolute;left:6116;top:450;width:12;height:9" coordorigin="6116,450" coordsize="12,9" path="m6128,459l6116,450e" filled="f" stroked="t" strokeweight=".5pt" strokecolor="#222222">
                <v:path arrowok="t"/>
              </v:shape>
            </v:group>
            <v:group style="position:absolute;left:5865;top:450;width:9;height:6" coordorigin="5865,450" coordsize="9,6">
              <v:shape style="position:absolute;left:5865;top:450;width:9;height:6" coordorigin="5865,450" coordsize="9,6" path="m5873,456l5865,450e" filled="f" stroked="t" strokeweight=".5pt" strokecolor="#222222">
                <v:path arrowok="t"/>
              </v:shape>
            </v:group>
            <v:group style="position:absolute;left:6177;top:515;width:3;height:3" coordorigin="6177,515" coordsize="3,3">
              <v:shape style="position:absolute;left:6177;top:515;width:3;height:3" coordorigin="6177,515" coordsize="3,3" path="m6180,517l6177,515e" filled="f" stroked="t" strokeweight=".5pt" strokecolor="#222222">
                <v:path arrowok="t"/>
              </v:shape>
            </v:group>
            <v:group style="position:absolute;left:6174;top:544;width:3;height:3" coordorigin="6174,544" coordsize="3,3">
              <v:shape style="position:absolute;left:6174;top:544;width:3;height:3" coordorigin="6174,544" coordsize="3,3" path="m6174,544l6177,547e" filled="f" stroked="t" strokeweight=".5pt" strokecolor="#222222">
                <v:path arrowok="t"/>
              </v:shape>
            </v:group>
            <v:group style="position:absolute;left:6142;top:515;width:3;height:3" coordorigin="6142,515" coordsize="3,3">
              <v:shape style="position:absolute;left:6142;top:515;width:3;height:3" coordorigin="6142,515" coordsize="3,3" path="m6145,517l6142,515e" filled="f" stroked="t" strokeweight=".5pt" strokecolor="#222222">
                <v:path arrowok="t"/>
              </v:shape>
            </v:group>
            <v:group style="position:absolute;left:6139;top:544;width:3;height:3" coordorigin="6139,544" coordsize="3,3">
              <v:shape style="position:absolute;left:6139;top:544;width:3;height:3" coordorigin="6139,544" coordsize="3,3" path="m6139,544l6142,547e" filled="f" stroked="t" strokeweight=".5pt" strokecolor="#222222">
                <v:path arrowok="t"/>
              </v:shape>
            </v:group>
            <v:group style="position:absolute;left:6107;top:515;width:3;height:3" coordorigin="6107,515" coordsize="3,3">
              <v:shape style="position:absolute;left:6107;top:515;width:3;height:3" coordorigin="6107,515" coordsize="3,3" path="m6110,517l6107,515e" filled="f" stroked="t" strokeweight=".5pt" strokecolor="#222222">
                <v:path arrowok="t"/>
              </v:shape>
            </v:group>
            <v:group style="position:absolute;left:6101;top:544;width:3;height:3" coordorigin="6101,544" coordsize="3,3">
              <v:shape style="position:absolute;left:6101;top:544;width:3;height:3" coordorigin="6101,544" coordsize="3,3" path="m6101,544l6104,547e" filled="f" stroked="t" strokeweight=".5pt" strokecolor="#222222">
                <v:path arrowok="t"/>
              </v:shape>
            </v:group>
            <v:group style="position:absolute;left:6069;top:515;width:3;height:3" coordorigin="6069,515" coordsize="3,3">
              <v:shape style="position:absolute;left:6069;top:515;width:3;height:3" coordorigin="6069,515" coordsize="3,3" path="m6072,517l6069,515e" filled="f" stroked="t" strokeweight=".5pt" strokecolor="#222222">
                <v:path arrowok="t"/>
              </v:shape>
            </v:group>
            <v:group style="position:absolute;left:6066;top:544;width:3;height:3" coordorigin="6066,544" coordsize="3,3">
              <v:shape style="position:absolute;left:6066;top:544;width:3;height:3" coordorigin="6066,544" coordsize="3,3" path="m6066,544l6069,547e" filled="f" stroked="t" strokeweight=".5pt" strokecolor="#222222">
                <v:path arrowok="t"/>
              </v:shape>
            </v:group>
            <v:group style="position:absolute;left:6034;top:515;width:3;height:3" coordorigin="6034,515" coordsize="3,3">
              <v:shape style="position:absolute;left:6034;top:515;width:3;height:3" coordorigin="6034,515" coordsize="3,3" path="m6037,517l6034,515e" filled="f" stroked="t" strokeweight=".5pt" strokecolor="#222222">
                <v:path arrowok="t"/>
              </v:shape>
            </v:group>
            <v:group style="position:absolute;left:6031;top:544;width:3;height:3" coordorigin="6031,544" coordsize="3,3">
              <v:shape style="position:absolute;left:6031;top:544;width:3;height:3" coordorigin="6031,544" coordsize="3,3" path="m6031,544l6034,547e" filled="f" stroked="t" strokeweight=".5pt" strokecolor="#222222">
                <v:path arrowok="t"/>
              </v:shape>
            </v:group>
            <v:group style="position:absolute;left:5999;top:515;width:3;height:3" coordorigin="5999,515" coordsize="3,3">
              <v:shape style="position:absolute;left:5999;top:515;width:3;height:3" coordorigin="5999,515" coordsize="3,3" path="m6002,517l5999,515e" filled="f" stroked="t" strokeweight=".5pt" strokecolor="#222222">
                <v:path arrowok="t"/>
              </v:shape>
            </v:group>
            <v:group style="position:absolute;left:6031;top:596;width:12;height:12" coordorigin="6031,596" coordsize="12,12">
              <v:shape style="position:absolute;left:6031;top:596;width:12;height:12" coordorigin="6031,596" coordsize="12,12" path="m6031,596l6043,608e" filled="f" stroked="t" strokeweight=".5pt" strokecolor="#222222">
                <v:path arrowok="t"/>
              </v:shape>
            </v:group>
            <v:group style="position:absolute;left:5958;top:544;width:3;height:3" coordorigin="5958,544" coordsize="3,3">
              <v:shape style="position:absolute;left:5958;top:544;width:3;height:3" coordorigin="5958,544" coordsize="3,3" path="m5958,544l5961,547e" filled="f" stroked="t" strokeweight=".5pt" strokecolor="#222222">
                <v:path arrowok="t"/>
              </v:shape>
            </v:group>
            <v:group style="position:absolute;left:5926;top:515;width:3;height:3" coordorigin="5926,515" coordsize="3,3">
              <v:shape style="position:absolute;left:5926;top:515;width:3;height:3" coordorigin="5926,515" coordsize="3,3" path="m5929,517l5926,515e" filled="f" stroked="t" strokeweight=".5pt" strokecolor="#222222">
                <v:path arrowok="t"/>
              </v:shape>
            </v:group>
            <v:group style="position:absolute;left:5923;top:544;width:3;height:3" coordorigin="5923,544" coordsize="3,3">
              <v:shape style="position:absolute;left:5923;top:544;width:3;height:3" coordorigin="5923,544" coordsize="3,3" path="m5923,544l5926,547e" filled="f" stroked="t" strokeweight=".5pt" strokecolor="#222222">
                <v:path arrowok="t"/>
              </v:shape>
            </v:group>
            <v:group style="position:absolute;left:5891;top:515;width:3;height:3" coordorigin="5891,515" coordsize="3,3">
              <v:shape style="position:absolute;left:5891;top:515;width:3;height:3" coordorigin="5891,515" coordsize="3,3" path="m5894,517l5891,515e" filled="f" stroked="t" strokeweight=".5pt" strokecolor="#222222">
                <v:path arrowok="t"/>
              </v:shape>
            </v:group>
            <v:group style="position:absolute;left:5826;top:515;width:3;height:3" coordorigin="5826,515" coordsize="3,3">
              <v:shape style="position:absolute;left:5826;top:515;width:3;height:3" coordorigin="5826,515" coordsize="3,3" path="m5829,517l5826,515e" filled="f" stroked="t" strokeweight=".5pt" strokecolor="#222222">
                <v:path arrowok="t"/>
              </v:shape>
            </v:group>
            <v:group style="position:absolute;left:5873;top:596;width:12;height:12" coordorigin="5873,596" coordsize="12,12">
              <v:shape style="position:absolute;left:5873;top:596;width:12;height:12" coordorigin="5873,596" coordsize="12,12" path="m5873,596l5885,608e" filled="f" stroked="t" strokeweight=".5pt" strokecolor="#222222">
                <v:path arrowok="t"/>
              </v:shape>
            </v:group>
            <v:group style="position:absolute;left:5812;top:573;width:32;height:35" coordorigin="5812,573" coordsize="32,35">
              <v:shape style="position:absolute;left:5812;top:573;width:32;height:35" coordorigin="5812,573" coordsize="32,35" path="m5812,573l5844,608e" filled="f" stroked="t" strokeweight=".5pt" strokecolor="#222222">
                <v:path arrowok="t"/>
              </v:shape>
            </v:group>
            <v:group style="position:absolute;left:5806;top:582;width:29;height:35" coordorigin="5806,582" coordsize="29,35">
              <v:shape style="position:absolute;left:5806;top:582;width:29;height:35" coordorigin="5806,582" coordsize="29,35" path="m5806,582l5835,617e" filled="f" stroked="t" strokeweight=".5pt" strokecolor="#222222">
                <v:path arrowok="t"/>
              </v:shape>
            </v:group>
            <v:group style="position:absolute;left:5800;top:585;width:29;height:38" coordorigin="5800,585" coordsize="29,38">
              <v:shape style="position:absolute;left:5800;top:585;width:29;height:38" coordorigin="5800,585" coordsize="29,38" path="m5800,585l5829,623e" filled="f" stroked="t" strokeweight=".5pt" strokecolor="#222222">
                <v:path arrowok="t"/>
              </v:shape>
            </v:group>
            <v:group style="position:absolute;left:5800;top:594;width:26;height:29" coordorigin="5800,594" coordsize="26,29">
              <v:shape style="position:absolute;left:5800;top:594;width:26;height:29" coordorigin="5800,594" coordsize="26,29" path="m5827,623l5800,594e" filled="f" stroked="t" strokeweight=".5pt" strokecolor="#222222">
                <v:path arrowok="t"/>
              </v:shape>
            </v:group>
            <v:group style="position:absolute;left:5788;top:599;width:29;height:35" coordorigin="5788,599" coordsize="29,35">
              <v:shape style="position:absolute;left:5788;top:599;width:29;height:35" coordorigin="5788,599" coordsize="29,35" path="m5818,634l5788,599e" filled="f" stroked="t" strokeweight=".5pt" strokecolor="#222222">
                <v:path arrowok="t"/>
              </v:shape>
            </v:group>
            <v:group style="position:absolute;left:6268;top:558;width:3;height:12" coordorigin="6268,558" coordsize="3,12">
              <v:shape style="position:absolute;left:6268;top:558;width:3;height:12" coordorigin="6268,558" coordsize="3,12" path="m6268,558l6271,570e" filled="f" stroked="t" strokeweight=".5pt" strokecolor="#222222">
                <v:path arrowok="t"/>
              </v:shape>
            </v:group>
            <v:group style="position:absolute;left:6250;top:564;width:3;height:12" coordorigin="6250,564" coordsize="3,12">
              <v:shape style="position:absolute;left:6250;top:564;width:3;height:12" coordorigin="6250,564" coordsize="3,12" path="m6250,564l6253,576e" filled="f" stroked="t" strokeweight=".5pt" strokecolor="#222222">
                <v:path arrowok="t"/>
              </v:shape>
            </v:group>
            <v:group style="position:absolute;left:5736;top:412;width:47;height:47" coordorigin="5736,412" coordsize="47,47">
              <v:shape style="position:absolute;left:5736;top:412;width:47;height:47" coordorigin="5736,412" coordsize="47,47" path="m5783,412l5759,418,5742,436,5736,459e" filled="f" stroked="t" strokeweight=".5pt" strokecolor="#222222">
                <v:path arrowok="t"/>
              </v:shape>
            </v:group>
            <v:group style="position:absolute;left:5756;top:433;width:26;height:26" coordorigin="5756,433" coordsize="26,26">
              <v:shape style="position:absolute;left:5756;top:433;width:26;height:26" coordorigin="5756,433" coordsize="26,26" path="m5783,433l5768,436,5759,447,5756,459e" filled="f" stroked="t" strokeweight=".5pt" strokecolor="#222222">
                <v:path arrowok="t"/>
              </v:shape>
            </v:group>
            <v:group style="position:absolute;left:5762;top:439;width:20;height:20" coordorigin="5762,439" coordsize="20,20">
              <v:shape style="position:absolute;left:5762;top:439;width:20;height:20" coordorigin="5762,439" coordsize="20,20" path="m5783,439l5768,444,5762,459e" filled="f" stroked="t" strokeweight=".5pt" strokecolor="#222222">
                <v:path arrowok="t"/>
              </v:shape>
            </v:group>
            <v:group style="position:absolute;left:5774;top:450;width:18;height:18" coordorigin="5774,450" coordsize="18,18">
              <v:shape style="position:absolute;left:5774;top:450;width:18;height:18" coordorigin="5774,450" coordsize="18,18" path="m5791,450l5780,456,5774,468e" filled="f" stroked="t" strokeweight=".5pt" strokecolor="#222222">
                <v:path arrowok="t"/>
              </v:shape>
            </v:group>
            <v:group style="position:absolute;left:5774;top:450;width:9;height:9" coordorigin="5774,450" coordsize="9,9">
              <v:shape style="position:absolute;left:5774;top:450;width:9;height:9" coordorigin="5774,450" coordsize="9,9" path="m5783,450l5774,459e" filled="f" stroked="t" strokeweight=".5pt" strokecolor="#222222">
                <v:path arrowok="t"/>
              </v:shape>
            </v:group>
            <v:group style="position:absolute;left:5786;top:462;width:6;height:6" coordorigin="5786,462" coordsize="6,6">
              <v:shape style="position:absolute;left:5786;top:462;width:6;height:6" coordorigin="5786,462" coordsize="6,6" path="m5791,462l5786,468e" filled="f" stroked="t" strokeweight=".5pt" strokecolor="#222222">
                <v:path arrowok="t"/>
              </v:shape>
            </v:group>
            <v:group style="position:absolute;left:6265;top:412;width:47;height:47" coordorigin="6265,412" coordsize="47,47">
              <v:shape style="position:absolute;left:6265;top:412;width:47;height:47" coordorigin="6265,412" coordsize="47,47" path="m6312,459l6306,436,6288,418,6265,412e" filled="f" stroked="t" strokeweight=".5pt" strokecolor="#222222">
                <v:path arrowok="t"/>
              </v:shape>
            </v:group>
            <v:group style="position:absolute;left:6265;top:433;width:26;height:26" coordorigin="6265,433" coordsize="26,26">
              <v:shape style="position:absolute;left:6265;top:433;width:26;height:26" coordorigin="6265,433" coordsize="26,26" path="m6291,459l6288,447,6280,436,6265,433e" filled="f" stroked="t" strokeweight=".5pt" strokecolor="#222222">
                <v:path arrowok="t"/>
              </v:shape>
            </v:group>
            <v:group style="position:absolute;left:6265;top:439;width:20;height:20" coordorigin="6265,439" coordsize="20,20">
              <v:shape style="position:absolute;left:6265;top:439;width:20;height:20" coordorigin="6265,439" coordsize="20,20" path="m6286,459l6280,444,6265,439e" filled="f" stroked="t" strokeweight=".5pt" strokecolor="#222222">
                <v:path arrowok="t"/>
              </v:shape>
            </v:group>
            <v:group style="position:absolute;left:6256;top:450;width:18;height:18" coordorigin="6256,450" coordsize="18,18">
              <v:shape style="position:absolute;left:6256;top:450;width:18;height:18" coordorigin="6256,450" coordsize="18,18" path="m6274,468l6268,456,6256,450e" filled="f" stroked="t" strokeweight=".5pt" strokecolor="#222222">
                <v:path arrowok="t"/>
              </v:shape>
            </v:group>
            <v:group style="position:absolute;left:6265;top:450;width:9;height:9" coordorigin="6265,450" coordsize="9,9">
              <v:shape style="position:absolute;left:6265;top:450;width:9;height:9" coordorigin="6265,450" coordsize="9,9" path="m6274,459l6265,450e" filled="f" stroked="t" strokeweight=".5pt" strokecolor="#222222">
                <v:path arrowok="t"/>
              </v:shape>
            </v:group>
            <v:group style="position:absolute;left:6256;top:462;width:6;height:6" coordorigin="6256,462" coordsize="6,6">
              <v:shape style="position:absolute;left:6256;top:462;width:6;height:6" coordorigin="6256,462" coordsize="6,6" path="m6262,468l6256,462e" filled="f" stroked="t" strokeweight=".5pt" strokecolor="#222222">
                <v:path arrowok="t"/>
              </v:shape>
            </v:group>
            <v:group style="position:absolute;left:5736;top:550;width:32;height:44" coordorigin="5736,550" coordsize="32,44">
              <v:shape style="position:absolute;left:5736;top:550;width:32;height:44" coordorigin="5736,550" coordsize="32,44" path="m5736,550l5739,570,5750,585,5768,594e" filled="f" stroked="t" strokeweight=".5pt" strokecolor="#222222">
                <v:path arrowok="t"/>
              </v:shape>
            </v:group>
            <v:group style="position:absolute;left:5756;top:550;width:18;height:26" coordorigin="5756,550" coordsize="18,26">
              <v:shape style="position:absolute;left:5756;top:550;width:18;height:26" coordorigin="5756,550" coordsize="18,26" path="m5756,550l5762,564,5774,576e" filled="f" stroked="t" strokeweight=".5pt" strokecolor="#222222">
                <v:path arrowok="t"/>
              </v:shape>
            </v:group>
            <v:group style="position:absolute;left:5762;top:550;width:15;height:20" coordorigin="5762,550" coordsize="15,20">
              <v:shape style="position:absolute;left:5762;top:550;width:15;height:20" coordorigin="5762,550" coordsize="15,20" path="m5762,550l5765,561,5777,570e" filled="f" stroked="t" strokeweight=".5pt" strokecolor="#222222">
                <v:path arrowok="t"/>
              </v:shape>
            </v:group>
            <v:group style="position:absolute;left:5774;top:550;width:6;height:9" coordorigin="5774,550" coordsize="6,9">
              <v:shape style="position:absolute;left:5774;top:550;width:6;height:9" coordorigin="5774,550" coordsize="6,9" path="m5774,550l5780,558e" filled="f" stroked="t" strokeweight=".5pt" strokecolor="#222222">
                <v:path arrowok="t"/>
              </v:shape>
            </v:group>
            <v:group style="position:absolute;left:5800;top:567;width:12;height:9" coordorigin="5800,567" coordsize="12,9">
              <v:shape style="position:absolute;left:5800;top:567;width:12;height:9" coordorigin="5800,567" coordsize="12,9" path="m5812,576l5800,567e" filled="f" stroked="t" strokeweight=".5pt" strokecolor="#222222">
                <v:path arrowok="t"/>
              </v:shape>
            </v:group>
            <v:group style="position:absolute;left:5797;top:576;width:9;height:6" coordorigin="5797,576" coordsize="9,6">
              <v:shape style="position:absolute;left:5797;top:576;width:9;height:6" coordorigin="5797,576" coordsize="9,6" path="m5806,582l5797,576e" filled="f" stroked="t" strokeweight=".5pt" strokecolor="#222222">
                <v:path arrowok="t"/>
              </v:shape>
            </v:group>
            <v:group style="position:absolute;left:5791;top:591;width:6;height:3" coordorigin="5791,591" coordsize="6,3">
              <v:shape style="position:absolute;left:5791;top:591;width:6;height:3" coordorigin="5791,591" coordsize="6,3" path="m5797,594l5791,591e" filled="f" stroked="t" strokeweight=".5pt" strokecolor="#222222">
                <v:path arrowok="t"/>
              </v:shape>
            </v:group>
            <v:group style="position:absolute;left:5794;top:585;width:3;height:3" coordorigin="5794,585" coordsize="3,3">
              <v:shape style="position:absolute;left:5794;top:585;width:3;height:3" coordorigin="5794,585" coordsize="3,3" path="m5797,588l5794,585e" filled="f" stroked="t" strokeweight=".5pt" strokecolor="#222222">
                <v:path arrowok="t"/>
              </v:shape>
            </v:group>
            <v:group style="position:absolute;left:5736;top:544;width:18;height:12" coordorigin="5736,544" coordsize="18,12">
              <v:shape style="position:absolute;left:5736;top:544;width:18;height:12" coordorigin="5736,544" coordsize="18,12" path="m5753,555l5736,544e" filled="f" stroked="t" strokeweight=".5pt" strokecolor="#222222">
                <v:path arrowok="t"/>
              </v:shape>
            </v:group>
            <v:group style="position:absolute;left:5818;top:634;width:35;height:15" coordorigin="5818,634" coordsize="35,15">
              <v:shape style="position:absolute;left:5818;top:634;width:35;height:15" coordorigin="5818,634" coordsize="35,15" path="m5818,634l5832,646,5853,649e" filled="f" stroked="t" strokeweight=".5pt" strokecolor="#222222">
                <v:path arrowok="t"/>
              </v:shape>
            </v:group>
            <v:group style="position:absolute;left:5827;top:623;width:23;height:9" coordorigin="5827,623" coordsize="23,9">
              <v:shape style="position:absolute;left:5827;top:623;width:23;height:9" coordorigin="5827,623" coordsize="23,9" path="m5827,623l5850,632e" filled="f" stroked="t" strokeweight=".5pt" strokecolor="#222222">
                <v:path arrowok="t"/>
              </v:shape>
            </v:group>
            <v:group style="position:absolute;left:5832;top:620;width:20;height:9" coordorigin="5832,620" coordsize="20,9">
              <v:shape style="position:absolute;left:5832;top:620;width:20;height:9" coordorigin="5832,620" coordsize="20,9" path="m5832,620l5853,629e" filled="f" stroked="t" strokeweight=".5pt" strokecolor="#222222">
                <v:path arrowok="t"/>
              </v:shape>
            </v:group>
            <v:group style="position:absolute;left:5838;top:617;width:15;height:6" coordorigin="5838,617" coordsize="15,6">
              <v:shape style="position:absolute;left:5838;top:617;width:15;height:6" coordorigin="5838,617" coordsize="15,6" path="m5838,617l5853,623e" filled="f" stroked="t" strokeweight=".5pt" strokecolor="#222222">
                <v:path arrowok="t"/>
              </v:shape>
            </v:group>
            <v:group style="position:absolute;left:5847;top:608;width:6;height:3" coordorigin="5847,608" coordsize="6,3">
              <v:shape style="position:absolute;left:5847;top:608;width:6;height:3" coordorigin="5847,608" coordsize="6,3" path="m5847,608l5853,611e" filled="f" stroked="t" strokeweight=".5pt" strokecolor="#222222">
                <v:path arrowok="t"/>
              </v:shape>
            </v:group>
            <v:group style="position:absolute;left:6280;top:550;width:32;height:44" coordorigin="6280,550" coordsize="32,44">
              <v:shape style="position:absolute;left:6280;top:550;width:32;height:44" coordorigin="6280,550" coordsize="32,44" path="m6280,594l6297,585,6309,570,6312,550e" filled="f" stroked="t" strokeweight=".5pt" strokecolor="#222222">
                <v:path arrowok="t"/>
              </v:shape>
            </v:group>
            <v:group style="position:absolute;left:6274;top:550;width:18;height:26" coordorigin="6274,550" coordsize="18,26">
              <v:shape style="position:absolute;left:6274;top:550;width:18;height:26" coordorigin="6274,550" coordsize="18,26" path="m6274,576l6286,564,6291,550e" filled="f" stroked="t" strokeweight=".5pt" strokecolor="#222222">
                <v:path arrowok="t"/>
              </v:shape>
            </v:group>
            <v:group style="position:absolute;left:6271;top:550;width:15;height:20" coordorigin="6271,550" coordsize="15,20">
              <v:shape style="position:absolute;left:6271;top:550;width:15;height:20" coordorigin="6271,550" coordsize="15,20" path="m6271,570l6283,561,6286,550e" filled="f" stroked="t" strokeweight=".5pt" strokecolor="#222222">
                <v:path arrowok="t"/>
              </v:shape>
            </v:group>
            <v:group style="position:absolute;left:6268;top:550;width:6;height:9" coordorigin="6268,550" coordsize="6,9">
              <v:shape style="position:absolute;left:6268;top:550;width:6;height:9" coordorigin="6268,550" coordsize="6,9" path="m6268,558l6274,550e" filled="f" stroked="t" strokeweight=".5pt" strokecolor="#222222">
                <v:path arrowok="t"/>
              </v:shape>
            </v:group>
            <v:group style="position:absolute;left:6294;top:538;width:18;height:6" coordorigin="6294,538" coordsize="18,6">
              <v:shape style="position:absolute;left:6294;top:538;width:18;height:6" coordorigin="6294,538" coordsize="18,6" path="m6312,544l6294,538e" filled="f" stroked="t" strokeweight=".5pt" strokecolor="#222222">
                <v:path arrowok="t"/>
              </v:shape>
            </v:group>
            <v:group style="position:absolute;left:6198;top:634;width:35;height:15" coordorigin="6198,634" coordsize="35,15">
              <v:shape style="position:absolute;left:6198;top:634;width:35;height:15" coordorigin="6198,634" coordsize="35,15" path="m6198,649l6218,646,6233,634e" filled="f" stroked="t" strokeweight=".5pt" strokecolor="#222222">
                <v:path arrowok="t"/>
              </v:shape>
            </v:group>
            <v:group style="position:absolute;left:6201;top:623;width:23;height:9" coordorigin="6201,623" coordsize="23,9">
              <v:shape style="position:absolute;left:6201;top:623;width:23;height:9" coordorigin="6201,623" coordsize="23,9" path="m6201,632l6224,623e" filled="f" stroked="t" strokeweight=".5pt" strokecolor="#222222">
                <v:path arrowok="t"/>
              </v:shape>
            </v:group>
            <v:group style="position:absolute;left:6198;top:620;width:20;height:9" coordorigin="6198,620" coordsize="20,9">
              <v:shape style="position:absolute;left:6198;top:620;width:20;height:9" coordorigin="6198,620" coordsize="20,9" path="m6198,629l6218,620e" filled="f" stroked="t" strokeweight=".5pt" strokecolor="#222222">
                <v:path arrowok="t"/>
              </v:shape>
            </v:group>
            <v:group style="position:absolute;left:6239;top:567;width:12;height:9" coordorigin="6239,567" coordsize="12,9">
              <v:shape style="position:absolute;left:6239;top:567;width:12;height:9" coordorigin="6239,567" coordsize="12,9" path="m6250,567l6239,576e" filled="f" stroked="t" strokeweight=".5pt" strokecolor="#222222">
                <v:path arrowok="t"/>
              </v:shape>
            </v:group>
            <v:group style="position:absolute;left:6198;top:617;width:15;height:6" coordorigin="6198,617" coordsize="15,6">
              <v:shape style="position:absolute;left:6198;top:617;width:15;height:6" coordorigin="6198,617" coordsize="15,6" path="m6198,623l6212,617e" filled="f" stroked="t" strokeweight=".5pt" strokecolor="#222222">
                <v:path arrowok="t"/>
              </v:shape>
            </v:group>
            <v:group style="position:absolute;left:6245;top:576;width:9;height:6" coordorigin="6245,576" coordsize="9,6">
              <v:shape style="position:absolute;left:6245;top:576;width:9;height:6" coordorigin="6245,576" coordsize="9,6" path="m6253,576l6245,582e" filled="f" stroked="t" strokeweight=".5pt" strokecolor="#222222">
                <v:path arrowok="t"/>
              </v:shape>
            </v:group>
            <v:group style="position:absolute;left:6253;top:591;width:6;height:3" coordorigin="6253,591" coordsize="6,3">
              <v:shape style="position:absolute;left:6253;top:591;width:6;height:3" coordorigin="6253,591" coordsize="6,3" path="m6259,591l6253,594e" filled="f" stroked="t" strokeweight=".5pt" strokecolor="#222222">
                <v:path arrowok="t"/>
              </v:shape>
            </v:group>
            <v:group style="position:absolute;left:6253;top:585;width:3;height:3" coordorigin="6253,585" coordsize="3,3">
              <v:shape style="position:absolute;left:6253;top:585;width:3;height:3" coordorigin="6253,585" coordsize="3,3" path="m6256,585l6253,588e" filled="f" stroked="t" strokeweight=".5pt" strokecolor="#222222">
                <v:path arrowok="t"/>
              </v:shape>
            </v:group>
            <v:group style="position:absolute;left:6198;top:608;width:6;height:3" coordorigin="6198,608" coordsize="6,3">
              <v:shape style="position:absolute;left:6198;top:608;width:6;height:3" coordorigin="6198,608" coordsize="6,3" path="m6198,611l6204,608e" filled="f" stroked="t" strokeweight=".5pt" strokecolor="#222222">
                <v:path arrowok="t"/>
              </v:shape>
            </v:group>
            <v:group style="position:absolute;left:6160;top:418;width:9;height:3" coordorigin="6160,418" coordsize="9,3">
              <v:shape style="position:absolute;left:6160;top:418;width:9;height:3" coordorigin="6160,418" coordsize="9,3" path="m6169,421l6169,418,6166,418,6163,418,6160,418e" filled="f" stroked="t" strokeweight=".5pt" strokecolor="#222222">
                <v:path arrowok="t"/>
              </v:shape>
            </v:group>
            <v:group style="position:absolute;left:6131;top:418;width:12;height:3" coordorigin="6131,418" coordsize="12,3">
              <v:shape style="position:absolute;left:6131;top:418;width:12;height:3" coordorigin="6131,418" coordsize="12,3" path="m6142,418l6139,418,6136,418,6134,418,6134,421,6131,421e" filled="f" stroked="t" strokeweight=".5pt" strokecolor="#222222">
                <v:path arrowok="t"/>
              </v:shape>
            </v:group>
            <v:group style="position:absolute;left:5908;top:424;width:9;height:6" coordorigin="5908,424" coordsize="9,6">
              <v:shape style="position:absolute;left:5908;top:424;width:9;height:6" coordorigin="5908,424" coordsize="9,6" path="m5917,430l5917,427,5914,427,5911,427,5908,424e" filled="f" stroked="t" strokeweight=".5pt" strokecolor="#222222">
                <v:path arrowok="t"/>
              </v:shape>
            </v:group>
            <v:group style="position:absolute;left:5879;top:424;width:9;height:6" coordorigin="5879,424" coordsize="9,6">
              <v:shape style="position:absolute;left:5879;top:424;width:9;height:6" coordorigin="5879,424" coordsize="9,6" path="m5888,424l5885,427,5882,427,5879,427,5879,430e" filled="f" stroked="t" strokeweight=".5pt" strokecolor="#222222">
                <v:path arrowok="t"/>
              </v:shape>
            </v:group>
            <v:group style="position:absolute;left:5873;top:456;width:3;height:3" coordorigin="5873,456" coordsize="3,3">
              <v:shape style="position:absolute;left:5873;top:456;width:3;height:3" coordorigin="5873,456" coordsize="3,3" path="m5876,459l5873,459,5873,456e" filled="f" stroked="t" strokeweight=".5pt" strokecolor="#222222">
                <v:path arrowok="t"/>
              </v:shape>
            </v:group>
            <v:group style="position:absolute;left:5920;top:459;width:3;height:3" coordorigin="5920,459" coordsize="3,3">
              <v:shape style="position:absolute;left:5920;top:459;width:3;height:3" coordorigin="5920,459" coordsize="3,3" path="m5920,459l5920,462,5923,462e" filled="f" stroked="t" strokeweight=".5pt" strokecolor="#222222">
                <v:path arrowok="t"/>
              </v:shape>
            </v:group>
            <v:group style="position:absolute;left:6202;top:539;width:10;height:2" coordorigin="6202,539" coordsize="10,2">
              <v:shape style="position:absolute;left:6202;top:539;width:10;height:2" coordorigin="6202,539" coordsize="10,0" path="m6202,539l6212,539e" filled="f" stroked="t" strokeweight=".1457pt" strokecolor="#222222">
                <v:path arrowok="t"/>
              </v:shape>
            </v:group>
            <v:group style="position:absolute;left:5839;top:539;width:10;height:2" coordorigin="5839,539" coordsize="10,2">
              <v:shape style="position:absolute;left:5839;top:539;width:10;height:2" coordorigin="5839,539" coordsize="10,0" path="m5839,539l5849,539e" filled="f" stroked="t" strokeweight=".1457pt" strokecolor="#222222">
                <v:path arrowok="t"/>
              </v:shape>
            </v:group>
            <v:group style="position:absolute;left:5841;top:517;width:3;height:6" coordorigin="5841,517" coordsize="3,6">
              <v:shape style="position:absolute;left:5841;top:517;width:3;height:6" coordorigin="5841,517" coordsize="3,6" path="m5844,523l5841,520,5841,517e" filled="f" stroked="t" strokeweight=".5pt" strokecolor="#222222">
                <v:path arrowok="t"/>
              </v:shape>
            </v:group>
            <v:group style="position:absolute;left:6207;top:517;width:3;height:6" coordorigin="6207,517" coordsize="3,6">
              <v:shape style="position:absolute;left:6207;top:517;width:3;height:6" coordorigin="6207,517" coordsize="3,6" path="m6210,517l6207,517,6207,520,6207,523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2.395508pt;margin-top:18.752396pt;width:27.4002pt;height:14.41135pt;mso-position-horizontal-relative:page;mso-position-vertical-relative:paragraph;z-index:-6460" coordorigin="8848,375" coordsize="548,288">
            <v:group style="position:absolute;left:9321;top:506;width:3;height:12" coordorigin="9321,506" coordsize="3,12">
              <v:shape style="position:absolute;left:9321;top:506;width:3;height:12" coordorigin="9321,506" coordsize="3,12" path="m9324,517l9321,506e" filled="f" stroked="t" strokeweight=".5pt" strokecolor="#222222">
                <v:path arrowok="t"/>
              </v:shape>
            </v:group>
            <v:group style="position:absolute;left:9259;top:591;width:3;height:15" coordorigin="9259,591" coordsize="3,15">
              <v:shape style="position:absolute;left:9259;top:591;width:3;height:15" coordorigin="9259,591" coordsize="3,15" path="m9259,591l9262,605e" filled="f" stroked="t" strokeweight=".5pt" strokecolor="#222222">
                <v:path arrowok="t"/>
              </v:shape>
            </v:group>
            <v:group style="position:absolute;left:9201;top:591;width:3;height:9" coordorigin="9201,591" coordsize="3,9">
              <v:shape style="position:absolute;left:9201;top:591;width:3;height:9" coordorigin="9201,591" coordsize="3,9" path="m9201,591l9204,599e" filled="f" stroked="t" strokeweight=".5pt" strokecolor="#222222">
                <v:path arrowok="t"/>
              </v:shape>
            </v:group>
            <v:group style="position:absolute;left:9196;top:437;width:10;height:2" coordorigin="9196,437" coordsize="10,2">
              <v:shape style="position:absolute;left:9196;top:437;width:10;height:2" coordorigin="9196,437" coordsize="10,0" path="m9196,437l9206,437e" filled="f" stroked="t" strokeweight=".7285pt" strokecolor="#222222">
                <v:path arrowok="t"/>
              </v:shape>
            </v:group>
            <v:group style="position:absolute;left:9196;top:430;width:10;height:2" coordorigin="9196,430" coordsize="10,2">
              <v:shape style="position:absolute;left:9196;top:430;width:10;height:2" coordorigin="9196,430" coordsize="10,0" path="m9196,430l9206,430e" filled="f" stroked="t" strokeweight=".586200pt" strokecolor="#222222">
                <v:path arrowok="t"/>
              </v:shape>
            </v:group>
            <v:group style="position:absolute;left:9254;top:436;width:10;height:2" coordorigin="9254,436" coordsize="10,2">
              <v:shape style="position:absolute;left:9254;top:436;width:10;height:2" coordorigin="9254,436" coordsize="10,0" path="m9254,436l9264,436e" filled="f" stroked="t" strokeweight=".8776pt" strokecolor="#222222">
                <v:path arrowok="t"/>
              </v:shape>
            </v:group>
            <v:group style="position:absolute;left:9201;top:427;width:3;height:9" coordorigin="9201,427" coordsize="3,9">
              <v:shape style="position:absolute;left:9201;top:427;width:3;height:9" coordorigin="9201,427" coordsize="3,9" path="m9201,427l9204,436e" filled="f" stroked="t" strokeweight=".5pt" strokecolor="#222222">
                <v:path arrowok="t"/>
              </v:shape>
            </v:group>
            <v:group style="position:absolute;left:8979;top:437;width:10;height:2" coordorigin="8979,437" coordsize="10,2">
              <v:shape style="position:absolute;left:8979;top:437;width:10;height:2" coordorigin="8979,437" coordsize="10,0" path="m8979,437l8989,437e" filled="f" stroked="t" strokeweight=".7285pt" strokecolor="#222222">
                <v:path arrowok="t"/>
              </v:shape>
            </v:group>
            <v:group style="position:absolute;left:8979;top:430;width:10;height:2" coordorigin="8979,430" coordsize="10,2">
              <v:shape style="position:absolute;left:8979;top:430;width:10;height:2" coordorigin="8979,430" coordsize="10,0" path="m8979,430l8989,430e" filled="f" stroked="t" strokeweight=".586200pt" strokecolor="#222222">
                <v:path arrowok="t"/>
              </v:shape>
            </v:group>
            <v:group style="position:absolute;left:9038;top:436;width:10;height:2" coordorigin="9038,436" coordsize="10,2">
              <v:shape style="position:absolute;left:9038;top:436;width:10;height:2" coordorigin="9038,436" coordsize="10,0" path="m9038,436l9048,436e" filled="f" stroked="t" strokeweight=".8776pt" strokecolor="#222222">
                <v:path arrowok="t"/>
              </v:shape>
            </v:group>
            <v:group style="position:absolute;left:8853;top:383;width:2;height:269" coordorigin="8853,383" coordsize="2,269">
              <v:shape style="position:absolute;left:8853;top:383;width:2;height:269" coordorigin="8853,383" coordsize="0,269" path="m8853,652l8853,383e" filled="f" stroked="t" strokeweight=".5pt" strokecolor="#222222">
                <v:path arrowok="t"/>
              </v:shape>
            </v:group>
            <v:group style="position:absolute;left:8870;top:444;width:2;height:164" coordorigin="8870,444" coordsize="2,164">
              <v:shape style="position:absolute;left:8870;top:444;width:2;height:164" coordorigin="8870,444" coordsize="0,164" path="m8870,444l8870,608e" filled="f" stroked="t" strokeweight=".5pt" strokecolor="#222222">
                <v:path arrowok="t"/>
              </v:shape>
            </v:group>
            <v:group style="position:absolute;left:8885;top:427;width:2;height:225" coordorigin="8885,427" coordsize="2,225">
              <v:shape style="position:absolute;left:8885;top:427;width:2;height:225" coordorigin="8885,427" coordsize="0,225" path="m8885,427l8885,652e" filled="f" stroked="t" strokeweight="1.1271pt" strokecolor="#222222">
                <v:path arrowok="t"/>
              </v:shape>
            </v:group>
            <v:group style="position:absolute;left:8880;top:430;width:20;height:2" coordorigin="8880,430" coordsize="20,2">
              <v:shape style="position:absolute;left:8880;top:430;width:20;height:2" coordorigin="8880,430" coordsize="20,0" path="m8880,430l8900,430e" filled="f" stroked="t" strokeweight=".5414pt" strokecolor="#222222">
                <v:path arrowok="t"/>
              </v:shape>
            </v:group>
            <v:group style="position:absolute;left:8897;top:436;width:2;height:216" coordorigin="8897,436" coordsize="2,216">
              <v:shape style="position:absolute;left:8897;top:436;width:2;height:216" coordorigin="8897,436" coordsize="0,216" path="m8897,436l8897,652e" filled="f" stroked="t" strokeweight=".5pt" strokecolor="#222222">
                <v:path arrowok="t"/>
              </v:shape>
            </v:group>
            <v:group style="position:absolute;left:8906;top:497;width:2;height:155" coordorigin="8906,497" coordsize="2,155">
              <v:shape style="position:absolute;left:8906;top:497;width:2;height:155" coordorigin="8906,497" coordsize="0,155" path="m8906,497l8906,652e" filled="f" stroked="t" strokeweight="1.0862pt" strokecolor="#222222">
                <v:path arrowok="t"/>
              </v:shape>
            </v:group>
            <v:group style="position:absolute;left:8895;top:614;width:10;height:2" coordorigin="8895,614" coordsize="10,2">
              <v:shape style="position:absolute;left:8895;top:614;width:10;height:2" coordorigin="8895,614" coordsize="10,0" path="m8895,614l8905,614e" filled="f" stroked="t" strokeweight=".5845pt" strokecolor="#222222">
                <v:path arrowok="t"/>
              </v:shape>
            </v:group>
            <v:group style="position:absolute;left:8895;top:421;width:10;height:2" coordorigin="8895,421" coordsize="10,2">
              <v:shape style="position:absolute;left:8895;top:421;width:10;height:2" coordorigin="8895,421" coordsize="10,0" path="m8895,421l8905,421e" filled="f" stroked="t" strokeweight=".5828pt" strokecolor="#222222">
                <v:path arrowok="t"/>
              </v:shape>
            </v:group>
            <v:group style="position:absolute;left:8898;top:485;width:10;height:2" coordorigin="8898,485" coordsize="10,2">
              <v:shape style="position:absolute;left:8898;top:485;width:10;height:2" coordorigin="8898,485" coordsize="10,0" path="m8898,485l8908,485e" filled="f" stroked="t" strokeweight=".8759pt" strokecolor="#222222">
                <v:path arrowok="t"/>
              </v:shape>
            </v:group>
            <v:group style="position:absolute;left:8903;top:485;width:10;height:2" coordorigin="8903,485" coordsize="10,2">
              <v:shape style="position:absolute;left:8903;top:485;width:10;height:2" coordorigin="8903,485" coordsize="10,0" path="m8903,485l8913,485e" filled="f" stroked="t" strokeweight=".8759pt" strokecolor="#222222">
                <v:path arrowok="t"/>
              </v:shape>
            </v:group>
            <v:group style="position:absolute;left:8896;top:591;width:2;height:38" coordorigin="8896,591" coordsize="2,38">
              <v:shape style="position:absolute;left:8896;top:591;width:2;height:38" coordorigin="8896,591" coordsize="0,38" path="m8896,591l8896,629e" filled="f" stroked="t" strokeweight="1.713pt" strokecolor="#222222">
                <v:path arrowok="t"/>
              </v:shape>
            </v:group>
            <v:group style="position:absolute;left:8903;top:415;width:10;height:2" coordorigin="8903,415" coordsize="10,2">
              <v:shape style="position:absolute;left:8903;top:415;width:10;height:2" coordorigin="8903,415" coordsize="10,0" path="m8903,415l8913,415e" filled="f" stroked="t" strokeweight=".8776pt" strokecolor="#222222">
                <v:path arrowok="t"/>
              </v:shape>
            </v:group>
            <v:group style="position:absolute;left:9043;top:591;width:3;height:15" coordorigin="9043,591" coordsize="3,15">
              <v:shape style="position:absolute;left:9043;top:591;width:3;height:15" coordorigin="9043,591" coordsize="3,15" path="m9043,591l9046,605e" filled="f" stroked="t" strokeweight=".5pt" strokecolor="#222222">
                <v:path arrowok="t"/>
              </v:shape>
            </v:group>
            <v:group style="position:absolute;left:8984;top:599;width:3;height:9" coordorigin="8984,599" coordsize="3,9">
              <v:shape style="position:absolute;left:8984;top:599;width:3;height:9" coordorigin="8984,599" coordsize="3,9" path="m8984,599l8987,608e" filled="f" stroked="t" strokeweight=".5pt" strokecolor="#222222">
                <v:path arrowok="t"/>
              </v:shape>
            </v:group>
            <v:group style="position:absolute;left:8984;top:591;width:3;height:9" coordorigin="8984,591" coordsize="3,9">
              <v:shape style="position:absolute;left:8984;top:591;width:3;height:9" coordorigin="8984,591" coordsize="3,9" path="m8984,591l8987,599e" filled="f" stroked="t" strokeweight=".5pt" strokecolor="#222222">
                <v:path arrowok="t"/>
              </v:shape>
            </v:group>
            <v:group style="position:absolute;left:8909;top:488;width:2;height:55" coordorigin="8909,488" coordsize="2,55">
              <v:shape style="position:absolute;left:8909;top:488;width:2;height:55" coordorigin="8909,488" coordsize="0,55" path="m8909,488l8909,543e" filled="f" stroked="t" strokeweight=".9825pt" strokecolor="#222222">
                <v:path arrowok="t"/>
              </v:shape>
            </v:group>
            <v:group style="position:absolute;left:8923;top:462;width:2;height:56" coordorigin="8923,462" coordsize="2,56">
              <v:shape style="position:absolute;left:8923;top:462;width:2;height:56" coordorigin="8923,462" coordsize="0,56" path="m8923,462l8923,517e" filled="f" stroked="t" strokeweight=".5pt" strokecolor="#222222">
                <v:path arrowok="t"/>
              </v:shape>
            </v:group>
            <v:group style="position:absolute;left:8941;top:465;width:2;height:38" coordorigin="8941,465" coordsize="2,38">
              <v:shape style="position:absolute;left:8941;top:465;width:2;height:38" coordorigin="8941,465" coordsize="0,38" path="m8941,503l8941,465e" filled="f" stroked="t" strokeweight=".5pt" strokecolor="#222222">
                <v:path arrowok="t"/>
              </v:shape>
            </v:group>
            <v:group style="position:absolute;left:8976;top:517;width:2;height:23" coordorigin="8976,517" coordsize="2,23">
              <v:shape style="position:absolute;left:8976;top:517;width:2;height:23" coordorigin="8976,517" coordsize="0,23" path="m8976,541l8976,517e" filled="f" stroked="t" strokeweight=".5pt" strokecolor="#222222">
                <v:path arrowok="t"/>
              </v:shape>
            </v:group>
            <v:group style="position:absolute;left:9008;top:517;width:2;height:23" coordorigin="9008,517" coordsize="2,23">
              <v:shape style="position:absolute;left:9008;top:517;width:2;height:23" coordorigin="9008,517" coordsize="0,23" path="m9008,517l9008,541e" filled="f" stroked="t" strokeweight=".5pt" strokecolor="#222222">
                <v:path arrowok="t"/>
              </v:shape>
            </v:group>
            <v:group style="position:absolute;left:9017;top:517;width:2;height:23" coordorigin="9017,517" coordsize="2,23">
              <v:shape style="position:absolute;left:9017;top:517;width:2;height:23" coordorigin="9017,517" coordsize="0,23" path="m9017,517l9017,541e" filled="f" stroked="t" strokeweight=".5pt" strokecolor="#222222">
                <v:path arrowok="t"/>
              </v:shape>
            </v:group>
            <v:group style="position:absolute;left:9066;top:517;width:2;height:23" coordorigin="9066,517" coordsize="2,23">
              <v:shape style="position:absolute;left:9066;top:517;width:2;height:23" coordorigin="9066,517" coordsize="0,23" path="m9066,541l9066,517e" filled="f" stroked="t" strokeweight=".5pt" strokecolor="#222222">
                <v:path arrowok="t"/>
              </v:shape>
            </v:group>
            <v:group style="position:absolute;left:9075;top:517;width:2;height:23" coordorigin="9075,517" coordsize="2,23">
              <v:shape style="position:absolute;left:9075;top:517;width:2;height:23" coordorigin="9075,517" coordsize="0,23" path="m9075,517l9075,541e" filled="f" stroked="t" strokeweight=".5pt" strokecolor="#222222">
                <v:path arrowok="t"/>
              </v:shape>
            </v:group>
            <v:group style="position:absolute;left:9079;top:643;width:10;height:2" coordorigin="9079,643" coordsize="10,2">
              <v:shape style="position:absolute;left:9079;top:643;width:10;height:2" coordorigin="9079,643" coordsize="10,0" path="m9079,643l9089,643e" filled="f" stroked="t" strokeweight=".8785pt" strokecolor="#222222">
                <v:path arrowok="t"/>
              </v:shape>
            </v:group>
            <v:group style="position:absolute;left:9099;top:517;width:2;height:23" coordorigin="9099,517" coordsize="2,23">
              <v:shape style="position:absolute;left:9099;top:517;width:2;height:23" coordorigin="9099,517" coordsize="0,23" path="m9099,517l9099,541e" filled="f" stroked="t" strokeweight=".5pt" strokecolor="#222222">
                <v:path arrowok="t"/>
              </v:shape>
            </v:group>
            <v:group style="position:absolute;left:9107;top:517;width:2;height:23" coordorigin="9107,517" coordsize="2,23">
              <v:shape style="position:absolute;left:9107;top:517;width:2;height:23" coordorigin="9107,517" coordsize="0,23" path="m9107,541l9107,517e" filled="f" stroked="t" strokeweight=".5pt" strokecolor="#222222">
                <v:path arrowok="t"/>
              </v:shape>
            </v:group>
            <v:group style="position:absolute;left:9122;top:608;width:2;height:26" coordorigin="9122,608" coordsize="2,26">
              <v:shape style="position:absolute;left:9122;top:608;width:2;height:26" coordorigin="9122,608" coordsize="0,26" path="m9122,634l9122,608e" filled="f" stroked="t" strokeweight=".5pt" strokecolor="#222222">
                <v:path arrowok="t"/>
              </v:shape>
            </v:group>
            <v:group style="position:absolute;left:9139;top:517;width:2;height:23" coordorigin="9139,517" coordsize="2,23">
              <v:shape style="position:absolute;left:9139;top:517;width:2;height:23" coordorigin="9139,517" coordsize="0,23" path="m9139,541l9139,517e" filled="f" stroked="t" strokeweight=".5pt" strokecolor="#222222">
                <v:path arrowok="t"/>
              </v:shape>
            </v:group>
            <v:group style="position:absolute;left:9145;top:517;width:2;height:23" coordorigin="9145,517" coordsize="2,23">
              <v:shape style="position:absolute;left:9145;top:517;width:2;height:23" coordorigin="9145,517" coordsize="0,23" path="m9145,517l9145,541e" filled="f" stroked="t" strokeweight=".5pt" strokecolor="#222222">
                <v:path arrowok="t"/>
              </v:shape>
            </v:group>
            <v:group style="position:absolute;left:8908;top:427;width:427;height:2" coordorigin="8908,427" coordsize="427,2">
              <v:shape style="position:absolute;left:8908;top:427;width:427;height:2" coordorigin="8908,427" coordsize="427,0" path="m8908,427l9335,427e" filled="f" stroked="t" strokeweight=".5pt" strokecolor="#222222">
                <v:path arrowok="t"/>
              </v:shape>
            </v:group>
            <v:group style="position:absolute;left:9158;top:643;width:10;height:2" coordorigin="9158,643" coordsize="10,2">
              <v:shape style="position:absolute;left:9158;top:643;width:10;height:2" coordorigin="9158,643" coordsize="10,0" path="m9158,643l9168,643e" filled="f" stroked="t" strokeweight=".8785pt" strokecolor="#222222">
                <v:path arrowok="t"/>
              </v:shape>
            </v:group>
            <v:group style="position:absolute;left:9172;top:517;width:2;height:23" coordorigin="9172,517" coordsize="2,23">
              <v:shape style="position:absolute;left:9172;top:517;width:2;height:23" coordorigin="9172,517" coordsize="0,23" path="m9172,517l9172,541e" filled="f" stroked="t" strokeweight=".5pt" strokecolor="#222222">
                <v:path arrowok="t"/>
              </v:shape>
            </v:group>
            <v:group style="position:absolute;left:9177;top:517;width:2;height:23" coordorigin="9177,517" coordsize="2,23">
              <v:shape style="position:absolute;left:9177;top:517;width:2;height:23" coordorigin="9177,517" coordsize="0,23" path="m9177,517l9177,541e" filled="f" stroked="t" strokeweight=".5pt" strokecolor="#222222">
                <v:path arrowok="t"/>
              </v:shape>
            </v:group>
            <v:group style="position:absolute;left:9227;top:517;width:2;height:23" coordorigin="9227,517" coordsize="2,23">
              <v:shape style="position:absolute;left:9227;top:517;width:2;height:23" coordorigin="9227,517" coordsize="0,23" path="m9227,541l9227,517e" filled="f" stroked="t" strokeweight=".5pt" strokecolor="#222222">
                <v:path arrowok="t"/>
              </v:shape>
            </v:group>
            <v:group style="position:absolute;left:9236;top:517;width:2;height:23" coordorigin="9236,517" coordsize="2,23">
              <v:shape style="position:absolute;left:9236;top:517;width:2;height:23" coordorigin="9236,517" coordsize="0,23" path="m9236,517l9236,541e" filled="f" stroked="t" strokeweight=".5pt" strokecolor="#222222">
                <v:path arrowok="t"/>
              </v:shape>
            </v:group>
            <v:group style="position:absolute;left:9259;top:517;width:2;height:23" coordorigin="9259,517" coordsize="2,23">
              <v:shape style="position:absolute;left:9259;top:517;width:2;height:23" coordorigin="9259,517" coordsize="0,23" path="m9259,517l9259,541e" filled="f" stroked="t" strokeweight=".5pt" strokecolor="#222222">
                <v:path arrowok="t"/>
              </v:shape>
            </v:group>
            <v:group style="position:absolute;left:9196;top:437;width:71;height:2" coordorigin="9196,437" coordsize="71,2">
              <v:shape style="position:absolute;left:9196;top:437;width:71;height:2" coordorigin="9196,437" coordsize="71,0" path="m9196,437l9267,437e" filled="f" stroked="t" strokeweight="1.273300pt" strokecolor="#222222">
                <v:path arrowok="t"/>
              </v:shape>
            </v:group>
            <v:group style="position:absolute;left:9268;top:517;width:2;height:23" coordorigin="9268,517" coordsize="2,23">
              <v:shape style="position:absolute;left:9268;top:517;width:2;height:23" coordorigin="9268,517" coordsize="0,23" path="m9268,517l9268,541e" filled="f" stroked="t" strokeweight=".5pt" strokecolor="#222222">
                <v:path arrowok="t"/>
              </v:shape>
            </v:group>
            <v:group style="position:absolute;left:9196;top:605;width:171;height:2" coordorigin="9196,605" coordsize="171,2">
              <v:shape style="position:absolute;left:9196;top:605;width:171;height:2" coordorigin="9196,605" coordsize="171,0" path="m9196,605l9367,605e" filled="f" stroked="t" strokeweight=".354825pt" strokecolor="#222222">
                <v:path arrowok="t"/>
              </v:shape>
            </v:group>
            <v:group style="position:absolute;left:9303;top:465;width:2;height:38" coordorigin="9303,465" coordsize="2,38">
              <v:shape style="position:absolute;left:9303;top:465;width:2;height:38" coordorigin="9303,465" coordsize="0,38" path="m9303,465l9303,503e" filled="f" stroked="t" strokeweight=".5pt" strokecolor="#222222">
                <v:path arrowok="t"/>
              </v:shape>
            </v:group>
            <v:group style="position:absolute;left:9321;top:462;width:2;height:56" coordorigin="9321,462" coordsize="2,56">
              <v:shape style="position:absolute;left:9321;top:462;width:2;height:56" coordorigin="9321,462" coordsize="0,56" path="m9321,462l9321,517e" filled="f" stroked="t" strokeweight=".5pt" strokecolor="#222222">
                <v:path arrowok="t"/>
              </v:shape>
            </v:group>
            <v:group style="position:absolute;left:9330;top:485;width:10;height:2" coordorigin="9330,485" coordsize="10,2">
              <v:shape style="position:absolute;left:9330;top:485;width:10;height:2" coordorigin="9330,485" coordsize="10,0" path="m9330,485l9340,485e" filled="f" stroked="t" strokeweight=".8759pt" strokecolor="#222222">
                <v:path arrowok="t"/>
              </v:shape>
            </v:group>
            <v:group style="position:absolute;left:9335;top:488;width:2;height:140" coordorigin="9335,488" coordsize="2,140">
              <v:shape style="position:absolute;left:9335;top:488;width:2;height:140" coordorigin="9335,488" coordsize="0,140" path="m9335,488l9335,629e" filled="f" stroked="t" strokeweight=".5pt" strokecolor="#222222">
                <v:path arrowok="t"/>
              </v:shape>
            </v:group>
            <v:group style="position:absolute;left:9330;top:415;width:10;height:2" coordorigin="9330,415" coordsize="10,2">
              <v:shape style="position:absolute;left:9330;top:415;width:10;height:2" coordorigin="9330,415" coordsize="10,0" path="m9330,415l9340,415e" filled="f" stroked="t" strokeweight=".8776pt" strokecolor="#222222">
                <v:path arrowok="t"/>
              </v:shape>
            </v:group>
            <v:group style="position:absolute;left:9336;top:485;width:10;height:2" coordorigin="9336,485" coordsize="10,2">
              <v:shape style="position:absolute;left:9336;top:485;width:10;height:2" coordorigin="9336,485" coordsize="10,0" path="m9336,485l9346,485e" filled="f" stroked="t" strokeweight=".8759pt" strokecolor="#222222">
                <v:path arrowok="t"/>
              </v:shape>
            </v:group>
            <v:group style="position:absolute;left:9339;top:421;width:10;height:2" coordorigin="9339,421" coordsize="10,2">
              <v:shape style="position:absolute;left:9339;top:421;width:10;height:2" coordorigin="9339,421" coordsize="10,0" path="m9339,421l9349,421e" filled="f" stroked="t" strokeweight=".5828pt" strokecolor="#222222">
                <v:path arrowok="t"/>
              </v:shape>
            </v:group>
            <v:group style="position:absolute;left:9339;top:614;width:10;height:2" coordorigin="9339,614" coordsize="10,2">
              <v:shape style="position:absolute;left:9339;top:614;width:10;height:2" coordorigin="9339,614" coordsize="10,0" path="m9339,614l9349,614e" filled="f" stroked="t" strokeweight=".5845pt" strokecolor="#222222">
                <v:path arrowok="t"/>
              </v:shape>
            </v:group>
            <v:group style="position:absolute;left:9352;top:427;width:2;height:50" coordorigin="9352,427" coordsize="2,50">
              <v:shape style="position:absolute;left:9352;top:427;width:2;height:50" coordorigin="9352,427" coordsize="0,50" path="m9352,427l9352,477e" filled="f" stroked="t" strokeweight="1.273300pt" strokecolor="#222222">
                <v:path arrowok="t"/>
              </v:shape>
            </v:group>
            <v:group style="position:absolute;left:9344;top:617;width:2;height:35" coordorigin="9344,617" coordsize="2,35">
              <v:shape style="position:absolute;left:9344;top:617;width:2;height:35" coordorigin="9344,617" coordsize="0,35" path="m9344,617l9344,652e" filled="f" stroked="t" strokeweight=".5pt" strokecolor="#222222">
                <v:path arrowok="t"/>
              </v:shape>
            </v:group>
            <v:group style="position:absolute;left:9347;top:436;width:2;height:216" coordorigin="9347,436" coordsize="2,216">
              <v:shape style="position:absolute;left:9347;top:436;width:2;height:216" coordorigin="9347,436" coordsize="0,216" path="m9347,436l9347,652e" filled="f" stroked="t" strokeweight=".5pt" strokecolor="#222222">
                <v:path arrowok="t"/>
              </v:shape>
            </v:group>
            <v:group style="position:absolute;left:9344;top:430;width:20;height:2" coordorigin="9344,430" coordsize="20,2">
              <v:shape style="position:absolute;left:9344;top:430;width:20;height:2" coordorigin="9344,430" coordsize="20,0" path="m9344,430l9364,430e" filled="f" stroked="t" strokeweight=".5397pt" strokecolor="#222222">
                <v:path arrowok="t"/>
              </v:shape>
            </v:group>
            <v:group style="position:absolute;left:9362;top:436;width:2;height:216" coordorigin="9362,436" coordsize="2,216">
              <v:shape style="position:absolute;left:9362;top:436;width:2;height:216" coordorigin="9362,436" coordsize="0,216" path="m9362,436l9362,652e" filled="f" stroked="t" strokeweight=".79080pt" strokecolor="#222222">
                <v:path arrowok="t"/>
              </v:shape>
            </v:group>
            <v:group style="position:absolute;left:9373;top:444;width:2;height:164" coordorigin="9373,444" coordsize="2,164">
              <v:shape style="position:absolute;left:9373;top:444;width:2;height:164" coordorigin="9373,444" coordsize="0,164" path="m9373,444l9373,608e" filled="f" stroked="t" strokeweight=".5pt" strokecolor="#222222">
                <v:path arrowok="t"/>
              </v:shape>
            </v:group>
            <v:group style="position:absolute;left:9391;top:383;width:2;height:269" coordorigin="9391,383" coordsize="2,269">
              <v:shape style="position:absolute;left:9391;top:383;width:2;height:269" coordorigin="9391,383" coordsize="0,269" path="m9391,383l9391,652e" filled="f" stroked="t" strokeweight=".5pt" strokecolor="#222222">
                <v:path arrowok="t"/>
              </v:shape>
            </v:group>
            <v:group style="position:absolute;left:8982;top:440;width:66;height:2" coordorigin="8982,440" coordsize="66,2">
              <v:shape style="position:absolute;left:8982;top:440;width:66;height:2" coordorigin="8982,440" coordsize="66,0" path="m8982,440l9048,440e" filled="f" stroked="t" strokeweight="1.275pt" strokecolor="#222222">
                <v:path arrowok="t"/>
              </v:shape>
            </v:group>
            <v:group style="position:absolute;left:9201;top:599;width:3;height:9" coordorigin="9201,599" coordsize="3,9">
              <v:shape style="position:absolute;left:9201;top:599;width:3;height:9" coordorigin="9201,599" coordsize="3,9" path="m9204,599l9201,608e" filled="f" stroked="t" strokeweight=".5pt" strokecolor="#222222">
                <v:path arrowok="t"/>
              </v:shape>
            </v:group>
            <v:group style="position:absolute;left:8984;top:427;width:3;height:9" coordorigin="8984,427" coordsize="3,9">
              <v:shape style="position:absolute;left:8984;top:427;width:3;height:9" coordorigin="8984,427" coordsize="3,9" path="m8984,436l8987,427e" filled="f" stroked="t" strokeweight=".5pt" strokecolor="#222222">
                <v:path arrowok="t"/>
              </v:shape>
            </v:group>
            <v:group style="position:absolute;left:8984;top:436;width:3;height:9" coordorigin="8984,436" coordsize="3,9">
              <v:shape style="position:absolute;left:8984;top:436;width:3;height:9" coordorigin="8984,436" coordsize="3,9" path="m8987,436l8984,444e" filled="f" stroked="t" strokeweight=".5pt" strokecolor="#222222">
                <v:path arrowok="t"/>
              </v:shape>
            </v:group>
            <v:group style="position:absolute;left:9038;top:599;width:10;height:2" coordorigin="9038,599" coordsize="10,2">
              <v:shape style="position:absolute;left:9038;top:599;width:10;height:2" coordorigin="9038,599" coordsize="10,0" path="m9038,599l9048,599e" filled="f" stroked="t" strokeweight=".8773pt" strokecolor="#222222">
                <v:path arrowok="t"/>
              </v:shape>
            </v:group>
            <v:group style="position:absolute;left:9201;top:436;width:3;height:9" coordorigin="9201,436" coordsize="3,9">
              <v:shape style="position:absolute;left:9201;top:436;width:3;height:9" coordorigin="9201,436" coordsize="3,9" path="m9204,436l9201,444e" filled="f" stroked="t" strokeweight=".5pt" strokecolor="#222222">
                <v:path arrowok="t"/>
              </v:shape>
            </v:group>
            <v:group style="position:absolute;left:9254;top:599;width:10;height:2" coordorigin="9254,599" coordsize="10,2">
              <v:shape style="position:absolute;left:9254;top:599;width:10;height:2" coordorigin="9254,599" coordsize="10,0" path="m9254,599l9264,599e" filled="f" stroked="t" strokeweight=".8773pt" strokecolor="#222222">
                <v:path arrowok="t"/>
              </v:shape>
            </v:group>
            <v:group style="position:absolute;left:8979;top:598;width:10;height:2" coordorigin="8979,598" coordsize="10,2">
              <v:shape style="position:absolute;left:8979;top:598;width:10;height:2" coordorigin="8979,598" coordsize="10,0" path="m8979,598l8989,598e" filled="f" stroked="t" strokeweight=".7302pt" strokecolor="#222222">
                <v:path arrowok="t"/>
              </v:shape>
            </v:group>
            <v:group style="position:absolute;left:9038;top:430;width:10;height:2" coordorigin="9038,430" coordsize="10,2">
              <v:shape style="position:absolute;left:9038;top:430;width:10;height:2" coordorigin="9038,430" coordsize="10,0" path="m9038,430l9048,430e" filled="f" stroked="t" strokeweight=".586200pt" strokecolor="#222222">
                <v:path arrowok="t"/>
              </v:shape>
            </v:group>
            <v:group style="position:absolute;left:9043;top:430;width:3;height:15" coordorigin="9043,430" coordsize="3,15">
              <v:shape style="position:absolute;left:9043;top:430;width:3;height:15" coordorigin="9043,430" coordsize="3,15" path="m9046,430l9043,444e" filled="f" stroked="t" strokeweight=".5pt" strokecolor="#222222">
                <v:path arrowok="t"/>
              </v:shape>
            </v:group>
            <v:group style="position:absolute;left:9196;top:598;width:10;height:2" coordorigin="9196,598" coordsize="10,2">
              <v:shape style="position:absolute;left:9196;top:598;width:10;height:2" coordorigin="9196,598" coordsize="10,0" path="m9196,598l9206,598e" filled="f" stroked="t" strokeweight=".7302pt" strokecolor="#222222">
                <v:path arrowok="t"/>
              </v:shape>
            </v:group>
            <v:group style="position:absolute;left:9254;top:430;width:10;height:2" coordorigin="9254,430" coordsize="10,2">
              <v:shape style="position:absolute;left:9254;top:430;width:10;height:2" coordorigin="9254,430" coordsize="10,0" path="m9254,430l9264,430e" filled="f" stroked="t" strokeweight=".586200pt" strokecolor="#222222">
                <v:path arrowok="t"/>
              </v:shape>
            </v:group>
            <v:group style="position:absolute;left:9259;top:430;width:3;height:15" coordorigin="9259,430" coordsize="3,15">
              <v:shape style="position:absolute;left:9259;top:430;width:3;height:15" coordorigin="9259,430" coordsize="3,15" path="m9262,430l9259,444e" filled="f" stroked="t" strokeweight=".5pt" strokecolor="#222222">
                <v:path arrowok="t"/>
              </v:shape>
            </v:group>
            <v:group style="position:absolute;left:8920;top:506;width:3;height:12" coordorigin="8920,506" coordsize="3,12">
              <v:shape style="position:absolute;left:8920;top:506;width:3;height:12" coordorigin="8920,506" coordsize="3,12" path="m8923,506l8920,517e" filled="f" stroked="t" strokeweight=".5pt" strokecolor="#222222">
                <v:path arrowok="t"/>
              </v:shape>
            </v:group>
            <v:group style="position:absolute;left:8914;top:477;width:9;height:20" coordorigin="8914,477" coordsize="9,20">
              <v:shape style="position:absolute;left:8914;top:477;width:9;height:20" coordorigin="8914,477" coordsize="9,20" path="m8923,477l8914,497e" filled="f" stroked="t" strokeweight=".5pt" strokecolor="#222222">
                <v:path arrowok="t"/>
              </v:shape>
            </v:group>
            <v:group style="position:absolute;left:8914;top:471;width:9;height:23" coordorigin="8914,471" coordsize="9,23">
              <v:shape style="position:absolute;left:8914;top:471;width:9;height:23" coordorigin="8914,471" coordsize="9,23" path="m8923,471l8914,494e" filled="f" stroked="t" strokeweight=".5pt" strokecolor="#222222">
                <v:path arrowok="t"/>
              </v:shape>
            </v:group>
            <v:group style="position:absolute;left:8926;top:503;width:15;height:15" coordorigin="8926,503" coordsize="15,15">
              <v:shape style="position:absolute;left:8926;top:503;width:15;height:15" coordorigin="8926,503" coordsize="15,15" path="m8926,517l8941,503e" filled="f" stroked="t" strokeweight=".5pt" strokecolor="#222222">
                <v:path arrowok="t"/>
              </v:shape>
            </v:group>
            <v:group style="position:absolute;left:9303;top:453;width:12;height:12" coordorigin="9303,453" coordsize="12,12">
              <v:shape style="position:absolute;left:9303;top:453;width:12;height:12" coordorigin="9303,453" coordsize="12,12" path="m9315,453l9303,465e" filled="f" stroked="t" strokeweight=".5pt" strokecolor="#222222">
                <v:path arrowok="t"/>
              </v:shape>
            </v:group>
            <v:group style="position:absolute;left:8897;top:538;width:6;height:3" coordorigin="8897,538" coordsize="6,3">
              <v:shape style="position:absolute;left:8897;top:538;width:6;height:3" coordorigin="8897,538" coordsize="6,3" path="m8897,541l8903,538e" filled="f" stroked="t" strokeweight=".5pt" strokecolor="#222222">
                <v:path arrowok="t"/>
              </v:shape>
            </v:group>
            <v:group style="position:absolute;left:9338;top:497;width:9;height:2" coordorigin="9338,497" coordsize="9,2">
              <v:shape style="position:absolute;left:9338;top:497;width:9;height:2" coordorigin="9338,497" coordsize="9,0" path="m9347,497l9338,497e" filled="f" stroked="t" strokeweight=".5pt" strokecolor="#222222">
                <v:path arrowok="t"/>
              </v:shape>
            </v:group>
            <v:group style="position:absolute;left:8897;top:538;width:9;height:2" coordorigin="8897,538" coordsize="9,2">
              <v:shape style="position:absolute;left:8897;top:538;width:9;height:2" coordorigin="8897,538" coordsize="9,0" path="m8897,538l8906,538e" filled="f" stroked="t" strokeweight=".5pt" strokecolor="#222222">
                <v:path arrowok="t"/>
              </v:shape>
            </v:group>
            <v:group style="position:absolute;left:8853;top:383;width:538;height:2" coordorigin="8853,383" coordsize="538,2">
              <v:shape style="position:absolute;left:8853;top:383;width:538;height:2" coordorigin="8853,383" coordsize="538,0" path="m8853,383l9391,383e" filled="f" stroked="t" strokeweight=".5pt" strokecolor="#222222">
                <v:path arrowok="t"/>
              </v:shape>
            </v:group>
            <v:group style="position:absolute;left:8908;top:403;width:427;height:2" coordorigin="8908,403" coordsize="427,2">
              <v:shape style="position:absolute;left:8908;top:403;width:427;height:2" coordorigin="8908,403" coordsize="427,0" path="m8908,403l9335,403e" filled="f" stroked="t" strokeweight=".79080pt" strokecolor="#222222">
                <v:path arrowok="t"/>
              </v:shape>
            </v:group>
            <v:group style="position:absolute;left:8887;top:422;width:2;height:10" coordorigin="8887,422" coordsize="2,10">
              <v:shape style="position:absolute;left:8887;top:422;width:2;height:10" coordorigin="8887,422" coordsize="0,10" path="m8887,422l8887,432e" filled="f" stroked="t" strokeweight=".1469pt" strokecolor="#222222">
                <v:path arrowok="t"/>
              </v:shape>
            </v:group>
            <v:group style="position:absolute;left:8900;top:427;width:9;height:2" coordorigin="8900,427" coordsize="9,2">
              <v:shape style="position:absolute;left:8900;top:427;width:9;height:2" coordorigin="8900,427" coordsize="9,0" path="m8900,427l8908,427e" filled="f" stroked="t" strokeweight=".5pt" strokecolor="#222222">
                <v:path arrowok="t"/>
              </v:shape>
            </v:group>
            <v:group style="position:absolute;left:9335;top:427;width:9;height:2" coordorigin="9335,427" coordsize="9,2">
              <v:shape style="position:absolute;left:9335;top:427;width:9;height:2" coordorigin="9335,427" coordsize="9,0" path="m9335,427l9344,427e" filled="f" stroked="t" strokeweight=".5pt" strokecolor="#222222">
                <v:path arrowok="t"/>
              </v:shape>
            </v:group>
            <v:group style="position:absolute;left:9357;top:422;width:2;height:10" coordorigin="9357,422" coordsize="2,10">
              <v:shape style="position:absolute;left:9357;top:422;width:2;height:10" coordorigin="9357,422" coordsize="0,10" path="m9357,422l9357,432e" filled="f" stroked="t" strokeweight=".1479pt" strokecolor="#222222">
                <v:path arrowok="t"/>
              </v:shape>
            </v:group>
            <v:group style="position:absolute;left:9196;top:447;width:68;height:2" coordorigin="9196,447" coordsize="68,2">
              <v:shape style="position:absolute;left:9196;top:447;width:68;height:2" coordorigin="9196,447" coordsize="68,0" path="m9196,447l9264,447e" filled="f" stroked="t" strokeweight=".5pt" strokecolor="#222222">
                <v:path arrowok="t"/>
              </v:shape>
            </v:group>
            <v:group style="position:absolute;left:8932;top:458;width:380;height:2" coordorigin="8932,458" coordsize="380,2">
              <v:shape style="position:absolute;left:8932;top:458;width:380;height:2" coordorigin="8932,458" coordsize="380,0" path="m8932,458l9312,458e" filled="f" stroked="t" strokeweight="1.2313pt" strokecolor="#222222">
                <v:path arrowok="t"/>
              </v:shape>
            </v:group>
            <v:group style="position:absolute;left:9321;top:468;width:23;height:2" coordorigin="9321,468" coordsize="23,2">
              <v:shape style="position:absolute;left:9321;top:468;width:23;height:2" coordorigin="9321,468" coordsize="23,0" path="m9321,468l9344,468e" filled="f" stroked="t" strokeweight=".5pt" strokecolor="#222222">
                <v:path arrowok="t"/>
              </v:shape>
            </v:group>
            <v:group style="position:absolute;left:8900;top:468;width:23;height:2" coordorigin="8900,468" coordsize="23,2">
              <v:shape style="position:absolute;left:8900;top:468;width:23;height:2" coordorigin="8900,468" coordsize="23,0" path="m8923,468l8900,468e" filled="f" stroked="t" strokeweight=".5pt" strokecolor="#222222">
                <v:path arrowok="t"/>
              </v:shape>
            </v:group>
            <v:group style="position:absolute;left:9335;top:477;width:12;height:2" coordorigin="9335,477" coordsize="12,2">
              <v:shape style="position:absolute;left:9335;top:477;width:12;height:2" coordorigin="9335,477" coordsize="12,0" path="m9347,477l9335,477e" filled="f" stroked="t" strokeweight=".5pt" strokecolor="#222222">
                <v:path arrowok="t"/>
              </v:shape>
            </v:group>
            <v:group style="position:absolute;left:8914;top:497;width:9;height:2" coordorigin="8914,497" coordsize="9,2">
              <v:shape style="position:absolute;left:8914;top:497;width:9;height:2" coordorigin="8914,497" coordsize="9,0" path="m8914,497l8923,497e" filled="f" stroked="t" strokeweight=".5pt" strokecolor="#222222">
                <v:path arrowok="t"/>
              </v:shape>
            </v:group>
            <v:group style="position:absolute;left:9321;top:497;width:9;height:2" coordorigin="9321,497" coordsize="9,2">
              <v:shape style="position:absolute;left:9321;top:497;width:9;height:2" coordorigin="9321,497" coordsize="9,0" path="m9321,497l9330,497e" filled="f" stroked="t" strokeweight=".5pt" strokecolor="#222222">
                <v:path arrowok="t"/>
              </v:shape>
            </v:group>
            <v:group style="position:absolute;left:8914;top:497;width:9;height:2" coordorigin="8914,497" coordsize="9,2">
              <v:shape style="position:absolute;left:8914;top:497;width:9;height:2" coordorigin="8914,497" coordsize="9,0" path="m8923,497l8914,497e" filled="f" stroked="t" strokeweight=".5pt" strokecolor="#222222">
                <v:path arrowok="t"/>
              </v:shape>
            </v:group>
            <v:group style="position:absolute;left:8941;top:503;width:363;height:2" coordorigin="8941,503" coordsize="363,2">
              <v:shape style="position:absolute;left:8941;top:503;width:363;height:2" coordorigin="8941,503" coordsize="363,0" path="m8941,503l9303,503e" filled="f" stroked="t" strokeweight=".5pt" strokecolor="#222222">
                <v:path arrowok="t"/>
              </v:shape>
            </v:group>
            <v:group style="position:absolute;left:8914;top:517;width:415;height:2" coordorigin="8914,517" coordsize="415,2">
              <v:shape style="position:absolute;left:8914;top:517;width:415;height:2" coordorigin="8914,517" coordsize="415,0" path="m8914,517l9330,517e" filled="f" stroked="t" strokeweight=".5pt" strokecolor="#222222">
                <v:path arrowok="t"/>
              </v:shape>
            </v:group>
            <v:group style="position:absolute;left:8976;top:541;width:292;height:2" coordorigin="8976,541" coordsize="292,2">
              <v:shape style="position:absolute;left:8976;top:541;width:292;height:2" coordorigin="8976,541" coordsize="292,0" path="m8976,541l9268,541e" filled="f" stroked="t" strokeweight=".5pt" strokecolor="#222222">
                <v:path arrowok="t"/>
              </v:shape>
            </v:group>
            <v:group style="position:absolute;left:9196;top:591;width:63;height:2" coordorigin="9196,591" coordsize="63,2">
              <v:shape style="position:absolute;left:9196;top:591;width:63;height:2" coordorigin="9196,591" coordsize="63,0" path="m9196,591l9259,591e" filled="f" stroked="t" strokeweight=".5pt" strokecolor="#222222">
                <v:path arrowok="t"/>
              </v:shape>
            </v:group>
            <v:group style="position:absolute;left:8979;top:591;width:63;height:2" coordorigin="8979,591" coordsize="63,2">
              <v:shape style="position:absolute;left:8979;top:591;width:63;height:2" coordorigin="8979,591" coordsize="63,0" path="m8979,591l9043,591e" filled="f" stroked="t" strokeweight=".5pt" strokecolor="#222222">
                <v:path arrowok="t"/>
              </v:shape>
            </v:group>
            <v:group style="position:absolute;left:8870;top:608;width:503;height:2" coordorigin="8870,608" coordsize="503,2">
              <v:shape style="position:absolute;left:8870;top:608;width:503;height:2" coordorigin="8870,608" coordsize="503,0" path="m8870,608l9373,608e" filled="f" stroked="t" strokeweight=".5pt" strokecolor="#222222">
                <v:path arrowok="t"/>
              </v:shape>
            </v:group>
            <v:group style="position:absolute;left:8900;top:623;width:9;height:2" coordorigin="8900,623" coordsize="9,2">
              <v:shape style="position:absolute;left:8900;top:623;width:9;height:2" coordorigin="8900,623" coordsize="9,0" path="m8900,623l8908,623e" filled="f" stroked="t" strokeweight=".5pt" strokecolor="#222222">
                <v:path arrowok="t"/>
              </v:shape>
            </v:group>
            <v:group style="position:absolute;left:9335;top:623;width:9;height:2" coordorigin="9335,623" coordsize="9,2">
              <v:shape style="position:absolute;left:9335;top:623;width:9;height:2" coordorigin="9335,623" coordsize="9,0" path="m9335,623l9344,623e" filled="f" stroked="t" strokeweight=".5pt" strokecolor="#222222">
                <v:path arrowok="t"/>
              </v:shape>
            </v:group>
            <v:group style="position:absolute;left:8908;top:632;width:427;height:2" coordorigin="8908,632" coordsize="427,2">
              <v:shape style="position:absolute;left:8908;top:632;width:427;height:2" coordorigin="8908,632" coordsize="427,0" path="m8908,632l9335,632e" filled="f" stroked="t" strokeweight=".7914pt" strokecolor="#222222">
                <v:path arrowok="t"/>
              </v:shape>
            </v:group>
            <v:group style="position:absolute;left:8853;top:652;width:538;height:2" coordorigin="8853,652" coordsize="538,2">
              <v:shape style="position:absolute;left:8853;top:652;width:538;height:2" coordorigin="8853,652" coordsize="538,0" path="m8853,652l9391,652e" filled="f" stroked="t" strokeweight=".5pt" strokecolor="#222222">
                <v:path arrowok="t"/>
              </v:shape>
            </v:group>
            <v:group style="position:absolute;left:8897;top:497;width:9;height:2" coordorigin="8897,497" coordsize="9,2">
              <v:shape style="position:absolute;left:8897;top:497;width:9;height:2" coordorigin="8897,497" coordsize="9,0" path="m8906,497l8897,497e" filled="f" stroked="t" strokeweight=".5pt" strokecolor="#222222">
                <v:path arrowok="t"/>
              </v:shape>
            </v:group>
            <v:group style="position:absolute;left:9338;top:538;width:9;height:2" coordorigin="9338,538" coordsize="9,2">
              <v:shape style="position:absolute;left:9338;top:538;width:9;height:2" coordorigin="9338,538" coordsize="9,0" path="m9338,538l9347,538e" filled="f" stroked="t" strokeweight=".5pt" strokecolor="#222222">
                <v:path arrowok="t"/>
              </v:shape>
            </v:group>
            <v:group style="position:absolute;left:9341;top:497;width:6;height:2" coordorigin="9341,497" coordsize="6,2">
              <v:shape style="position:absolute;left:9341;top:497;width:6;height:2" coordorigin="9341,497" coordsize="6,0" path="m9341,497l9347,497e" filled="f" stroked="t" strokeweight=".5pt" strokecolor="#222222">
                <v:path arrowok="t"/>
              </v:shape>
            </v:group>
            <v:group style="position:absolute;left:9332;top:497;width:6;height:2" coordorigin="9332,497" coordsize="6,2">
              <v:shape style="position:absolute;left:9332;top:497;width:6;height:2" coordorigin="9332,497" coordsize="6,0" path="m9338,497l9332,497e" filled="f" stroked="t" strokeweight=".5pt" strokecolor="#222222">
                <v:path arrowok="t"/>
              </v:shape>
            </v:group>
            <v:group style="position:absolute;left:8906;top:538;width:6;height:2" coordorigin="8906,538" coordsize="6,2">
              <v:shape style="position:absolute;left:8906;top:538;width:6;height:2" coordorigin="8906,538" coordsize="6,0" path="m8906,538l8911,538e" filled="f" stroked="t" strokeweight=".5pt" strokecolor="#222222">
                <v:path arrowok="t"/>
              </v:shape>
            </v:group>
            <v:group style="position:absolute;left:8897;top:538;width:6;height:2" coordorigin="8897,538" coordsize="6,2">
              <v:shape style="position:absolute;left:8897;top:538;width:6;height:2" coordorigin="8897,538" coordsize="6,0" path="m8903,538l8897,538e" filled="f" stroked="t" strokeweight=".5pt" strokecolor="#222222">
                <v:path arrowok="t"/>
              </v:shape>
            </v:group>
            <v:group style="position:absolute;left:9341;top:538;width:6;height:3" coordorigin="9341,538" coordsize="6,3">
              <v:shape style="position:absolute;left:9341;top:538;width:6;height:3" coordorigin="9341,538" coordsize="6,3" path="m9341,538l9347,541e" filled="f" stroked="t" strokeweight=".5pt" strokecolor="#222222">
                <v:path arrowok="t"/>
              </v:shape>
            </v:group>
            <v:group style="position:absolute;left:9332;top:538;width:12;height:3" coordorigin="9332,538" coordsize="12,3">
              <v:shape style="position:absolute;left:9332;top:538;width:12;height:3" coordorigin="9332,538" coordsize="12,3" path="m9344,541l9332,538e" filled="f" stroked="t" strokeweight=".5pt" strokecolor="#222222">
                <v:path arrowok="t"/>
              </v:shape>
            </v:group>
            <v:group style="position:absolute;left:8897;top:494;width:6;height:3" coordorigin="8897,494" coordsize="6,3">
              <v:shape style="position:absolute;left:8897;top:494;width:6;height:3" coordorigin="8897,494" coordsize="6,3" path="m8903,497l8897,494e" filled="f" stroked="t" strokeweight=".5pt" strokecolor="#222222">
                <v:path arrowok="t"/>
              </v:shape>
            </v:group>
            <v:group style="position:absolute;left:8900;top:538;width:12;height:3" coordorigin="8900,538" coordsize="12,3">
              <v:shape style="position:absolute;left:8900;top:538;width:12;height:3" coordorigin="8900,538" coordsize="12,3" path="m8911,538l8900,541e" filled="f" stroked="t" strokeweight=".5pt" strokecolor="#222222">
                <v:path arrowok="t"/>
              </v:shape>
            </v:group>
            <v:group style="position:absolute;left:9341;top:494;width:6;height:3" coordorigin="9341,494" coordsize="6,3">
              <v:shape style="position:absolute;left:9341;top:494;width:6;height:3" coordorigin="9341,494" coordsize="6,3" path="m9347,494l9341,497e" filled="f" stroked="t" strokeweight=".5pt" strokecolor="#222222">
                <v:path arrowok="t"/>
              </v:shape>
            </v:group>
            <v:group style="position:absolute;left:8897;top:497;width:6;height:2" coordorigin="8897,497" coordsize="6,2">
              <v:shape style="position:absolute;left:8897;top:497;width:6;height:2" coordorigin="8897,497" coordsize="6,0" path="m8897,497l8903,497e" filled="f" stroked="t" strokeweight=".5pt" strokecolor="#222222">
                <v:path arrowok="t"/>
              </v:shape>
            </v:group>
            <v:group style="position:absolute;left:8906;top:497;width:6;height:2" coordorigin="8906,497" coordsize="6,2">
              <v:shape style="position:absolute;left:8906;top:497;width:6;height:2" coordorigin="8906,497" coordsize="6,0" path="m8911,497l8906,497e" filled="f" stroked="t" strokeweight=".5pt" strokecolor="#222222">
                <v:path arrowok="t"/>
              </v:shape>
            </v:group>
            <v:group style="position:absolute;left:9332;top:538;width:6;height:2" coordorigin="9332,538" coordsize="6,2">
              <v:shape style="position:absolute;left:9332;top:538;width:6;height:2" coordorigin="9332,538" coordsize="6,0" path="m9332,538l9338,538e" filled="f" stroked="t" strokeweight=".5pt" strokecolor="#222222">
                <v:path arrowok="t"/>
              </v:shape>
            </v:group>
            <v:group style="position:absolute;left:9341;top:538;width:6;height:2" coordorigin="9341,538" coordsize="6,2">
              <v:shape style="position:absolute;left:9341;top:538;width:6;height:2" coordorigin="9341,538" coordsize="6,0" path="m9347,538l9341,538e" filled="f" stroked="t" strokeweight=".5pt" strokecolor="#222222">
                <v:path arrowok="t"/>
              </v:shape>
            </v:group>
            <v:group style="position:absolute;left:9303;top:503;width:15;height:15" coordorigin="9303,503" coordsize="15,15">
              <v:shape style="position:absolute;left:9303;top:503;width:15;height:15" coordorigin="9303,503" coordsize="15,15" path="m9303,503l9318,517e" filled="f" stroked="t" strokeweight=".5pt" strokecolor="#222222">
                <v:path arrowok="t"/>
              </v:shape>
            </v:group>
            <v:group style="position:absolute;left:8929;top:453;width:12;height:12" coordorigin="8929,453" coordsize="12,12">
              <v:shape style="position:absolute;left:8929;top:453;width:12;height:12" coordorigin="8929,453" coordsize="12,12" path="m8941,465l8929,453e" filled="f" stroked="t" strokeweight=".5pt" strokecolor="#222222">
                <v:path arrowok="t"/>
              </v:shape>
            </v:group>
            <v:group style="position:absolute;left:9324;top:471;width:9;height:23" coordorigin="9324,471" coordsize="9,23">
              <v:shape style="position:absolute;left:9324;top:471;width:9;height:23" coordorigin="9324,471" coordsize="9,23" path="m9332,494l9324,471e" filled="f" stroked="t" strokeweight=".5pt" strokecolor="#222222">
                <v:path arrowok="t"/>
              </v:shape>
            </v:group>
            <v:group style="position:absolute;left:9321;top:477;width:9;height:20" coordorigin="9321,477" coordsize="9,20">
              <v:shape style="position:absolute;left:9321;top:477;width:9;height:20" coordorigin="9321,477" coordsize="9,20" path="m9330,497l9321,477e" filled="f" stroked="t" strokeweight=".5pt" strokecolor="#222222">
                <v:path arrowok="t"/>
              </v:shape>
            </v:group>
            <v:group style="position:absolute;left:8853;top:380;width:61;height:12" coordorigin="8853,380" coordsize="61,12">
              <v:shape style="position:absolute;left:8853;top:380;width:61;height:12" coordorigin="8853,380" coordsize="61,12" path="m8853,389l8885,392,8914,380e" filled="f" stroked="t" strokeweight=".5pt" strokecolor="#222222">
                <v:path arrowok="t"/>
              </v:shape>
            </v:group>
            <v:group style="position:absolute;left:9128;top:380;width:76;height:12" coordorigin="9128,380" coordsize="76,12">
              <v:shape style="position:absolute;left:9128;top:380;width:76;height:12" coordorigin="9128,380" coordsize="76,12" path="m9128,380l9154,392,9177,392,9204,380e" filled="f" stroked="t" strokeweight=".5pt" strokecolor="#222222">
                <v:path arrowok="t"/>
              </v:shape>
            </v:group>
            <v:group style="position:absolute;left:8888;top:415;width:20;height:20" coordorigin="8888,415" coordsize="20,20">
              <v:shape style="position:absolute;left:8888;top:415;width:20;height:20" coordorigin="8888,415" coordsize="20,20" path="m8908,415l8894,421,8888,436e" filled="f" stroked="t" strokeweight=".5pt" strokecolor="#222222">
                <v:path arrowok="t"/>
              </v:shape>
            </v:group>
            <v:group style="position:absolute;left:9335;top:415;width:20;height:20" coordorigin="9335,415" coordsize="20,20">
              <v:shape style="position:absolute;left:9335;top:415;width:20;height:20" coordorigin="9335,415" coordsize="20,20" path="m9356,436l9350,421,9335,415e" filled="f" stroked="t" strokeweight=".5pt" strokecolor="#222222">
                <v:path arrowok="t"/>
              </v:shape>
            </v:group>
            <v:group style="position:absolute;left:8903;top:430;width:12;height:12" coordorigin="8903,430" coordsize="12,12">
              <v:shape style="position:absolute;left:8903;top:430;width:12;height:12" coordorigin="8903,430" coordsize="12,12" path="m8914,430l8906,433,8903,441e" filled="f" stroked="t" strokeweight=".5pt" strokecolor="#222222">
                <v:path arrowok="t"/>
              </v:shape>
            </v:group>
            <v:group style="position:absolute;left:9332;top:430;width:12;height:12" coordorigin="9332,430" coordsize="12,12">
              <v:shape style="position:absolute;left:9332;top:430;width:12;height:12" coordorigin="9332,430" coordsize="12,12" path="m9344,441l9341,433,9332,430e" filled="f" stroked="t" strokeweight=".5pt" strokecolor="#222222">
                <v:path arrowok="t"/>
              </v:shape>
            </v:group>
            <v:group style="position:absolute;left:8923;top:453;width:9;height:9" coordorigin="8923,453" coordsize="9,9">
              <v:shape style="position:absolute;left:8923;top:453;width:9;height:9" coordorigin="8923,453" coordsize="9,9" path="m8932,453l8923,462e" filled="f" stroked="t" strokeweight=".5pt" strokecolor="#222222">
                <v:path arrowok="t"/>
              </v:shape>
            </v:group>
            <v:group style="position:absolute;left:9312;top:453;width:9;height:9" coordorigin="9312,453" coordsize="9,9">
              <v:shape style="position:absolute;left:9312;top:453;width:9;height:9" coordorigin="9312,453" coordsize="9,9" path="m9321,462l9312,453e" filled="f" stroked="t" strokeweight=".5pt" strokecolor="#222222">
                <v:path arrowok="t"/>
              </v:shape>
            </v:group>
            <v:group style="position:absolute;left:8900;top:427;width:9;height:9" coordorigin="8900,427" coordsize="9,9">
              <v:shape style="position:absolute;left:8900;top:427;width:9;height:9" coordorigin="8900,427" coordsize="9,9" path="m8908,427l8900,436e" filled="f" stroked="t" strokeweight=".5pt" strokecolor="#222222">
                <v:path arrowok="t"/>
              </v:shape>
            </v:group>
            <v:group style="position:absolute;left:9335;top:427;width:9;height:9" coordorigin="9335,427" coordsize="9,9">
              <v:shape style="position:absolute;left:9335;top:427;width:9;height:9" coordorigin="9335,427" coordsize="9,9" path="m9344,436l9335,427e" filled="f" stroked="t" strokeweight=".5pt" strokecolor="#222222">
                <v:path arrowok="t"/>
              </v:shape>
            </v:group>
            <v:group style="position:absolute;left:8873;top:439;width:6;height:6" coordorigin="8873,439" coordsize="6,6">
              <v:shape style="position:absolute;left:8873;top:439;width:6;height:6" coordorigin="8873,439" coordsize="6,6" path="m8879,439l8873,444e" filled="f" stroked="t" strokeweight=".5pt" strokecolor="#222222">
                <v:path arrowok="t"/>
              </v:shape>
            </v:group>
            <v:group style="position:absolute;left:9330;top:401;width:6;height:6" coordorigin="9330,401" coordsize="6,6">
              <v:shape style="position:absolute;left:9330;top:401;width:6;height:6" coordorigin="9330,401" coordsize="6,6" path="m9335,406l9330,401e" filled="f" stroked="t" strokeweight=".5pt" strokecolor="#222222">
                <v:path arrowok="t"/>
              </v:shape>
            </v:group>
            <v:group style="position:absolute;left:8908;top:401;width:6;height:6" coordorigin="8908,401" coordsize="6,6">
              <v:shape style="position:absolute;left:8908;top:401;width:6;height:6" coordorigin="8908,401" coordsize="6,6" path="m8914,401l8908,406e" filled="f" stroked="t" strokeweight=".5pt" strokecolor="#222222">
                <v:path arrowok="t"/>
              </v:shape>
            </v:group>
            <v:group style="position:absolute;left:9365;top:439;width:6;height:6" coordorigin="9365,439" coordsize="6,6">
              <v:shape style="position:absolute;left:9365;top:439;width:6;height:6" coordorigin="9365,439" coordsize="6,6" path="m9370,444l9365,439e" filled="f" stroked="t" strokeweight=".5pt" strokecolor="#222222">
                <v:path arrowok="t"/>
              </v:shape>
            </v:group>
            <v:group style="position:absolute;left:8853;top:538;width:18;height:3" coordorigin="8853,538" coordsize="18,3">
              <v:shape style="position:absolute;left:8853;top:538;width:18;height:3" coordorigin="8853,538" coordsize="18,3" path="m8870,538l8853,541e" filled="f" stroked="t" strokeweight=".5pt" strokecolor="#222222">
                <v:path arrowok="t"/>
              </v:shape>
            </v:group>
            <v:group style="position:absolute;left:9382;top:573;width:9;height:70" coordorigin="9382,573" coordsize="9,70">
              <v:shape style="position:absolute;left:9382;top:573;width:9;height:70" coordorigin="9382,573" coordsize="9,70" path="m9391,573l9382,596,9382,620,9391,643e" filled="f" stroked="t" strokeweight=".5pt" strokecolor="#222222">
                <v:path arrowok="t"/>
              </v:shape>
            </v:group>
            <v:group style="position:absolute;left:8888;top:599;width:20;height:20" coordorigin="8888,599" coordsize="20,20">
              <v:shape style="position:absolute;left:8888;top:599;width:20;height:20" coordorigin="8888,599" coordsize="20,20" path="m8888,599l8894,614,8908,620e" filled="f" stroked="t" strokeweight=".5pt" strokecolor="#222222">
                <v:path arrowok="t"/>
              </v:shape>
            </v:group>
            <v:group style="position:absolute;left:9335;top:599;width:20;height:20" coordorigin="9335,599" coordsize="20,20">
              <v:shape style="position:absolute;left:9335;top:599;width:20;height:20" coordorigin="9335,599" coordsize="20,20" path="m9335,620l9350,614,9356,599e" filled="f" stroked="t" strokeweight=".5pt" strokecolor="#222222">
                <v:path arrowok="t"/>
              </v:shape>
            </v:group>
            <v:group style="position:absolute;left:8900;top:599;width:9;height:9" coordorigin="8900,599" coordsize="9,9">
              <v:shape style="position:absolute;left:8900;top:599;width:9;height:9" coordorigin="8900,599" coordsize="9,9" path="m8900,599l8908,608e" filled="f" stroked="t" strokeweight=".5pt" strokecolor="#222222">
                <v:path arrowok="t"/>
              </v:shape>
            </v:group>
            <v:group style="position:absolute;left:9335;top:599;width:9;height:9" coordorigin="9335,599" coordsize="9,9">
              <v:shape style="position:absolute;left:9335;top:599;width:9;height:9" coordorigin="9335,599" coordsize="9,9" path="m9335,608l9344,599e" filled="f" stroked="t" strokeweight=".5pt" strokecolor="#222222">
                <v:path arrowok="t"/>
              </v:shape>
            </v:group>
            <v:group style="position:absolute;left:9330;top:629;width:6;height:6" coordorigin="9330,629" coordsize="6,6">
              <v:shape style="position:absolute;left:9330;top:629;width:6;height:6" coordorigin="9330,629" coordsize="6,6" path="m9330,634l9335,629e" filled="f" stroked="t" strokeweight=".5pt" strokecolor="#222222">
                <v:path arrowok="t"/>
              </v:shape>
            </v:group>
            <v:group style="position:absolute;left:8908;top:629;width:6;height:6" coordorigin="8908,629" coordsize="6,6">
              <v:shape style="position:absolute;left:8908;top:629;width:6;height:6" coordorigin="8908,629" coordsize="6,6" path="m8908,629l8914,634e" filled="f" stroked="t" strokeweight=".5pt" strokecolor="#222222">
                <v:path arrowok="t"/>
              </v:shape>
            </v:group>
            <v:group style="position:absolute;left:8873;top:591;width:6;height:6" coordorigin="8873,591" coordsize="6,6">
              <v:shape style="position:absolute;left:8873;top:591;width:6;height:6" coordorigin="8873,591" coordsize="6,6" path="m8873,591l8879,596e" filled="f" stroked="t" strokeweight=".5pt" strokecolor="#222222">
                <v:path arrowok="t"/>
              </v:shape>
            </v:group>
            <v:group style="position:absolute;left:9365;top:591;width:6;height:6" coordorigin="9365,591" coordsize="6,6">
              <v:shape style="position:absolute;left:9365;top:591;width:6;height:6" coordorigin="9365,591" coordsize="6,6" path="m9365,596l9370,591e" filled="f" stroked="t" strokeweight=".5pt" strokecolor="#222222">
                <v:path arrowok="t"/>
              </v:shape>
            </v:group>
            <v:group style="position:absolute;left:9359;top:608;width:3;height:3" coordorigin="9359,608" coordsize="3,3">
              <v:shape style="position:absolute;left:9359;top:608;width:3;height:3" coordorigin="9359,608" coordsize="3,3" path="m9362,608l9359,611e" filled="f" stroked="t" strokeweight=".5pt" strokecolor="#222222">
                <v:path arrowok="t"/>
              </v:shape>
            </v:group>
            <v:group style="position:absolute;left:8882;top:608;width:3;height:3" coordorigin="8882,608" coordsize="3,3">
              <v:shape style="position:absolute;left:8882;top:608;width:3;height:3" coordorigin="8882,608" coordsize="3,3" path="m8885,611l8882,608e" filled="f" stroked="t" strokeweight=".5pt" strokecolor="#222222">
                <v:path arrowok="t"/>
              </v:shape>
            </v:group>
            <v:group style="position:absolute;left:8979;top:446;width:68;height:2" coordorigin="8979,446" coordsize="68,2">
              <v:shape style="position:absolute;left:8979;top:446;width:68;height:2" coordorigin="8979,446" coordsize="68,0" path="m8979,446l9048,446e" filled="f" stroked="t" strokeweight=".148pt" strokecolor="#222222">
                <v:path arrowok="t"/>
              </v:shape>
            </v:group>
            <v:group style="position:absolute;left:9256;top:424;width:3;height:3" coordorigin="9256,424" coordsize="3,3">
              <v:shape style="position:absolute;left:9256;top:424;width:3;height:3" coordorigin="9256,424" coordsize="3,3" path="m9256,424l9259,427e" filled="f" stroked="t" strokeweight=".5pt" strokecolor="#222222">
                <v:path arrowok="t"/>
              </v:shape>
            </v:group>
            <v:group style="position:absolute;left:9201;top:424;width:3;height:3" coordorigin="9201,424" coordsize="3,3">
              <v:shape style="position:absolute;left:9201;top:424;width:3;height:3" coordorigin="9201,424" coordsize="3,3" path="m9201,427l9204,427,9204,424e" filled="f" stroked="t" strokeweight=".5pt" strokecolor="#222222">
                <v:path arrowok="t"/>
              </v:shape>
            </v:group>
            <v:group style="position:absolute;left:9258;top:603;width:2;height:10" coordorigin="9258,603" coordsize="2,10">
              <v:shape style="position:absolute;left:9258;top:603;width:2;height:10" coordorigin="9258,603" coordsize="0,10" path="m9258,603l9258,613e" filled="f" stroked="t" strokeweight=".1452pt" strokecolor="#222222">
                <v:path arrowok="t"/>
              </v:shape>
            </v:group>
            <v:group style="position:absolute;left:9202;top:603;width:2;height:10" coordorigin="9202,603" coordsize="2,10">
              <v:shape style="position:absolute;left:9202;top:603;width:2;height:10" coordorigin="9202,603" coordsize="0,10" path="m9202,603l9202,613e" filled="f" stroked="t" strokeweight=".1469pt" strokecolor="#222222">
                <v:path arrowok="t"/>
              </v:shape>
            </v:group>
            <v:group style="position:absolute;left:9330;top:424;width:3;height:3" coordorigin="9330,424" coordsize="3,3">
              <v:shape style="position:absolute;left:9330;top:424;width:3;height:3" coordorigin="9330,424" coordsize="3,3" path="m9330,424l9330,427,9332,427e" filled="f" stroked="t" strokeweight=".5pt" strokecolor="#222222">
                <v:path arrowok="t"/>
              </v:shape>
            </v:group>
            <v:group style="position:absolute;left:9254;top:592;width:10;height:2" coordorigin="9254,592" coordsize="10,2">
              <v:shape style="position:absolute;left:9254;top:592;width:10;height:2" coordorigin="9254,592" coordsize="10,0" path="m9254,592l9264,592e" filled="f" stroked="t" strokeweight=".72940pt" strokecolor="#222222">
                <v:path arrowok="t"/>
              </v:shape>
            </v:group>
            <v:group style="position:absolute;left:9038;top:592;width:10;height:2" coordorigin="9038,592" coordsize="10,2">
              <v:shape style="position:absolute;left:9038;top:592;width:10;height:2" coordorigin="9038,592" coordsize="10,0" path="m9038,592l9048,592e" filled="f" stroked="t" strokeweight=".72940pt" strokecolor="#222222">
                <v:path arrowok="t"/>
              </v:shape>
            </v:group>
            <v:group style="position:absolute;left:9204;top:424;width:18;height:12" coordorigin="9204,424" coordsize="18,12">
              <v:shape style="position:absolute;left:9204;top:424;width:18;height:12" coordorigin="9204,424" coordsize="18,12" path="m9221,424l9218,424,9215,427,9213,427,9210,427,9207,427,9207,430,9204,430,9204,433,9204,436e" filled="f" stroked="t" strokeweight=".5pt" strokecolor="#222222">
                <v:path arrowok="t"/>
              </v:shape>
            </v:group>
            <v:group style="position:absolute;left:8897;top:497;width:9;height:12" coordorigin="8897,497" coordsize="9,12">
              <v:shape style="position:absolute;left:8897;top:497;width:9;height:12" coordorigin="8897,497" coordsize="9,12" path="m8906,497l8903,500,8900,500,8900,503,8897,506,8897,509e" filled="f" stroked="t" strokeweight=".5pt" strokecolor="#222222">
                <v:path arrowok="t"/>
              </v:shape>
            </v:group>
            <v:group style="position:absolute;left:9023;top:424;width:20;height:12" coordorigin="9023,424" coordsize="20,12">
              <v:shape style="position:absolute;left:9023;top:424;width:20;height:12" coordorigin="9023,424" coordsize="20,12" path="m9043,436l9040,433,9040,430,9037,430,9037,427,9034,427,9031,427,9028,427,9025,424,9023,424e" filled="f" stroked="t" strokeweight=".5pt" strokecolor="#222222">
                <v:path arrowok="t"/>
              </v:shape>
            </v:group>
            <v:group style="position:absolute;left:8897;top:526;width:9;height:12" coordorigin="8897,526" coordsize="9,12">
              <v:shape style="position:absolute;left:8897;top:526;width:9;height:12" coordorigin="8897,526" coordsize="9,12" path="m8897,526l8897,529,8900,532,8900,535,8903,535,8906,535,8906,538e" filled="f" stroked="t" strokeweight=".5pt" strokecolor="#222222">
                <v:path arrowok="t"/>
              </v:shape>
            </v:group>
            <v:group style="position:absolute;left:8987;top:424;width:18;height:12" coordorigin="8987,424" coordsize="18,12">
              <v:shape style="position:absolute;left:8987;top:424;width:18;height:12" coordorigin="8987,424" coordsize="18,12" path="m9005,424l9002,424,8999,427,8996,427,8993,427,8990,430,8987,430,8987,433,8987,436e" filled="f" stroked="t" strokeweight=".5pt" strokecolor="#222222">
                <v:path arrowok="t"/>
              </v:shape>
            </v:group>
            <v:group style="position:absolute;left:9239;top:599;width:20;height:9" coordorigin="9239,599" coordsize="20,9">
              <v:shape style="position:absolute;left:9239;top:599;width:20;height:9" coordorigin="9239,599" coordsize="20,9" path="m9239,608l9242,608,9245,608,9248,608,9251,608,9253,605,9256,605,9256,602,9256,599,9259,599e" filled="f" stroked="t" strokeweight=".5pt" strokecolor="#222222">
                <v:path arrowok="t"/>
              </v:shape>
            </v:group>
            <v:group style="position:absolute;left:9023;top:599;width:20;height:9" coordorigin="9023,599" coordsize="20,9">
              <v:shape style="position:absolute;left:9023;top:599;width:20;height:9" coordorigin="9023,599" coordsize="20,9" path="m9023,608l9025,608,9028,608,9031,608,9034,608,9037,605,9040,605,9040,602,9043,599e" filled="f" stroked="t" strokeweight=".5pt" strokecolor="#222222">
                <v:path arrowok="t"/>
              </v:shape>
            </v:group>
            <v:group style="position:absolute;left:8987;top:599;width:18;height:9" coordorigin="8987,599" coordsize="18,9">
              <v:shape style="position:absolute;left:8987;top:599;width:18;height:9" coordorigin="8987,599" coordsize="18,9" path="m8987,599l8987,602,8987,605,8990,605,8993,605,8993,608,8996,608,8999,608,9002,608,9005,608e" filled="f" stroked="t" strokeweight=".5pt" strokecolor="#222222">
                <v:path arrowok="t"/>
              </v:shape>
            </v:group>
            <v:group style="position:absolute;left:9204;top:599;width:18;height:9" coordorigin="9204,599" coordsize="18,9">
              <v:shape style="position:absolute;left:9204;top:599;width:18;height:9" coordorigin="9204,599" coordsize="18,9" path="m9204,599l9204,602,9204,605,9207,605,9210,608,9213,608,9215,608,9218,608,9221,608e" filled="f" stroked="t" strokeweight=".5pt" strokecolor="#222222">
                <v:path arrowok="t"/>
              </v:shape>
            </v:group>
            <v:group style="position:absolute;left:9338;top:497;width:9;height:12" coordorigin="9338,497" coordsize="9,12">
              <v:shape style="position:absolute;left:9338;top:497;width:9;height:12" coordorigin="9338,497" coordsize="9,12" path="m9347,509l9347,506,9344,503,9344,500,9341,500,9341,497,9338,497e" filled="f" stroked="t" strokeweight=".5pt" strokecolor="#222222">
                <v:path arrowok="t"/>
              </v:shape>
            </v:group>
            <v:group style="position:absolute;left:9338;top:526;width:9;height:12" coordorigin="9338,526" coordsize="9,12">
              <v:shape style="position:absolute;left:9338;top:526;width:9;height:12" coordorigin="9338,526" coordsize="9,12" path="m9338,538l9341,535,9344,535,9344,532,9347,529,9347,526e" filled="f" stroked="t" strokeweight=".5pt" strokecolor="#222222">
                <v:path arrowok="t"/>
              </v:shape>
            </v:group>
            <v:group style="position:absolute;left:9239;top:424;width:20;height:12" coordorigin="9239,424" coordsize="20,12">
              <v:shape style="position:absolute;left:9239;top:424;width:20;height:12" coordorigin="9239,424" coordsize="20,12" path="m9259,436l9256,436,9256,433,9256,430,9253,430,9253,427,9251,427,9248,427,9245,427,9242,424,9239,424e" filled="f" stroked="t" strokeweight=".5pt" strokecolor="#222222">
                <v:path arrowok="t"/>
              </v:shape>
            </v:group>
            <v:group style="position:absolute;left:8914;top:424;width:6;height:3" coordorigin="8914,424" coordsize="6,3">
              <v:shape style="position:absolute;left:8914;top:424;width:6;height:3" coordorigin="8914,424" coordsize="6,3" path="m8920,424l8917,427,8914,427e" filled="f" stroked="t" strokeweight=".5pt" strokecolor="#222222">
                <v:path arrowok="t"/>
              </v:shape>
            </v:group>
            <v:group style="position:absolute;left:9327;top:424;width:6;height:3" coordorigin="9327,424" coordsize="6,3">
              <v:shape style="position:absolute;left:9327;top:424;width:6;height:3" coordorigin="9327,424" coordsize="6,3" path="m9332,427l9330,427,9327,427,9327,424e" filled="f" stroked="t" strokeweight=".5pt" strokecolor="#222222">
                <v:path arrowok="t"/>
              </v:shape>
            </v:group>
            <v:group style="position:absolute;left:8982;top:424;width:3;height:6" coordorigin="8982,424" coordsize="3,6">
              <v:shape style="position:absolute;left:8982;top:424;width:3;height:6" coordorigin="8982,424" coordsize="3,6" path="m8984,430l8984,427,8982,427,8982,424e" filled="f" stroked="t" strokeweight=".5pt" strokecolor="#222222">
                <v:path arrowok="t"/>
              </v:shape>
            </v:group>
            <v:group style="position:absolute;left:9198;top:424;width:3;height:6" coordorigin="9198,424" coordsize="3,6">
              <v:shape style="position:absolute;left:9198;top:424;width:3;height:6" coordorigin="9198,424" coordsize="3,6" path="m9201,430l9198,430,9198,427,9198,424e" filled="f" stroked="t" strokeweight=".5pt" strokecolor="#222222">
                <v:path arrowok="t"/>
              </v:shape>
            </v:group>
            <v:group style="position:absolute;left:9257;top:607;width:10;height:2" coordorigin="9257,607" coordsize="10,2">
              <v:shape style="position:absolute;left:9257;top:607;width:10;height:2" coordorigin="9257,607" coordsize="10,0" path="m9257,607l9267,607e" filled="f" stroked="t" strokeweight=".146800pt" strokecolor="#222222">
                <v:path arrowok="t"/>
              </v:shape>
            </v:group>
            <v:group style="position:absolute;left:9041;top:607;width:10;height:2" coordorigin="9041,607" coordsize="10,2">
              <v:shape style="position:absolute;left:9041;top:607;width:10;height:2" coordorigin="9041,607" coordsize="10,0" path="m9041,607l9051,607e" filled="f" stroked="t" strokeweight=".146800pt" strokecolor="#222222">
                <v:path arrowok="t"/>
              </v:shape>
            </v:group>
            <v:group style="position:absolute;left:9198;top:605;width:3;height:3" coordorigin="9198,605" coordsize="3,3">
              <v:shape style="position:absolute;left:9198;top:605;width:3;height:3" coordorigin="9198,605" coordsize="3,3" path="m9198,608l9198,605,9201,605e" filled="f" stroked="t" strokeweight=".5pt" strokecolor="#222222">
                <v:path arrowok="t"/>
              </v:shape>
            </v:group>
            <v:group style="position:absolute;left:8897;top:491;width:3;height:3" coordorigin="8897,491" coordsize="3,3">
              <v:shape style="position:absolute;left:8897;top:491;width:3;height:3" coordorigin="8897,491" coordsize="3,3" path="m8897,491l8897,494,8900,494e" filled="f" stroked="t" strokeweight=".5pt" strokecolor="#222222">
                <v:path arrowok="t"/>
              </v:shape>
            </v:group>
            <v:group style="position:absolute;left:8982;top:605;width:3;height:3" coordorigin="8982,605" coordsize="3,3">
              <v:shape style="position:absolute;left:8982;top:605;width:3;height:3" coordorigin="8982,605" coordsize="3,3" path="m8982,608l8984,608,8984,605e" filled="f" stroked="t" strokeweight=".5pt" strokecolor="#222222">
                <v:path arrowok="t"/>
              </v:shape>
            </v:group>
            <v:group style="position:absolute;left:9344;top:491;width:3;height:3" coordorigin="9344,491" coordsize="3,3">
              <v:shape style="position:absolute;left:9344;top:491;width:3;height:3" coordorigin="9344,491" coordsize="3,3" path="m9344,494l9347,494,9347,491e" filled="f" stroked="t" strokeweight=".5pt" strokecolor="#222222">
                <v:path arrowok="t"/>
              </v:shape>
            </v:group>
            <v:group style="position:absolute;left:8979;top:437;width:68;height:2" coordorigin="8979,437" coordsize="68,2">
              <v:shape style="position:absolute;left:8979;top:437;width:68;height:2" coordorigin="8979,437" coordsize="68,0" path="m8979,437l9048,437e" filled="f" stroked="t" strokeweight=".1457pt" strokecolor="#222222">
                <v:path arrowok="t"/>
              </v:shape>
            </v:group>
            <v:group style="position:absolute;left:9196;top:437;width:68;height:2" coordorigin="9196,437" coordsize="68,2">
              <v:shape style="position:absolute;left:9196;top:437;width:68;height:2" coordorigin="9196,437" coordsize="68,0" path="m9196,437l9264,437e" filled="f" stroked="t" strokeweight=".1457pt" strokecolor="#222222">
                <v:path arrowok="t"/>
              </v:shape>
            </v:group>
            <v:group style="position:absolute;left:8904;top:441;width:2;height:102" coordorigin="8904,441" coordsize="2,102">
              <v:shape style="position:absolute;left:8904;top:441;width:2;height:102" coordorigin="8904,441" coordsize="0,102" path="m8904,441l8904,543e" filled="f" stroked="t" strokeweight=".19775pt" strokecolor="#222222">
                <v:path arrowok="t"/>
              </v:shape>
            </v:group>
            <v:group style="position:absolute;left:8911;top:494;width:3;height:3" coordorigin="8911,494" coordsize="3,3">
              <v:shape style="position:absolute;left:8911;top:494;width:3;height:3" coordorigin="8911,494" coordsize="3,3" path="m8911,497l8914,497,8914,494,8911,494e" filled="f" stroked="t" strokeweight=".5pt" strokecolor="#222222">
                <v:path arrowok="t"/>
              </v:shape>
            </v:group>
            <v:group style="position:absolute;left:9330;top:494;width:3;height:3" coordorigin="9330,494" coordsize="3,3">
              <v:shape style="position:absolute;left:9330;top:494;width:3;height:3" coordorigin="9330,494" coordsize="3,3" path="m9332,494l9330,497,9332,497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7.423187pt;margin-top:18.752396pt;width:15.4139pt;height:8.541pt;mso-position-horizontal-relative:page;mso-position-vertical-relative:paragraph;z-index:-6459" coordorigin="7748,375" coordsize="308,171">
            <v:group style="position:absolute;left:7771;top:465;width:2;height:38" coordorigin="7771,465" coordsize="2,38">
              <v:shape style="position:absolute;left:7771;top:465;width:2;height:38" coordorigin="7771,465" coordsize="0,38" path="m7771,503l7771,465e" filled="f" stroked="t" strokeweight=".5pt" strokecolor="#222222">
                <v:path arrowok="t"/>
              </v:shape>
            </v:group>
            <v:group style="position:absolute;left:7806;top:517;width:2;height:23" coordorigin="7806,517" coordsize="2,23">
              <v:shape style="position:absolute;left:7806;top:517;width:2;height:23" coordorigin="7806,517" coordsize="0,23" path="m7806,541l7806,517e" filled="f" stroked="t" strokeweight=".5pt" strokecolor="#222222">
                <v:path arrowok="t"/>
              </v:shape>
            </v:group>
            <v:group style="position:absolute;left:7838;top:517;width:2;height:23" coordorigin="7838,517" coordsize="2,23">
              <v:shape style="position:absolute;left:7838;top:517;width:2;height:23" coordorigin="7838,517" coordsize="0,23" path="m7838,517l7838,541e" filled="f" stroked="t" strokeweight=".5pt" strokecolor="#222222">
                <v:path arrowok="t"/>
              </v:shape>
            </v:group>
            <v:group style="position:absolute;left:7844;top:517;width:2;height:23" coordorigin="7844,517" coordsize="2,23">
              <v:shape style="position:absolute;left:7844;top:517;width:2;height:23" coordorigin="7844,517" coordsize="0,23" path="m7844,517l7844,541e" filled="f" stroked="t" strokeweight=".5pt" strokecolor="#222222">
                <v:path arrowok="t"/>
              </v:shape>
            </v:group>
            <v:group style="position:absolute;left:7897;top:517;width:2;height:23" coordorigin="7897,517" coordsize="2,23">
              <v:shape style="position:absolute;left:7897;top:517;width:2;height:23" coordorigin="7897,517" coordsize="0,23" path="m7897,541l7897,517e" filled="f" stroked="t" strokeweight=".5pt" strokecolor="#222222">
                <v:path arrowok="t"/>
              </v:shape>
            </v:group>
            <v:group style="position:absolute;left:7905;top:517;width:2;height:23" coordorigin="7905,517" coordsize="2,23">
              <v:shape style="position:absolute;left:7905;top:517;width:2;height:23" coordorigin="7905,517" coordsize="0,23" path="m7905,517l7905,541e" filled="f" stroked="t" strokeweight=".5pt" strokecolor="#222222">
                <v:path arrowok="t"/>
              </v:shape>
            </v:group>
            <v:group style="position:absolute;left:7929;top:517;width:2;height:23" coordorigin="7929,517" coordsize="2,23">
              <v:shape style="position:absolute;left:7929;top:517;width:2;height:23" coordorigin="7929,517" coordsize="0,23" path="m7929,517l7929,541e" filled="f" stroked="t" strokeweight=".5pt" strokecolor="#222222">
                <v:path arrowok="t"/>
              </v:shape>
            </v:group>
            <v:group style="position:absolute;left:7935;top:517;width:2;height:23" coordorigin="7935,517" coordsize="2,23">
              <v:shape style="position:absolute;left:7935;top:517;width:2;height:23" coordorigin="7935,517" coordsize="0,23" path="m7935,517l7935,541e" filled="f" stroked="t" strokeweight=".5pt" strokecolor="#222222">
                <v:path arrowok="t"/>
              </v:shape>
            </v:group>
            <v:group style="position:absolute;left:7806;top:541;width:38;height:2" coordorigin="7806,541" coordsize="38,2">
              <v:shape style="position:absolute;left:7806;top:541;width:38;height:2" coordorigin="7806,541" coordsize="38,0" path="m7844,541l7806,541e" filled="f" stroked="t" strokeweight=".5pt" strokecolor="#222222">
                <v:path arrowok="t"/>
              </v:shape>
            </v:group>
            <v:group style="position:absolute;left:7756;top:453;width:15;height:12" coordorigin="7756,453" coordsize="15,12">
              <v:shape style="position:absolute;left:7756;top:453;width:15;height:12" coordorigin="7756,453" coordsize="15,12" path="m7771,465l7756,453e" filled="f" stroked="t" strokeweight=".5pt" strokecolor="#222222">
                <v:path arrowok="t"/>
              </v:shape>
            </v:group>
            <v:group style="position:absolute;left:7976;top:380;width:76;height:12" coordorigin="7976,380" coordsize="76,12">
              <v:shape style="position:absolute;left:7976;top:380;width:76;height:12" coordorigin="7976,380" coordsize="76,12" path="m7976,380l8002,392,8025,392,8052,380e" filled="f" stroked="t" strokeweight=".5pt" strokecolor="#222222">
                <v:path arrowok="t"/>
              </v:shape>
            </v:group>
            <v:group style="position:absolute;left:7753;top:453;width:9;height:9" coordorigin="7753,453" coordsize="9,9">
              <v:shape style="position:absolute;left:7753;top:453;width:9;height:9" coordorigin="7753,453" coordsize="9,9" path="m7762,453l7753,462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4.878143pt;margin-top:31.721697pt;width:5.3258pt;height:.8785pt;mso-position-horizontal-relative:page;mso-position-vertical-relative:paragraph;z-index:-6458" coordorigin="7898,634" coordsize="107,18">
            <v:group style="position:absolute;left:7906;top:643;width:10;height:2" coordorigin="7906,643" coordsize="10,2">
              <v:shape style="position:absolute;left:7906;top:643;width:10;height:2" coordorigin="7906,643" coordsize="10,0" path="m7906,643l7916,643e" filled="f" stroked="t" strokeweight=".8785pt" strokecolor="#222222">
                <v:path arrowok="t"/>
              </v:shape>
            </v:group>
            <v:group style="position:absolute;left:7985;top:643;width:10;height:2" coordorigin="7985,643" coordsize="10,2">
              <v:shape style="position:absolute;left:7985;top:643;width:10;height:2" coordorigin="7985,643" coordsize="10,0" path="m7985,643l7995,643e" filled="f" stroked="t" strokeweight=".878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2.626007pt;margin-top:25.624395pt;width:2.5486pt;height:1.669pt;mso-position-horizontal-relative:page;mso-position-vertical-relative:paragraph;z-index:-6457" coordorigin="8053,512" coordsize="51,33">
            <v:group style="position:absolute;left:8058;top:517;width:2;height:23" coordorigin="8058,517" coordsize="2,23">
              <v:shape style="position:absolute;left:8058;top:517;width:2;height:23" coordorigin="8058,517" coordsize="0,23" path="m8058,541l8058,517e" filled="f" stroked="t" strokeweight=".5pt" strokecolor="#222222">
                <v:path arrowok="t"/>
              </v:shape>
            </v:group>
            <v:group style="position:absolute;left:8066;top:517;width:2;height:23" coordorigin="8066,517" coordsize="2,23">
              <v:shape style="position:absolute;left:8066;top:517;width:2;height:23" coordorigin="8066,517" coordsize="0,23" path="m8066,517l8066,541e" filled="f" stroked="t" strokeweight=".5pt" strokecolor="#222222">
                <v:path arrowok="t"/>
              </v:shape>
            </v:group>
            <v:group style="position:absolute;left:8090;top:517;width:2;height:23" coordorigin="8090,517" coordsize="2,23">
              <v:shape style="position:absolute;left:8090;top:517;width:2;height:23" coordorigin="8090,517" coordsize="0,23" path="m8090,517l8090,541e" filled="f" stroked="t" strokeweight=".5pt" strokecolor="#222222">
                <v:path arrowok="t"/>
              </v:shape>
            </v:group>
            <v:group style="position:absolute;left:8098;top:517;width:2;height:23" coordorigin="8098,517" coordsize="2,23">
              <v:shape style="position:absolute;left:8098;top:517;width:2;height:23" coordorigin="8098,517" coordsize="0,23" path="m8098,517l8098,541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4.147797pt;margin-top:9.249496pt;width:23.8898pt;height:23.8921pt;mso-position-horizontal-relative:page;mso-position-vertical-relative:paragraph;z-index:-6456" coordorigin="6883,185" coordsize="478,478">
            <v:group style="position:absolute;left:7055;top:202;width:137;height:2" coordorigin="7055,202" coordsize="137,2">
              <v:shape style="position:absolute;left:7055;top:202;width:137;height:2" coordorigin="7055,202" coordsize="137,0" path="m7055,202l7192,202e" filled="f" stroked="t" strokeweight=".5pt" strokecolor="#222222">
                <v:path arrowok="t"/>
              </v:shape>
            </v:group>
            <v:group style="position:absolute;left:7069;top:652;width:108;height:2" coordorigin="7069,652" coordsize="108,2">
              <v:shape style="position:absolute;left:7069;top:652;width:108;height:2" coordorigin="7069,652" coordsize="108,0" path="m7069,652l7177,652e" filled="f" stroked="t" strokeweight=".5pt" strokecolor="#222222">
                <v:path arrowok="t"/>
              </v:shape>
            </v:group>
            <v:group style="position:absolute;left:6888;top:190;width:468;height:468" coordorigin="6888,190" coordsize="468,468">
              <v:shape style="position:absolute;left:6888;top:190;width:468;height:468" coordorigin="6888,190" coordsize="468,468" path="m7122,190l7040,205,6967,248,6917,313,6891,392,6888,436,6894,477,6926,553,6984,614,7060,649,7101,658,7142,658,7224,634,7291,585,7338,515,7356,436,7353,392,7327,313,7277,248,7204,205,7122,190xe" filled="f" stroked="t" strokeweight=".5pt" strokecolor="#222222">
                <v:path arrowok="t"/>
              </v:shape>
            </v:group>
            <v:group style="position:absolute;left:6923;top:225;width:398;height:398" coordorigin="6923,225" coordsize="398,398">
              <v:shape style="position:absolute;left:6923;top:225;width:398;height:398" coordorigin="6923,225" coordsize="398,398" path="m7122,225l7046,240,6982,284,6938,348,6923,424,6926,462,6955,535,7011,591,7084,620,7122,623,7160,620,7233,591,7289,535,7318,462,7321,424,7318,386,7289,313,7233,257,7160,228,7122,225xe" filled="f" stroked="t" strokeweight=".5pt" strokecolor="#222222">
                <v:path arrowok="t"/>
              </v:shape>
            </v:group>
            <v:group style="position:absolute;left:6941;top:243;width:363;height:363" coordorigin="6941,243" coordsize="363,363">
              <v:shape style="position:absolute;left:6941;top:243;width:363;height:363" coordorigin="6941,243" coordsize="363,363" path="m7122,243l7052,257,6990,298,6952,360,6941,433,6946,471,6979,535,7034,582,7104,605,7139,605,7210,582,7265,535,7297,471,7303,433,7300,398,7277,327,7224,275,7157,246,7122,243xe" filled="f" stroked="t" strokeweight=".5pt" strokecolor="#222222">
                <v:path arrowok="t"/>
              </v:shape>
            </v:group>
            <v:group style="position:absolute;left:7017;top:319;width:211;height:211" coordorigin="7017,319" coordsize="211,211">
              <v:shape style="position:absolute;left:7017;top:319;width:211;height:211" coordorigin="7017,319" coordsize="211,211" path="m7122,319l7049,351,7017,424,7020,450,7069,515,7122,529,7148,526,7213,477,7227,424,7224,398,7175,333,7122,319xe" filled="f" stroked="t" strokeweight=".5pt" strokecolor="#222222">
                <v:path arrowok="t"/>
              </v:shape>
            </v:group>
            <v:group style="position:absolute;left:6888;top:190;width:468;height:468" coordorigin="6888,190" coordsize="468,468">
              <v:shape style="position:absolute;left:6888;top:190;width:468;height:468" coordorigin="6888,190" coordsize="468,468" path="m7122,190l7040,205,6967,248,6917,313,6891,392,6888,436,6894,477,6926,553,6984,614,7060,649,7101,658,7142,658,7224,634,7291,585,7338,515,7356,436,7353,392,7327,313,7277,248,7204,205,7122,190x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034302pt;margin-top:15.097696pt;width:12.19480pt;height:11.7569pt;mso-position-horizontal-relative:page;mso-position-vertical-relative:paragraph;z-index:-6455" coordorigin="10781,302" coordsize="244,235">
            <v:group style="position:absolute;left:10856;top:532;width:91;height:2" coordorigin="10856,532" coordsize="91,2">
              <v:shape style="position:absolute;left:10856;top:532;width:91;height:2" coordorigin="10856,532" coordsize="91,0" path="m10947,532l10856,532e" filled="f" stroked="t" strokeweight=".5pt" strokecolor="#222222">
                <v:path arrowok="t"/>
              </v:shape>
            </v:group>
            <v:group style="position:absolute;left:10786;top:307;width:234;height:225" coordorigin="10786,307" coordsize="234,225">
              <v:shape style="position:absolute;left:10786;top:307;width:234;height:225" coordorigin="10786,307" coordsize="234,225" path="m10947,532l11008,474,11020,415,11014,386,10958,322,10903,307,10873,310,10803,360,10786,415,10789,444,10797,474,10812,497,10832,517,10859,532e" filled="f" stroked="t" strokeweight=".5pt" strokecolor="#222222">
                <v:path arrowok="t"/>
              </v:shape>
            </v:group>
            <v:group style="position:absolute;left:10786;top:307;width:234;height:225" coordorigin="10786,307" coordsize="234,225">
              <v:shape style="position:absolute;left:10786;top:307;width:234;height:225" coordorigin="10786,307" coordsize="234,225" path="m10947,532l11008,474,11020,415,11014,386,10958,322,10903,307,10873,310,10803,360,10786,415,10789,444,10797,474,10812,497,10832,517,10859,532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7.459251pt;margin-top:13.781396pt;width:24.2161pt;height:19.823350pt;mso-position-horizontal-relative:page;mso-position-vertical-relative:paragraph;z-index:-6446" coordorigin="2549,276" coordsize="484,396">
            <v:group style="position:absolute;left:2552;top:388;width:479;height:281" coordorigin="2552,388" coordsize="479,281">
              <v:shape style="position:absolute;left:2552;top:388;width:479;height:281" coordorigin="2552,388" coordsize="479,281" path="m2552,388l3031,388,3031,670,2552,670,2552,388xe" filled="t" fillcolor="#332C2B" stroked="f">
                <v:path arrowok="t"/>
                <v:fill type="solid"/>
              </v:shape>
            </v:group>
            <v:group style="position:absolute;left:2641;top:429;width:34;height:78" coordorigin="2641,429" coordsize="34,78">
              <v:shape style="position:absolute;left:2641;top:429;width:34;height:78" coordorigin="2641,429" coordsize="34,78" path="m2641,469l2675,469e" filled="f" stroked="t" strokeweight="4.0195pt" strokecolor="#FEFEFE">
                <v:path arrowok="t"/>
              </v:shape>
            </v:group>
            <v:group style="position:absolute;left:2641;top:429;width:34;height:78" coordorigin="2641,429" coordsize="34,78">
              <v:shape style="position:absolute;left:2641;top:429;width:34;height:78" coordorigin="2641,429" coordsize="34,78" path="m2675,429l2641,429,2641,508,2675,508,2675,429xe" filled="f" stroked="t" strokeweight=".216pt" strokecolor="#332C2B">
                <v:path arrowok="t"/>
              </v:shape>
            </v:group>
            <v:group style="position:absolute;left:2713;top:429;width:34;height:78" coordorigin="2713,429" coordsize="34,78">
              <v:shape style="position:absolute;left:2713;top:429;width:34;height:78" coordorigin="2713,429" coordsize="34,78" path="m2713,469l2748,469e" filled="f" stroked="t" strokeweight="4.0195pt" strokecolor="#FEFEFE">
                <v:path arrowok="t"/>
              </v:shape>
            </v:group>
            <v:group style="position:absolute;left:2713;top:429;width:34;height:78" coordorigin="2713,429" coordsize="34,78">
              <v:shape style="position:absolute;left:2713;top:429;width:34;height:78" coordorigin="2713,429" coordsize="34,78" path="m2748,429l2713,429,2713,508,2748,508,2748,429xe" filled="f" stroked="t" strokeweight=".216pt" strokecolor="#332C2B">
                <v:path arrowok="t"/>
              </v:shape>
            </v:group>
            <v:group style="position:absolute;left:2786;top:429;width:34;height:78" coordorigin="2786,429" coordsize="34,78">
              <v:shape style="position:absolute;left:2786;top:429;width:34;height:78" coordorigin="2786,429" coordsize="34,78" path="m2786,469l2820,469e" filled="f" stroked="t" strokeweight="4.0195pt" strokecolor="#FEFEFE">
                <v:path arrowok="t"/>
              </v:shape>
            </v:group>
            <v:group style="position:absolute;left:2786;top:429;width:34;height:78" coordorigin="2786,429" coordsize="34,78">
              <v:shape style="position:absolute;left:2786;top:429;width:34;height:78" coordorigin="2786,429" coordsize="34,78" path="m2820,429l2786,429,2786,508,2820,508,2820,429xe" filled="f" stroked="t" strokeweight=".216pt" strokecolor="#332C2B">
                <v:path arrowok="t"/>
              </v:shape>
            </v:group>
            <v:group style="position:absolute;left:2859;top:429;width:34;height:78" coordorigin="2859,429" coordsize="34,78">
              <v:shape style="position:absolute;left:2859;top:429;width:34;height:78" coordorigin="2859,429" coordsize="34,78" path="m2859,469l2893,469e" filled="f" stroked="t" strokeweight="4.0195pt" strokecolor="#FEFEFE">
                <v:path arrowok="t"/>
              </v:shape>
            </v:group>
            <v:group style="position:absolute;left:2859;top:429;width:34;height:78" coordorigin="2859,429" coordsize="34,78">
              <v:shape style="position:absolute;left:2859;top:429;width:34;height:78" coordorigin="2859,429" coordsize="34,78" path="m2893,429l2859,429,2859,508,2893,508,2893,429xe" filled="f" stroked="t" strokeweight=".216pt" strokecolor="#332C2B">
                <v:path arrowok="t"/>
              </v:shape>
            </v:group>
            <v:group style="position:absolute;left:2931;top:429;width:34;height:78" coordorigin="2931,429" coordsize="34,78">
              <v:shape style="position:absolute;left:2931;top:429;width:34;height:78" coordorigin="2931,429" coordsize="34,78" path="m2931,469l2965,469e" filled="f" stroked="t" strokeweight="4.0195pt" strokecolor="#FEFEFE">
                <v:path arrowok="t"/>
              </v:shape>
            </v:group>
            <v:group style="position:absolute;left:2931;top:429;width:34;height:78" coordorigin="2931,429" coordsize="34,78">
              <v:shape style="position:absolute;left:2931;top:429;width:34;height:78" coordorigin="2931,429" coordsize="34,78" path="m2965,429l2931,429,2931,508,2965,508,2965,429xe" filled="f" stroked="t" strokeweight=".216pt" strokecolor="#332C2B">
                <v:path arrowok="t"/>
              </v:shape>
            </v:group>
            <v:group style="position:absolute;left:2641;top:528;width:34;height:78" coordorigin="2641,528" coordsize="34,78">
              <v:shape style="position:absolute;left:2641;top:528;width:34;height:78" coordorigin="2641,528" coordsize="34,78" path="m2641,567l2675,567e" filled="f" stroked="t" strokeweight="4.022300pt" strokecolor="#FEFEFE">
                <v:path arrowok="t"/>
              </v:shape>
            </v:group>
            <v:group style="position:absolute;left:2641;top:528;width:34;height:78" coordorigin="2641,528" coordsize="34,78">
              <v:shape style="position:absolute;left:2641;top:528;width:34;height:78" coordorigin="2641,528" coordsize="34,78" path="m2675,528l2641,528,2641,607,2675,607,2675,528xe" filled="f" stroked="t" strokeweight=".216pt" strokecolor="#332C2B">
                <v:path arrowok="t"/>
              </v:shape>
            </v:group>
            <v:group style="position:absolute;left:2713;top:528;width:34;height:78" coordorigin="2713,528" coordsize="34,78">
              <v:shape style="position:absolute;left:2713;top:528;width:34;height:78" coordorigin="2713,528" coordsize="34,78" path="m2713,567l2748,567e" filled="f" stroked="t" strokeweight="4.022300pt" strokecolor="#FEFEFE">
                <v:path arrowok="t"/>
              </v:shape>
            </v:group>
            <v:group style="position:absolute;left:2713;top:528;width:34;height:78" coordorigin="2713,528" coordsize="34,78">
              <v:shape style="position:absolute;left:2713;top:528;width:34;height:78" coordorigin="2713,528" coordsize="34,78" path="m2748,528l2713,528,2713,607,2748,607,2748,528xe" filled="f" stroked="t" strokeweight=".216pt" strokecolor="#332C2B">
                <v:path arrowok="t"/>
              </v:shape>
            </v:group>
            <v:group style="position:absolute;left:2786;top:528;width:34;height:78" coordorigin="2786,528" coordsize="34,78">
              <v:shape style="position:absolute;left:2786;top:528;width:34;height:78" coordorigin="2786,528" coordsize="34,78" path="m2786,567l2820,567e" filled="f" stroked="t" strokeweight="4.022300pt" strokecolor="#FEFEFE">
                <v:path arrowok="t"/>
              </v:shape>
            </v:group>
            <v:group style="position:absolute;left:2786;top:528;width:34;height:78" coordorigin="2786,528" coordsize="34,78">
              <v:shape style="position:absolute;left:2786;top:528;width:34;height:78" coordorigin="2786,528" coordsize="34,78" path="m2820,528l2786,528,2786,607,2820,607,2820,528xe" filled="f" stroked="t" strokeweight=".216pt" strokecolor="#332C2B">
                <v:path arrowok="t"/>
              </v:shape>
            </v:group>
            <v:group style="position:absolute;left:2859;top:528;width:34;height:78" coordorigin="2859,528" coordsize="34,78">
              <v:shape style="position:absolute;left:2859;top:528;width:34;height:78" coordorigin="2859,528" coordsize="34,78" path="m2859,567l2893,567e" filled="f" stroked="t" strokeweight="4.022300pt" strokecolor="#FEFEFE">
                <v:path arrowok="t"/>
              </v:shape>
            </v:group>
            <v:group style="position:absolute;left:2859;top:528;width:34;height:78" coordorigin="2859,528" coordsize="34,78">
              <v:shape style="position:absolute;left:2859;top:528;width:34;height:78" coordorigin="2859,528" coordsize="34,78" path="m2893,528l2859,528,2859,607,2893,607,2893,528xe" filled="f" stroked="t" strokeweight=".216pt" strokecolor="#332C2B">
                <v:path arrowok="t"/>
              </v:shape>
            </v:group>
            <v:group style="position:absolute;left:2931;top:528;width:34;height:78" coordorigin="2931,528" coordsize="34,78">
              <v:shape style="position:absolute;left:2931;top:528;width:34;height:78" coordorigin="2931,528" coordsize="34,78" path="m2931,567l2965,567e" filled="f" stroked="t" strokeweight="4.022300pt" strokecolor="#FEFEFE">
                <v:path arrowok="t"/>
              </v:shape>
            </v:group>
            <v:group style="position:absolute;left:2931;top:528;width:34;height:78" coordorigin="2931,528" coordsize="34,78">
              <v:shape style="position:absolute;left:2931;top:528;width:34;height:78" coordorigin="2931,528" coordsize="34,78" path="m2965,528l2931,528,2931,607,2965,607,2965,528xe" filled="f" stroked="t" strokeweight=".216pt" strokecolor="#332C2B">
                <v:path arrowok="t"/>
              </v:shape>
            </v:group>
            <v:group style="position:absolute;left:2693;top:303;width:196;height:2" coordorigin="2693,303" coordsize="196,2">
              <v:shape style="position:absolute;left:2693;top:303;width:196;height:2" coordorigin="2693,303" coordsize="196,0" path="m2693,303l2890,303e" filled="f" stroked="t" strokeweight="2.7796pt" strokecolor="#332C2B">
                <v:path arrowok="t"/>
              </v:shape>
            </v:group>
            <v:group style="position:absolute;left:2616;top:329;width:351;height:90" coordorigin="2616,329" coordsize="351,90">
              <v:shape style="position:absolute;left:2616;top:329;width:351;height:90" coordorigin="2616,329" coordsize="351,90" path="m2616,420l2967,420,2967,329,2616,329,2616,420xe" filled="t" fillcolor="#FEFEFE" stroked="f">
                <v:path arrowok="t"/>
                <v:fill type="solid"/>
              </v:shape>
            </v:group>
            <v:group style="position:absolute;left:2616;top:330;width:351;height:88" coordorigin="2616,330" coordsize="351,88">
              <v:shape style="position:absolute;left:2616;top:330;width:351;height:88" coordorigin="2616,330" coordsize="351,88" path="m2616,330l2967,330,2967,419,2616,419,2616,330xe" filled="f" stroked="t" strokeweight=".2551pt" strokecolor="#332C2B">
                <v:path arrowok="t"/>
              </v:shape>
            </v:group>
            <v:group style="position:absolute;left:2616;top:329;width:351;height:60" coordorigin="2616,329" coordsize="351,60">
              <v:shape style="position:absolute;left:2616;top:329;width:351;height:60" coordorigin="2616,329" coordsize="351,60" path="m2616,389l2967,389,2967,329,2616,329,2616,389xe" filled="t" fillcolor="#332C2B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6.057251pt;margin-top:13.781396pt;width:24.2163pt;height:19.823350pt;mso-position-horizontal-relative:page;mso-position-vertical-relative:paragraph;z-index:-6445" coordorigin="3321,276" coordsize="484,396">
            <v:group style="position:absolute;left:3324;top:388;width:479;height:281" coordorigin="3324,388" coordsize="479,281">
              <v:shape style="position:absolute;left:3324;top:388;width:479;height:281" coordorigin="3324,388" coordsize="479,281" path="m3324,388l3803,388,3803,670,3324,670,3324,388xe" filled="t" fillcolor="#332C2B" stroked="f">
                <v:path arrowok="t"/>
                <v:fill type="solid"/>
              </v:shape>
            </v:group>
            <v:group style="position:absolute;left:3413;top:429;width:34;height:78" coordorigin="3413,429" coordsize="34,78">
              <v:shape style="position:absolute;left:3413;top:429;width:34;height:78" coordorigin="3413,429" coordsize="34,78" path="m3413,469l3447,469e" filled="f" stroked="t" strokeweight="4.0195pt" strokecolor="#FEFEFE">
                <v:path arrowok="t"/>
              </v:shape>
            </v:group>
            <v:group style="position:absolute;left:3413;top:429;width:34;height:78" coordorigin="3413,429" coordsize="34,78">
              <v:shape style="position:absolute;left:3413;top:429;width:34;height:78" coordorigin="3413,429" coordsize="34,78" path="m3447,429l3413,429,3413,508,3447,508,3447,429xe" filled="f" stroked="t" strokeweight=".216pt" strokecolor="#332C2B">
                <v:path arrowok="t"/>
              </v:shape>
            </v:group>
            <v:group style="position:absolute;left:3485;top:429;width:34;height:78" coordorigin="3485,429" coordsize="34,78">
              <v:shape style="position:absolute;left:3485;top:429;width:34;height:78" coordorigin="3485,429" coordsize="34,78" path="m3485,469l3520,469e" filled="f" stroked="t" strokeweight="4.0195pt" strokecolor="#FEFEFE">
                <v:path arrowok="t"/>
              </v:shape>
            </v:group>
            <v:group style="position:absolute;left:3485;top:429;width:34;height:78" coordorigin="3485,429" coordsize="34,78">
              <v:shape style="position:absolute;left:3485;top:429;width:34;height:78" coordorigin="3485,429" coordsize="34,78" path="m3520,429l3485,429,3485,508,3520,508,3520,429xe" filled="f" stroked="t" strokeweight=".216pt" strokecolor="#332C2B">
                <v:path arrowok="t"/>
              </v:shape>
            </v:group>
            <v:group style="position:absolute;left:3558;top:429;width:34;height:78" coordorigin="3558,429" coordsize="34,78">
              <v:shape style="position:absolute;left:3558;top:429;width:34;height:78" coordorigin="3558,429" coordsize="34,78" path="m3558,469l3592,469e" filled="f" stroked="t" strokeweight="4.0195pt" strokecolor="#FEFEFE">
                <v:path arrowok="t"/>
              </v:shape>
            </v:group>
            <v:group style="position:absolute;left:3558;top:429;width:34;height:78" coordorigin="3558,429" coordsize="34,78">
              <v:shape style="position:absolute;left:3558;top:429;width:34;height:78" coordorigin="3558,429" coordsize="34,78" path="m3592,429l3558,429,3558,508,3592,508,3592,429xe" filled="f" stroked="t" strokeweight=".216pt" strokecolor="#332C2B">
                <v:path arrowok="t"/>
              </v:shape>
            </v:group>
            <v:group style="position:absolute;left:3630;top:429;width:34;height:78" coordorigin="3630,429" coordsize="34,78">
              <v:shape style="position:absolute;left:3630;top:429;width:34;height:78" coordorigin="3630,429" coordsize="34,78" path="m3630,469l3665,469e" filled="f" stroked="t" strokeweight="4.0195pt" strokecolor="#FEFEFE">
                <v:path arrowok="t"/>
              </v:shape>
            </v:group>
            <v:group style="position:absolute;left:3630;top:429;width:34;height:78" coordorigin="3630,429" coordsize="34,78">
              <v:shape style="position:absolute;left:3630;top:429;width:34;height:78" coordorigin="3630,429" coordsize="34,78" path="m3665,429l3630,429,3630,508,3665,508,3665,429xe" filled="f" stroked="t" strokeweight=".216pt" strokecolor="#332C2B">
                <v:path arrowok="t"/>
              </v:shape>
            </v:group>
            <v:group style="position:absolute;left:3703;top:429;width:34;height:78" coordorigin="3703,429" coordsize="34,78">
              <v:shape style="position:absolute;left:3703;top:429;width:34;height:78" coordorigin="3703,429" coordsize="34,78" path="m3703,469l3737,469e" filled="f" stroked="t" strokeweight="4.0195pt" strokecolor="#FEFEFE">
                <v:path arrowok="t"/>
              </v:shape>
            </v:group>
            <v:group style="position:absolute;left:3703;top:429;width:34;height:78" coordorigin="3703,429" coordsize="34,78">
              <v:shape style="position:absolute;left:3703;top:429;width:34;height:78" coordorigin="3703,429" coordsize="34,78" path="m3737,429l3703,429,3703,508,3737,508,3737,429xe" filled="f" stroked="t" strokeweight=".216pt" strokecolor="#332C2B">
                <v:path arrowok="t"/>
              </v:shape>
            </v:group>
            <v:group style="position:absolute;left:3413;top:528;width:34;height:78" coordorigin="3413,528" coordsize="34,78">
              <v:shape style="position:absolute;left:3413;top:528;width:34;height:78" coordorigin="3413,528" coordsize="34,78" path="m3413,567l3447,567e" filled="f" stroked="t" strokeweight="4.022300pt" strokecolor="#FEFEFE">
                <v:path arrowok="t"/>
              </v:shape>
            </v:group>
            <v:group style="position:absolute;left:3413;top:528;width:34;height:78" coordorigin="3413,528" coordsize="34,78">
              <v:shape style="position:absolute;left:3413;top:528;width:34;height:78" coordorigin="3413,528" coordsize="34,78" path="m3447,528l3413,528,3413,607,3447,607,3447,528xe" filled="f" stroked="t" strokeweight=".216pt" strokecolor="#332C2B">
                <v:path arrowok="t"/>
              </v:shape>
            </v:group>
            <v:group style="position:absolute;left:3485;top:528;width:34;height:78" coordorigin="3485,528" coordsize="34,78">
              <v:shape style="position:absolute;left:3485;top:528;width:34;height:78" coordorigin="3485,528" coordsize="34,78" path="m3485,567l3520,567e" filled="f" stroked="t" strokeweight="4.022300pt" strokecolor="#FEFEFE">
                <v:path arrowok="t"/>
              </v:shape>
            </v:group>
            <v:group style="position:absolute;left:3485;top:528;width:34;height:78" coordorigin="3485,528" coordsize="34,78">
              <v:shape style="position:absolute;left:3485;top:528;width:34;height:78" coordorigin="3485,528" coordsize="34,78" path="m3520,528l3485,528,3485,607,3520,607,3520,528xe" filled="f" stroked="t" strokeweight=".216pt" strokecolor="#332C2B">
                <v:path arrowok="t"/>
              </v:shape>
            </v:group>
            <v:group style="position:absolute;left:3558;top:528;width:34;height:78" coordorigin="3558,528" coordsize="34,78">
              <v:shape style="position:absolute;left:3558;top:528;width:34;height:78" coordorigin="3558,528" coordsize="34,78" path="m3558,567l3592,567e" filled="f" stroked="t" strokeweight="4.022300pt" strokecolor="#FEFEFE">
                <v:path arrowok="t"/>
              </v:shape>
            </v:group>
            <v:group style="position:absolute;left:3558;top:528;width:34;height:78" coordorigin="3558,528" coordsize="34,78">
              <v:shape style="position:absolute;left:3558;top:528;width:34;height:78" coordorigin="3558,528" coordsize="34,78" path="m3592,528l3558,528,3558,607,3592,607,3592,528xe" filled="f" stroked="t" strokeweight=".216pt" strokecolor="#332C2B">
                <v:path arrowok="t"/>
              </v:shape>
            </v:group>
            <v:group style="position:absolute;left:3630;top:528;width:34;height:78" coordorigin="3630,528" coordsize="34,78">
              <v:shape style="position:absolute;left:3630;top:528;width:34;height:78" coordorigin="3630,528" coordsize="34,78" path="m3630,567l3665,567e" filled="f" stroked="t" strokeweight="4.022300pt" strokecolor="#FEFEFE">
                <v:path arrowok="t"/>
              </v:shape>
            </v:group>
            <v:group style="position:absolute;left:3630;top:528;width:34;height:78" coordorigin="3630,528" coordsize="34,78">
              <v:shape style="position:absolute;left:3630;top:528;width:34;height:78" coordorigin="3630,528" coordsize="34,78" path="m3665,528l3630,528,3630,607,3665,607,3665,528xe" filled="f" stroked="t" strokeweight=".216pt" strokecolor="#332C2B">
                <v:path arrowok="t"/>
              </v:shape>
            </v:group>
            <v:group style="position:absolute;left:3703;top:528;width:34;height:78" coordorigin="3703,528" coordsize="34,78">
              <v:shape style="position:absolute;left:3703;top:528;width:34;height:78" coordorigin="3703,528" coordsize="34,78" path="m3703,567l3737,567e" filled="f" stroked="t" strokeweight="4.022300pt" strokecolor="#FEFEFE">
                <v:path arrowok="t"/>
              </v:shape>
            </v:group>
            <v:group style="position:absolute;left:3703;top:528;width:34;height:78" coordorigin="3703,528" coordsize="34,78">
              <v:shape style="position:absolute;left:3703;top:528;width:34;height:78" coordorigin="3703,528" coordsize="34,78" path="m3737,528l3703,528,3703,607,3737,607,3737,528xe" filled="f" stroked="t" strokeweight=".216pt" strokecolor="#332C2B">
                <v:path arrowok="t"/>
              </v:shape>
            </v:group>
            <v:group style="position:absolute;left:3465;top:303;width:196;height:2" coordorigin="3465,303" coordsize="196,2">
              <v:shape style="position:absolute;left:3465;top:303;width:196;height:2" coordorigin="3465,303" coordsize="196,0" path="m3465,303l3662,303e" filled="f" stroked="t" strokeweight="2.7796pt" strokecolor="#332C2B">
                <v:path arrowok="t"/>
              </v:shape>
            </v:group>
            <v:group style="position:absolute;left:3388;top:329;width:351;height:90" coordorigin="3388,329" coordsize="351,90">
              <v:shape style="position:absolute;left:3388;top:329;width:351;height:90" coordorigin="3388,329" coordsize="351,90" path="m3388,420l3739,420,3739,329,3388,329,3388,420xe" filled="t" fillcolor="#FEFEFE" stroked="f">
                <v:path arrowok="t"/>
                <v:fill type="solid"/>
              </v:shape>
            </v:group>
            <v:group style="position:absolute;left:3388;top:330;width:351;height:88" coordorigin="3388,330" coordsize="351,88">
              <v:shape style="position:absolute;left:3388;top:330;width:351;height:88" coordorigin="3388,330" coordsize="351,88" path="m3388,330l3739,330,3739,419,3388,419,3388,330xe" filled="f" stroked="t" strokeweight=".2551pt" strokecolor="#332C2B">
                <v:path arrowok="t"/>
              </v:shape>
            </v:group>
            <v:group style="position:absolute;left:3388;top:329;width:351;height:60" coordorigin="3388,329" coordsize="351,60">
              <v:shape style="position:absolute;left:3388;top:329;width:351;height:60" coordorigin="3388,329" coordsize="351,60" path="m3388,389l3739,389,3739,329,3388,329,3388,389xe" filled="t" fillcolor="#332C2B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222222"/>
          <w:spacing w:val="0"/>
          <w:w w:val="100"/>
        </w:rPr>
        <w:t>侧面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" w:lineRule="exact" w:before="3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67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05" w:hRule="exact"/>
        </w:trPr>
        <w:tc>
          <w:tcPr>
            <w:tcW w:w="259" w:type="dxa"/>
            <w:tcBorders>
              <w:top w:val="single" w:sz="6" w:space="0" w:color="222222"/>
              <w:left w:val="single" w:sz="9" w:space="0" w:color="222222"/>
              <w:bottom w:val="single" w:sz="4" w:space="0" w:color="222222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6" w:space="0" w:color="222222"/>
              <w:left w:val="nil" w:sz="6" w:space="0" w:color="auto"/>
              <w:bottom w:val="single" w:sz="4" w:space="0" w:color="222222"/>
              <w:right w:val="single" w:sz="4" w:space="0" w:color="222222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259" w:type="dxa"/>
            <w:tcBorders>
              <w:top w:val="single" w:sz="4" w:space="0" w:color="222222"/>
              <w:left w:val="single" w:sz="9" w:space="0" w:color="222222"/>
              <w:bottom w:val="single" w:sz="4" w:space="0" w:color="222222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single" w:sz="4" w:space="0" w:color="222222"/>
              <w:left w:val="nil" w:sz="6" w:space="0" w:color="auto"/>
              <w:bottom w:val="single" w:sz="4" w:space="0" w:color="222222"/>
              <w:right w:val="single" w:sz="7" w:space="0" w:color="222222"/>
            </w:tcBorders>
          </w:tcPr>
          <w:p>
            <w:pPr/>
          </w:p>
        </w:tc>
      </w:tr>
    </w:tbl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6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222.709595pt;margin-top:-.1477pt;width:57.095418pt;height:5.76pt;mso-position-horizontal-relative:page;mso-position-vertical-relative:paragraph;z-index:-6470" type="#_x0000_t75">
            <v:imagedata r:id="rId55" o:title=""/>
          </v:shape>
        </w:pict>
      </w:r>
      <w:r>
        <w:rPr/>
        <w:pict>
          <v:shape style="position:absolute;margin-left:415.696014pt;margin-top:-.1477pt;width:12.029271pt;height:5.76pt;mso-position-horizontal-relative:page;mso-position-vertical-relative:paragraph;z-index:-6469" type="#_x0000_t75">
            <v:imagedata r:id="rId56" o:title=""/>
          </v:shape>
        </w:pict>
      </w:r>
      <w:r>
        <w:rPr/>
        <w:pict>
          <v:shape style="position:absolute;margin-left:367.449707pt;margin-top:-3.655pt;width:18.6358pt;height:14.8354pt;mso-position-horizontal-relative:page;mso-position-vertical-relative:paragraph;z-index:-6468" type="#_x0000_t75">
            <v:imagedata r:id="rId57" o:title=""/>
          </v:shape>
        </w:pict>
      </w:r>
      <w:r>
        <w:rPr/>
        <w:pict>
          <v:group style="position:absolute;margin-left:292.885193pt;margin-top:-.1477pt;width:13.5207pt;height:5.6282pt;mso-position-horizontal-relative:page;mso-position-vertical-relative:paragraph;z-index:-6467" coordorigin="5858,-3" coordsize="270,113">
            <v:group style="position:absolute;left:5898;top:-1;width:9;height:15" coordorigin="5898,-1" coordsize="9,15">
              <v:shape style="position:absolute;left:5898;top:-1;width:9;height:15" coordorigin="5898,-1" coordsize="9,15" path="m5907,-1l5898,14,5901,11,5907,-1xe" filled="t" fillcolor="#222222" stroked="f">
                <v:path arrowok="t"/>
                <v:fill type="solid"/>
              </v:shape>
            </v:group>
            <v:group style="position:absolute;left:5898;top:-1;width:9;height:15" coordorigin="5898,-1" coordsize="9,15">
              <v:shape style="position:absolute;left:5898;top:-1;width:9;height:15" coordorigin="5898,-1" coordsize="9,15" path="m5898,14l5901,11,5907,-1,5898,14xe" filled="f" stroked="t" strokeweight=".216pt" strokecolor="#222222">
                <v:path arrowok="t"/>
              </v:shape>
            </v:group>
            <v:group style="position:absolute;left:5895;top:14;width:3;height:12" coordorigin="5895,14" coordsize="3,12">
              <v:shape style="position:absolute;left:5895;top:14;width:3;height:12" coordorigin="5895,14" coordsize="3,12" path="m5898,14l5895,26,5898,23,5898,14xe" filled="t" fillcolor="#222222" stroked="f">
                <v:path arrowok="t"/>
                <v:fill type="solid"/>
              </v:shape>
            </v:group>
            <v:group style="position:absolute;left:5895;top:14;width:3;height:12" coordorigin="5895,14" coordsize="3,12">
              <v:shape style="position:absolute;left:5895;top:14;width:3;height:12" coordorigin="5895,14" coordsize="3,12" path="m5895,26l5898,23,5898,14,5895,26xe" filled="f" stroked="t" strokeweight=".216pt" strokecolor="#222222">
                <v:path arrowok="t"/>
              </v:shape>
            </v:group>
            <v:group style="position:absolute;left:5895;top:-1;width:12;height:26" coordorigin="5895,-1" coordsize="12,26">
              <v:shape style="position:absolute;left:5895;top:-1;width:12;height:26" coordorigin="5895,-1" coordsize="12,26" path="m5895,-1l5895,26,5898,14,5895,-1xe" filled="t" fillcolor="#222222" stroked="f">
                <v:path arrowok="t"/>
                <v:fill type="solid"/>
              </v:shape>
              <v:shape style="position:absolute;left:5895;top:-1;width:12;height:26" coordorigin="5895,-1" coordsize="12,26" path="m5907,-1l5895,-1,5898,14,5907,-1xe" filled="t" fillcolor="#222222" stroked="f">
                <v:path arrowok="t"/>
                <v:fill type="solid"/>
              </v:shape>
            </v:group>
            <v:group style="position:absolute;left:5893;top:15;width:4;height:2" coordorigin="5893,15" coordsize="4,2">
              <v:shape style="position:absolute;left:5893;top:15;width:4;height:2" coordorigin="5893,15" coordsize="4,0" path="m5893,15l5897,15e" filled="f" stroked="t" strokeweight="1.6064pt" strokecolor="#222222">
                <v:path arrowok="t"/>
              </v:shape>
            </v:group>
            <v:group style="position:absolute;left:5895;top:-1;width:3;height:26" coordorigin="5895,-1" coordsize="3,26">
              <v:shape style="position:absolute;left:5895;top:-1;width:3;height:26" coordorigin="5895,-1" coordsize="3,26" path="m5895,26l5895,-1,5898,14,5895,26xe" filled="f" stroked="t" strokeweight=".216pt" strokecolor="#222222">
                <v:path arrowok="t"/>
              </v:shape>
            </v:group>
            <v:group style="position:absolute;left:5895;top:-1;width:12;height:15" coordorigin="5895,-1" coordsize="12,15">
              <v:shape style="position:absolute;left:5895;top:-1;width:12;height:15" coordorigin="5895,-1" coordsize="12,15" path="m5895,-1l5898,14,5907,-1,5895,-1xe" filled="f" stroked="t" strokeweight=".216pt" strokecolor="#222222">
                <v:path arrowok="t"/>
              </v:shape>
            </v:group>
            <v:group style="position:absolute;left:5886;top:-1;width:9;height:64" coordorigin="5886,-1" coordsize="9,64">
              <v:shape style="position:absolute;left:5886;top:-1;width:9;height:64" coordorigin="5886,-1" coordsize="9,64" path="m5895,-1l5886,64,5895,31,5895,-1xe" filled="t" fillcolor="#222222" stroked="f">
                <v:path arrowok="t"/>
                <v:fill type="solid"/>
              </v:shape>
            </v:group>
            <v:group style="position:absolute;left:5886;top:-1;width:9;height:64" coordorigin="5886,-1" coordsize="9,64">
              <v:shape style="position:absolute;left:5886;top:-1;width:9;height:64" coordorigin="5886,-1" coordsize="9,64" path="m5886,64l5895,-1,5895,31,5886,64xe" filled="f" stroked="t" strokeweight=".216pt" strokecolor="#222222">
                <v:path arrowok="t"/>
              </v:shape>
            </v:group>
            <v:group style="position:absolute;left:5880;top:64;width:38;height:12" coordorigin="5880,64" coordsize="38,12">
              <v:shape style="position:absolute;left:5880;top:64;width:38;height:12" coordorigin="5880,64" coordsize="38,12" path="m5886,64l5880,75,5918,75,5886,64xe" filled="t" fillcolor="#222222" stroked="f">
                <v:path arrowok="t"/>
                <v:fill type="solid"/>
              </v:shape>
            </v:group>
            <v:group style="position:absolute;left:5880;top:64;width:38;height:12" coordorigin="5880,64" coordsize="38,12">
              <v:shape style="position:absolute;left:5880;top:64;width:38;height:12" coordorigin="5880,64" coordsize="38,12" path="m5880,75l5886,64,5918,75,5880,75xe" filled="f" stroked="t" strokeweight=".216pt" strokecolor="#222222">
                <v:path arrowok="t"/>
              </v:shape>
            </v:group>
            <v:group style="position:absolute;left:5860;top:-1;width:35;height:108" coordorigin="5860,-1" coordsize="35,108">
              <v:shape style="position:absolute;left:5860;top:-1;width:35;height:108" coordorigin="5860,-1" coordsize="35,108" path="m5895,-1l5860,107,5886,64,5895,-1xe" filled="t" fillcolor="#222222" stroked="f">
                <v:path arrowok="t"/>
                <v:fill type="solid"/>
              </v:shape>
              <v:shape style="position:absolute;left:5860;top:-1;width:35;height:108" coordorigin="5860,-1" coordsize="35,108" path="m5886,64l5860,107,5880,75,5886,64xe" filled="t" fillcolor="#222222" stroked="f">
                <v:path arrowok="t"/>
                <v:fill type="solid"/>
              </v:shape>
              <v:shape style="position:absolute;left:5860;top:-1;width:35;height:108" coordorigin="5860,-1" coordsize="35,108" path="m5880,75l5860,107,5872,107,5880,75xe" filled="t" fillcolor="#222222" stroked="f">
                <v:path arrowok="t"/>
                <v:fill type="solid"/>
              </v:shape>
            </v:group>
            <v:group style="position:absolute;left:5860;top:75;width:20;height:32" coordorigin="5860,75" coordsize="20,32">
              <v:shape style="position:absolute;left:5860;top:75;width:20;height:32" coordorigin="5860,75" coordsize="20,32" path="m5872,107l5880,75,5860,107,5872,107xe" filled="f" stroked="t" strokeweight=".216pt" strokecolor="#222222">
                <v:path arrowok="t"/>
              </v:shape>
            </v:group>
            <v:group style="position:absolute;left:5860;top:64;width:26;height:44" coordorigin="5860,64" coordsize="26,44">
              <v:shape style="position:absolute;left:5860;top:64;width:26;height:44" coordorigin="5860,64" coordsize="26,44" path="m5880,75l5860,107,5886,64,5880,75xe" filled="f" stroked="t" strokeweight=".216pt" strokecolor="#222222">
                <v:path arrowok="t"/>
              </v:shape>
            </v:group>
            <v:group style="position:absolute;left:5860;top:-1;width:35;height:108" coordorigin="5860,-1" coordsize="35,108">
              <v:shape style="position:absolute;left:5860;top:-1;width:35;height:108" coordorigin="5860,-1" coordsize="35,108" path="m5860,107l5886,64,5895,-1,5860,107xe" filled="f" stroked="t" strokeweight=".216pt" strokecolor="#222222">
                <v:path arrowok="t"/>
              </v:shape>
            </v:group>
            <v:group style="position:absolute;left:5915;top:64;width:26;height:44" coordorigin="5915,64" coordsize="26,44">
              <v:shape style="position:absolute;left:5915;top:64;width:26;height:44" coordorigin="5915,64" coordsize="26,44" path="m5918,75l5927,107,5942,107,5918,75xe" filled="t" fillcolor="#222222" stroked="f">
                <v:path arrowok="t"/>
                <v:fill type="solid"/>
              </v:shape>
              <v:shape style="position:absolute;left:5915;top:64;width:26;height:44" coordorigin="5915,64" coordsize="26,44" path="m5915,64l5918,75,5942,107,5915,64xe" filled="t" fillcolor="#222222" stroked="f">
                <v:path arrowok="t"/>
                <v:fill type="solid"/>
              </v:shape>
            </v:group>
            <v:group style="position:absolute;left:5918;top:75;width:23;height:32" coordorigin="5918,75" coordsize="23,32">
              <v:shape style="position:absolute;left:5918;top:75;width:23;height:32" coordorigin="5918,75" coordsize="23,32" path="m5927,107l5942,107,5918,75,5927,107xe" filled="f" stroked="t" strokeweight=".216pt" strokecolor="#222222">
                <v:path arrowok="t"/>
              </v:shape>
            </v:group>
            <v:group style="position:absolute;left:5915;top:64;width:26;height:44" coordorigin="5915,64" coordsize="26,44">
              <v:shape style="position:absolute;left:5915;top:64;width:26;height:44" coordorigin="5915,64" coordsize="26,44" path="m5942,107l5918,75,5915,64,5942,107xe" filled="f" stroked="t" strokeweight=".216pt" strokecolor="#222222">
                <v:path arrowok="t"/>
              </v:shape>
            </v:group>
            <v:group style="position:absolute;left:5904;top:-1;width:38;height:108" coordorigin="5904,-1" coordsize="38,108">
              <v:shape style="position:absolute;left:5904;top:-1;width:38;height:108" coordorigin="5904,-1" coordsize="38,108" path="m5907,34l5915,64,5942,107,5907,34xe" filled="t" fillcolor="#222222" stroked="f">
                <v:path arrowok="t"/>
                <v:fill type="solid"/>
              </v:shape>
              <v:shape style="position:absolute;left:5904;top:-1;width:38;height:108" coordorigin="5904,-1" coordsize="38,108" path="m5907,-1l5907,34,5942,107,5907,-1xe" filled="t" fillcolor="#222222" stroked="f">
                <v:path arrowok="t"/>
                <v:fill type="solid"/>
              </v:shape>
              <v:shape style="position:absolute;left:5904;top:-1;width:38;height:108" coordorigin="5904,-1" coordsize="38,108" path="m5907,-1l5904,31,5907,34,5907,-1xe" filled="t" fillcolor="#222222" stroked="f">
                <v:path arrowok="t"/>
                <v:fill type="solid"/>
              </v:shape>
            </v:group>
            <v:group style="position:absolute;left:5907;top:34;width:35;height:73" coordorigin="5907,34" coordsize="35,73">
              <v:shape style="position:absolute;left:5907;top:34;width:35;height:73" coordorigin="5907,34" coordsize="35,73" path="m5915,64l5942,107,5907,34,5915,64xe" filled="f" stroked="t" strokeweight=".216pt" strokecolor="#222222">
                <v:path arrowok="t"/>
              </v:shape>
            </v:group>
            <v:group style="position:absolute;left:5907;top:-1;width:35;height:108" coordorigin="5907,-1" coordsize="35,108">
              <v:shape style="position:absolute;left:5907;top:-1;width:35;height:108" coordorigin="5907,-1" coordsize="35,108" path="m5942,107l5907,34,5907,-1,5942,107xe" filled="f" stroked="t" strokeweight=".216pt" strokecolor="#222222">
                <v:path arrowok="t"/>
              </v:shape>
            </v:group>
            <v:group style="position:absolute;left:5904;top:-1;width:3;height:35" coordorigin="5904,-1" coordsize="3,35">
              <v:shape style="position:absolute;left:5904;top:-1;width:3;height:35" coordorigin="5904,-1" coordsize="3,35" path="m5907,34l5907,-1,5904,31,5907,34xe" filled="f" stroked="t" strokeweight=".216pt" strokecolor="#222222">
                <v:path arrowok="t"/>
              </v:shape>
            </v:group>
            <v:group style="position:absolute;left:5904;top:-1;width:3;height:26" coordorigin="5904,-1" coordsize="3,26">
              <v:shape style="position:absolute;left:5904;top:-1;width:3;height:26" coordorigin="5904,-1" coordsize="3,26" path="m5907,-1l5904,26,5904,26,5907,-1xe" filled="t" fillcolor="#222222" stroked="f">
                <v:path arrowok="t"/>
                <v:fill type="solid"/>
              </v:shape>
            </v:group>
            <v:group style="position:absolute;left:5902;top:28;width:4;height:2" coordorigin="5902,28" coordsize="4,2">
              <v:shape style="position:absolute;left:5902;top:28;width:4;height:2" coordorigin="5902,28" coordsize="4,0" path="m5902,28l5906,28e" filled="f" stroked="t" strokeweight=".291100pt" strokecolor="#222222">
                <v:path arrowok="t"/>
              </v:shape>
            </v:group>
            <v:group style="position:absolute;left:5904;top:-1;width:3;height:32" coordorigin="5904,-1" coordsize="3,32">
              <v:shape style="position:absolute;left:5904;top:-1;width:3;height:32" coordorigin="5904,-1" coordsize="3,32" path="m5904,26l5904,31,5907,-1,5904,26xe" filled="f" stroked="t" strokeweight=".216pt" strokecolor="#222222">
                <v:path arrowok="t"/>
              </v:shape>
            </v:group>
            <v:group style="position:absolute;left:5901;top:-1;width:6;height:26" coordorigin="5901,-1" coordsize="6,26">
              <v:shape style="position:absolute;left:5901;top:-1;width:6;height:26" coordorigin="5901,-1" coordsize="6,26" path="m5907,-1l5901,23,5904,26,5907,-1xe" filled="t" fillcolor="#222222" stroked="f">
                <v:path arrowok="t"/>
                <v:fill type="solid"/>
              </v:shape>
              <v:shape style="position:absolute;left:5901;top:-1;width:6;height:26" coordorigin="5901,-1" coordsize="6,26" path="m5907,-1l5901,11,5901,23,5907,-1xe" filled="t" fillcolor="#222222" stroked="f">
                <v:path arrowok="t"/>
                <v:fill type="solid"/>
              </v:shape>
            </v:group>
            <v:group style="position:absolute;left:5901;top:-1;width:6;height:26" coordorigin="5901,-1" coordsize="6,26">
              <v:shape style="position:absolute;left:5901;top:-1;width:6;height:26" coordorigin="5901,-1" coordsize="6,26" path="m5904,26l5907,-1,5901,23,5904,26xe" filled="f" stroked="t" strokeweight=".216pt" strokecolor="#222222">
                <v:path arrowok="t"/>
              </v:shape>
            </v:group>
            <v:group style="position:absolute;left:5901;top:-1;width:6;height:23" coordorigin="5901,-1" coordsize="6,23">
              <v:shape style="position:absolute;left:5901;top:-1;width:6;height:23" coordorigin="5901,-1" coordsize="6,23" path="m5907,-1l5901,23,5901,11,5907,-1xe" filled="f" stroked="t" strokeweight=".216pt" strokecolor="#222222">
                <v:path arrowok="t"/>
              </v:shape>
            </v:group>
            <v:group style="position:absolute;left:5886;top:64;width:32;height:12" coordorigin="5886,64" coordsize="32,12">
              <v:shape style="position:absolute;left:5886;top:64;width:32;height:12" coordorigin="5886,64" coordsize="32,12" path="m5915,64l5886,64,5918,75,5915,64xe" filled="t" fillcolor="#222222" stroked="f">
                <v:path arrowok="t"/>
                <v:fill type="solid"/>
              </v:shape>
            </v:group>
            <v:group style="position:absolute;left:5886;top:64;width:32;height:12" coordorigin="5886,64" coordsize="32,12">
              <v:shape style="position:absolute;left:5886;top:64;width:32;height:12" coordorigin="5886,64" coordsize="32,12" path="m5886,64l5915,64,5918,75,5886,64xe" filled="f" stroked="t" strokeweight=".216pt" strokecolor="#222222">
                <v:path arrowok="t"/>
              </v:shape>
            </v:group>
            <v:group style="position:absolute;left:5977;top:-1;width:38;height:108" coordorigin="5977,-1" coordsize="38,108">
              <v:shape style="position:absolute;left:5977;top:-1;width:38;height:108" coordorigin="5977,-1" coordsize="38,108" path="m6003,-1l5977,78,5980,107,6003,-1xe" filled="t" fillcolor="#222222" stroked="f">
                <v:path arrowok="t"/>
                <v:fill type="solid"/>
              </v:shape>
              <v:shape style="position:absolute;left:5977;top:-1;width:38;height:108" coordorigin="5977,-1" coordsize="38,108" path="m6015,-1l6003,-1,5980,107,6015,-1xe" filled="t" fillcolor="#222222" stroked="f">
                <v:path arrowok="t"/>
                <v:fill type="solid"/>
              </v:shape>
            </v:group>
            <v:group style="position:absolute;left:5977;top:-1;width:26;height:108" coordorigin="5977,-1" coordsize="26,108">
              <v:shape style="position:absolute;left:5977;top:-1;width:26;height:108" coordorigin="5977,-1" coordsize="26,108" path="m5977,78l5980,107,6003,-1,5977,78xe" filled="f" stroked="t" strokeweight=".216pt" strokecolor="#222222">
                <v:path arrowok="t"/>
              </v:shape>
            </v:group>
            <v:group style="position:absolute;left:5980;top:-1;width:35;height:108" coordorigin="5980,-1" coordsize="35,108">
              <v:shape style="position:absolute;left:5980;top:-1;width:35;height:108" coordorigin="5980,-1" coordsize="35,108" path="m5980,107l6003,-1,6015,-1,5980,107xe" filled="f" stroked="t" strokeweight=".216pt" strokecolor="#222222">
                <v:path arrowok="t"/>
              </v:shape>
            </v:group>
            <v:group style="position:absolute;left:5977;top:87;width:3;height:21" coordorigin="5977,87" coordsize="3,21">
              <v:shape style="position:absolute;left:5977;top:87;width:3;height:21" coordorigin="5977,87" coordsize="3,21" path="m5978,87l5977,87,5980,107,5978,87xe" filled="t" fillcolor="#222222" stroked="f">
                <v:path arrowok="t"/>
                <v:fill type="solid"/>
              </v:shape>
            </v:group>
            <v:group style="position:absolute;left:5977;top:78;width:2;height:9" coordorigin="5977,78" coordsize="2,9">
              <v:shape style="position:absolute;left:5977;top:78;width:2;height:9" coordorigin="5977,78" coordsize="0,9" path="m5977,78l5977,87e" filled="f" stroked="t" strokeweight=".216pt" strokecolor="#222222">
                <v:path arrowok="t"/>
              </v:shape>
            </v:group>
            <v:group style="position:absolute;left:5977;top:78;width:3;height:29" coordorigin="5977,78" coordsize="3,29">
              <v:shape style="position:absolute;left:5977;top:78;width:3;height:29" coordorigin="5977,78" coordsize="3,29" path="m5977,87l5977,78,5980,107,5977,87xe" filled="f" stroked="t" strokeweight=".216pt" strokecolor="#222222">
                <v:path arrowok="t"/>
              </v:shape>
            </v:group>
            <v:group style="position:absolute;left:5974;top:87;width:6;height:21" coordorigin="5974,87" coordsize="6,21">
              <v:shape style="position:absolute;left:5974;top:87;width:6;height:21" coordorigin="5974,87" coordsize="6,21" path="m5977,87l5974,90,5980,107,5977,87xe" filled="t" fillcolor="#222222" stroked="f">
                <v:path arrowok="t"/>
                <v:fill type="solid"/>
              </v:shape>
            </v:group>
            <v:group style="position:absolute;left:5974;top:87;width:6;height:20" coordorigin="5974,87" coordsize="6,20">
              <v:shape style="position:absolute;left:5974;top:87;width:6;height:20" coordorigin="5974,87" coordsize="6,20" path="m5974,90l5977,87,5980,107,5974,90xe" filled="f" stroked="t" strokeweight=".216pt" strokecolor="#222222">
                <v:path arrowok="t"/>
              </v:shape>
            </v:group>
            <v:group style="position:absolute;left:5974;top:96;width:6;height:12" coordorigin="5974,96" coordsize="6,12">
              <v:shape style="position:absolute;left:5974;top:96;width:6;height:12" coordorigin="5974,96" coordsize="6,12" path="m5976,96l5974,96,5980,107,5976,96xe" filled="t" fillcolor="#222222" stroked="f">
                <v:path arrowok="t"/>
                <v:fill type="solid"/>
              </v:shape>
            </v:group>
            <v:group style="position:absolute;left:5972;top:93;width:4;height:2" coordorigin="5972,93" coordsize="4,2">
              <v:shape style="position:absolute;left:5972;top:93;width:4;height:2" coordorigin="5972,93" coordsize="4,0" path="m5972,93l5976,93e" filled="f" stroked="t" strokeweight=".2934pt" strokecolor="#222222">
                <v:path arrowok="t"/>
              </v:shape>
            </v:group>
            <v:group style="position:absolute;left:5974;top:90;width:6;height:18" coordorigin="5974,90" coordsize="6,18">
              <v:shape style="position:absolute;left:5974;top:90;width:6;height:18" coordorigin="5974,90" coordsize="6,18" path="m5974,96l5974,90,5980,107,5974,96xe" filled="f" stroked="t" strokeweight=".216pt" strokecolor="#222222">
                <v:path arrowok="t"/>
              </v:shape>
            </v:group>
            <v:group style="position:absolute;left:5968;top:96;width:12;height:12" coordorigin="5968,96" coordsize="12,12">
              <v:shape style="position:absolute;left:5968;top:96;width:12;height:12" coordorigin="5968,96" coordsize="12,12" path="m5974,96l5968,107,5980,107,5974,96xe" filled="t" fillcolor="#222222" stroked="f">
                <v:path arrowok="t"/>
                <v:fill type="solid"/>
              </v:shape>
            </v:group>
            <v:group style="position:absolute;left:5968;top:96;width:12;height:12" coordorigin="5968,96" coordsize="12,12">
              <v:shape style="position:absolute;left:5968;top:96;width:12;height:12" coordorigin="5968,96" coordsize="12,12" path="m5968,107l5974,96,5980,107,5968,107xe" filled="f" stroked="t" strokeweight=".216pt" strokecolor="#222222">
                <v:path arrowok="t"/>
              </v:shape>
            </v:group>
            <v:group style="position:absolute;left:5971;top:90;width:3;height:6" coordorigin="5971,90" coordsize="3,6">
              <v:shape style="position:absolute;left:5971;top:90;width:3;height:6" coordorigin="5971,90" coordsize="3,6" path="m5971,90l5974,96,5974,93,5971,90xe" filled="t" fillcolor="#222222" stroked="f">
                <v:path arrowok="t"/>
                <v:fill type="solid"/>
              </v:shape>
            </v:group>
            <v:group style="position:absolute;left:5971;top:90;width:3;height:6" coordorigin="5971,90" coordsize="3,6">
              <v:shape style="position:absolute;left:5971;top:90;width:3;height:6" coordorigin="5971,90" coordsize="3,6" path="m5971,90l5974,93,5974,96,5971,90xe" filled="f" stroked="t" strokeweight=".216pt" strokecolor="#222222">
                <v:path arrowok="t"/>
              </v:shape>
            </v:group>
            <v:group style="position:absolute;left:5968;top:81;width:6;height:26" coordorigin="5968,81" coordsize="6,26">
              <v:shape style="position:absolute;left:5968;top:81;width:6;height:26" coordorigin="5968,81" coordsize="6,26" path="m5971,81l5968,107,5971,90,5971,81xe" filled="t" fillcolor="#222222" stroked="f">
                <v:path arrowok="t"/>
                <v:fill type="solid"/>
              </v:shape>
              <v:shape style="position:absolute;left:5968;top:81;width:6;height:26" coordorigin="5968,81" coordsize="6,26" path="m5971,90l5968,107,5974,96,5971,90xe" filled="t" fillcolor="#222222" stroked="f">
                <v:path arrowok="t"/>
                <v:fill type="solid"/>
              </v:shape>
            </v:group>
            <v:group style="position:absolute;left:5968;top:81;width:3;height:26" coordorigin="5968,81" coordsize="3,26">
              <v:shape style="position:absolute;left:5968;top:81;width:3;height:26" coordorigin="5968,81" coordsize="3,26" path="m5971,81l5971,90,5968,107,5971,81xe" filled="f" stroked="t" strokeweight=".216pt" strokecolor="#222222">
                <v:path arrowok="t"/>
              </v:shape>
            </v:group>
            <v:group style="position:absolute;left:5968;top:90;width:6;height:18" coordorigin="5968,90" coordsize="6,18">
              <v:shape style="position:absolute;left:5968;top:90;width:6;height:18" coordorigin="5968,90" coordsize="6,18" path="m5971,90l5968,107,5974,96,5971,90xe" filled="f" stroked="t" strokeweight=".216pt" strokecolor="#222222">
                <v:path arrowok="t"/>
              </v:shape>
            </v:group>
            <v:group style="position:absolute;left:5945;top:-1;width:26;height:108" coordorigin="5945,-1" coordsize="26,108">
              <v:shape style="position:absolute;left:5945;top:-1;width:26;height:108" coordorigin="5945,-1" coordsize="26,108" path="m5945,-1l5968,107,5968,78,5945,-1xe" filled="t" fillcolor="#222222" stroked="f">
                <v:path arrowok="t"/>
                <v:fill type="solid"/>
              </v:shape>
              <v:shape style="position:absolute;left:5945;top:-1;width:26;height:108" coordorigin="5945,-1" coordsize="26,108" path="m5968,78l5968,107,5971,81,5968,78xe" filled="t" fillcolor="#222222" stroked="f">
                <v:path arrowok="t"/>
                <v:fill type="solid"/>
              </v:shape>
            </v:group>
            <v:group style="position:absolute;left:5945;top:-1;width:23;height:108" coordorigin="5945,-1" coordsize="23,108">
              <v:shape style="position:absolute;left:5945;top:-1;width:23;height:108" coordorigin="5945,-1" coordsize="23,108" path="m5945,-1l5968,78,5968,107,5945,-1xe" filled="f" stroked="t" strokeweight=".216pt" strokecolor="#222222">
                <v:path arrowok="t"/>
              </v:shape>
            </v:group>
            <v:group style="position:absolute;left:5968;top:78;width:3;height:29" coordorigin="5968,78" coordsize="3,29">
              <v:shape style="position:absolute;left:5968;top:78;width:3;height:29" coordorigin="5968,78" coordsize="3,29" path="m5968,78l5968,107,5971,81,5968,78xe" filled="f" stroked="t" strokeweight=".216pt" strokecolor="#222222">
                <v:path arrowok="t"/>
              </v:shape>
            </v:group>
            <v:group style="position:absolute;left:5933;top:-1;width:35;height:108" coordorigin="5933,-1" coordsize="35,108">
              <v:shape style="position:absolute;left:5933;top:-1;width:35;height:108" coordorigin="5933,-1" coordsize="35,108" path="m5945,-1l5933,-1,5968,107,5945,-1xe" filled="t" fillcolor="#222222" stroked="f">
                <v:path arrowok="t"/>
                <v:fill type="solid"/>
              </v:shape>
            </v:group>
            <v:group style="position:absolute;left:5933;top:-1;width:35;height:108" coordorigin="5933,-1" coordsize="35,108">
              <v:shape style="position:absolute;left:5933;top:-1;width:35;height:108" coordorigin="5933,-1" coordsize="35,108" path="m5933,-1l5945,-1,5968,107,5933,-1xe" filled="f" stroked="t" strokeweight=".216pt" strokecolor="#222222">
                <v:path arrowok="t"/>
              </v:shape>
            </v:group>
            <v:group style="position:absolute;left:6038;top:-1;width:2;height:108" coordorigin="6038,-1" coordsize="2,108">
              <v:shape style="position:absolute;left:6038;top:-1;width:2;height:108" coordorigin="6038,-1" coordsize="0,108" path="m6038,107l6038,-1e" filled="f" stroked="t" strokeweight=".216pt" strokecolor="#222222">
                <v:path arrowok="t"/>
              </v:shape>
            </v:group>
            <v:group style="position:absolute;left:6038;top:-1;width:12;height:108" coordorigin="6038,-1" coordsize="12,108">
              <v:shape style="position:absolute;left:6038;top:-1;width:12;height:108" coordorigin="6038,-1" coordsize="12,108" path="m6038,-1l6038,107,6050,-1,6038,-1xe" filled="f" stroked="t" strokeweight=".216pt" strokecolor="#222222">
                <v:path arrowok="t"/>
              </v:shape>
            </v:group>
            <v:group style="position:absolute;left:6038;top:-1;width:12;height:108" coordorigin="6038,-1" coordsize="12,108">
              <v:shape style="position:absolute;left:6038;top:-1;width:12;height:108" coordorigin="6038,-1" coordsize="12,108" path="m6038,107l6050,-1,6050,107,6038,107xe" filled="f" stroked="t" strokeweight=".216pt" strokecolor="#222222">
                <v:path arrowok="t"/>
              </v:shape>
            </v:group>
            <v:group style="position:absolute;left:6114;top:-1;width:12;height:108" coordorigin="6114,-1" coordsize="12,108">
              <v:shape style="position:absolute;left:6114;top:-1;width:12;height:108" coordorigin="6114,-1" coordsize="12,108" path="m6114,84l6114,107,6126,107,6114,84xe" filled="t" fillcolor="#222222" stroked="f">
                <v:path arrowok="t"/>
                <v:fill type="solid"/>
              </v:shape>
              <v:shape style="position:absolute;left:6114;top:-1;width:12;height:108" coordorigin="6114,-1" coordsize="12,108" path="m6114,-1l6114,84,6126,107,6114,-1xe" filled="t" fillcolor="#222222" stroked="f">
                <v:path arrowok="t"/>
                <v:fill type="solid"/>
              </v:shape>
              <v:shape style="position:absolute;left:6114;top:-1;width:12;height:108" coordorigin="6114,-1" coordsize="12,108" path="m6126,-1l6114,-1,6126,107,6126,-1xe" filled="t" fillcolor="#222222" stroked="f">
                <v:path arrowok="t"/>
                <v:fill type="solid"/>
              </v:shape>
            </v:group>
            <v:group style="position:absolute;left:6114;top:-1;width:12;height:108" coordorigin="6114,-1" coordsize="12,108">
              <v:shape style="position:absolute;left:6114;top:-1;width:12;height:108" coordorigin="6114,-1" coordsize="12,108" path="m6126,-1l6114,-1,6126,107,6126,-1xe" filled="f" stroked="t" strokeweight=".216pt" strokecolor="#222222">
                <v:path arrowok="t"/>
              </v:shape>
            </v:group>
            <v:group style="position:absolute;left:6114;top:-1;width:12;height:108" coordorigin="6114,-1" coordsize="12,108">
              <v:shape style="position:absolute;left:6114;top:-1;width:12;height:108" coordorigin="6114,-1" coordsize="12,108" path="m6114,-1l6126,107,6114,84,6114,-1xe" filled="f" stroked="t" strokeweight=".216pt" strokecolor="#222222">
                <v:path arrowok="t"/>
              </v:shape>
            </v:group>
            <v:group style="position:absolute;left:6114;top:84;width:12;height:23" coordorigin="6114,84" coordsize="12,23">
              <v:shape style="position:absolute;left:6114;top:84;width:12;height:23" coordorigin="6114,84" coordsize="12,23" path="m6126,107l6114,84,6114,107,6126,107xe" filled="f" stroked="t" strokeweight=".216pt" strokecolor="#222222">
                <v:path arrowok="t"/>
              </v:shape>
            </v:group>
            <v:group style="position:absolute;left:6056;top:-1;width:12;height:108" coordorigin="6056,-1" coordsize="12,108">
              <v:shape style="position:absolute;left:6056;top:-1;width:12;height:108" coordorigin="6056,-1" coordsize="12,108" path="m6056,-1l6056,107,6068,23,6056,-1xe" filled="t" fillcolor="#222222" stroked="f">
                <v:path arrowok="t"/>
                <v:fill type="solid"/>
              </v:shape>
              <v:shape style="position:absolute;left:6056;top:-1;width:12;height:108" coordorigin="6056,-1" coordsize="12,108" path="m6068,23l6056,107,6068,107,6068,23xe" filled="t" fillcolor="#222222" stroked="f">
                <v:path arrowok="t"/>
                <v:fill type="solid"/>
              </v:shape>
              <v:shape style="position:absolute;left:6056;top:-1;width:12;height:108" coordorigin="6056,-1" coordsize="12,108" path="m6068,-1l6056,-1,6068,23,6068,-1xe" filled="t" fillcolor="#222222" stroked="f">
                <v:path arrowok="t"/>
                <v:fill type="solid"/>
              </v:shape>
            </v:group>
            <v:group style="position:absolute;left:6056;top:-1;width:12;height:23" coordorigin="6056,-1" coordsize="12,23">
              <v:shape style="position:absolute;left:6056;top:-1;width:12;height:23" coordorigin="6056,-1" coordsize="12,23" path="m6068,-1l6056,-1,6068,23,6068,-1xe" filled="f" stroked="t" strokeweight=".216pt" strokecolor="#222222">
                <v:path arrowok="t"/>
              </v:shape>
            </v:group>
            <v:group style="position:absolute;left:6056;top:-1;width:12;height:108" coordorigin="6056,-1" coordsize="12,108">
              <v:shape style="position:absolute;left:6056;top:-1;width:12;height:108" coordorigin="6056,-1" coordsize="12,108" path="m6056,-1l6068,23,6056,107,6056,-1xe" filled="f" stroked="t" strokeweight=".216pt" strokecolor="#222222">
                <v:path arrowok="t"/>
              </v:shape>
            </v:group>
            <v:group style="position:absolute;left:6056;top:23;width:12;height:85" coordorigin="6056,23" coordsize="12,85">
              <v:shape style="position:absolute;left:6056;top:23;width:12;height:85" coordorigin="6056,23" coordsize="12,85" path="m6068,23l6056,107,6068,107,6068,23xe" filled="f" stroked="t" strokeweight=".216pt" strokecolor="#222222">
                <v:path arrowok="t"/>
              </v:shape>
            </v:group>
            <v:group style="position:absolute;left:6068;top:-1;width:47;height:108" coordorigin="6068,-1" coordsize="47,108">
              <v:shape style="position:absolute;left:6068;top:-1;width:47;height:108" coordorigin="6068,-1" coordsize="47,108" path="m6068,23l6114,107,6114,84,6068,23xe" filled="t" fillcolor="#222222" stroked="f">
                <v:path arrowok="t"/>
                <v:fill type="solid"/>
              </v:shape>
              <v:shape style="position:absolute;left:6068;top:-1;width:47;height:108" coordorigin="6068,-1" coordsize="47,108" path="m6068,-1l6068,23,6114,84,6068,-1xe" filled="t" fillcolor="#222222" stroked="f">
                <v:path arrowok="t"/>
                <v:fill type="solid"/>
              </v:shape>
            </v:group>
            <v:group style="position:absolute;left:6068;top:-1;width:47;height:85" coordorigin="6068,-1" coordsize="47,85">
              <v:shape style="position:absolute;left:6068;top:-1;width:47;height:85" coordorigin="6068,-1" coordsize="47,85" path="m6068,-1l6068,23,6114,84,6068,-1xe" filled="f" stroked="t" strokeweight=".216pt" strokecolor="#222222">
                <v:path arrowok="t"/>
              </v:shape>
            </v:group>
            <v:group style="position:absolute;left:6068;top:23;width:47;height:85" coordorigin="6068,23" coordsize="47,85">
              <v:shape style="position:absolute;left:6068;top:23;width:47;height:85" coordorigin="6068,23" coordsize="47,85" path="m6068,23l6114,84,6114,107,6068,23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5.547913pt;margin-top:-.1477pt;width:18.917638pt;height:5.625pt;mso-position-horizontal-relative:page;mso-position-vertical-relative:paragraph;z-index:-6466" type="#_x0000_t75">
            <v:imagedata r:id="rId58" o:title=""/>
          </v:shape>
        </w:pict>
      </w:r>
      <w:r>
        <w:rPr/>
        <w:pict>
          <v:shape style="position:absolute;margin-left:340.256409pt;margin-top:-.22035pt;width:20.361432pt;height:5.88pt;mso-position-horizontal-relative:page;mso-position-vertical-relative:paragraph;z-index:-6465" type="#_x0000_t75">
            <v:imagedata r:id="rId59" o:title=""/>
          </v:shape>
        </w:pict>
      </w:r>
      <w:r>
        <w:rPr/>
        <w:pict>
          <v:shape style="position:absolute;margin-left:183.819855pt;margin-top:.0pt;width:18.379244pt;height:5.7375pt;mso-position-horizontal-relative:page;mso-position-vertical-relative:paragraph;z-index:-6464" type="#_x0000_t75">
            <v:imagedata r:id="rId60" o:title=""/>
          </v:shape>
        </w:pict>
      </w:r>
      <w:r>
        <w:rPr/>
        <w:pict>
          <v:shape style="width:31.460927pt;height:5.7375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before="23"/>
        <w:ind w:left="147" w:right="0" w:firstLine="0"/>
        <w:jc w:val="left"/>
        <w:rPr>
          <w:rFonts w:ascii="Microsoft YaHei UI" w:hAnsi="Microsoft YaHei UI" w:cs="Microsoft YaHei UI" w:eastAsia="Microsoft YaHei UI"/>
          <w:sz w:val="20"/>
          <w:szCs w:val="20"/>
        </w:rPr>
      </w:pPr>
      <w:r>
        <w:rPr/>
        <w:pict>
          <v:group style="position:absolute;margin-left:393.184387pt;margin-top:11.497604pt;width:57.2272pt;height:19.3623pt;mso-position-horizontal-relative:page;mso-position-vertical-relative:paragraph;z-index:-6479" coordorigin="7864,230" coordsize="1145,387">
            <v:group style="position:absolute;left:8989;top:372;width:2;height:102" coordorigin="8989,372" coordsize="2,102">
              <v:shape style="position:absolute;left:8989;top:372;width:2;height:102" coordorigin="8989,372" coordsize="0,102" path="m8989,475l8989,372e" filled="f" stroked="t" strokeweight=".5pt" strokecolor="#222222">
                <v:path arrowok="t"/>
              </v:shape>
            </v:group>
            <v:group style="position:absolute;left:8934;top:424;width:10;height:2" coordorigin="8934,424" coordsize="10,2">
              <v:shape style="position:absolute;left:8934;top:424;width:10;height:2" coordorigin="8934,424" coordsize="10,0" path="m8934,424l8944,424e" filled="f" stroked="t" strokeweight=".7302pt" strokecolor="#222222">
                <v:path arrowok="t"/>
              </v:shape>
            </v:group>
            <v:group style="position:absolute;left:8869;top:422;width:2;height:53" coordorigin="8869,422" coordsize="2,53">
              <v:shape style="position:absolute;left:8869;top:422;width:2;height:53" coordorigin="8869,422" coordsize="0,53" path="m8869,475l8869,422e" filled="f" stroked="t" strokeweight=".5pt" strokecolor="#222222">
                <v:path arrowok="t"/>
              </v:shape>
            </v:group>
            <v:group style="position:absolute;left:8676;top:252;width:2;height:64" coordorigin="8676,252" coordsize="2,64">
              <v:shape style="position:absolute;left:8676;top:252;width:2;height:64" coordorigin="8676,252" coordsize="0,64" path="m8676,317l8676,252e" filled="f" stroked="t" strokeweight=".5pt" strokecolor="#222222">
                <v:path arrowok="t"/>
              </v:shape>
            </v:group>
            <v:group style="position:absolute;left:8652;top:530;width:2;height:64" coordorigin="8652,530" coordsize="2,64">
              <v:shape style="position:absolute;left:8652;top:530;width:2;height:64" coordorigin="8652,530" coordsize="0,64" path="m8652,530l8652,595e" filled="f" stroked="t" strokeweight=".5pt" strokecolor="#222222">
                <v:path arrowok="t"/>
              </v:shape>
            </v:group>
            <v:group style="position:absolute;left:8725;top:349;width:32;height:187" coordorigin="8725,349" coordsize="32,187">
              <v:shape style="position:absolute;left:8725;top:349;width:32;height:187" coordorigin="8725,349" coordsize="32,187" path="m8725,536l8758,349e" filled="f" stroked="t" strokeweight=".5pt" strokecolor="#222222">
                <v:path arrowok="t"/>
              </v:shape>
            </v:group>
            <v:group style="position:absolute;left:8696;top:346;width:32;height:184" coordorigin="8696,346" coordsize="32,184">
              <v:shape style="position:absolute;left:8696;top:346;width:32;height:184" coordorigin="8696,346" coordsize="32,184" path="m8728,346l8696,530e" filled="f" stroked="t" strokeweight=".5pt" strokecolor="#222222">
                <v:path arrowok="t"/>
              </v:shape>
            </v:group>
            <v:group style="position:absolute;left:8661;top:340;width:32;height:184" coordorigin="8661,340" coordsize="32,184">
              <v:shape style="position:absolute;left:8661;top:340;width:32;height:184" coordorigin="8661,340" coordsize="32,184" path="m8693,340l8661,524e" filled="f" stroked="t" strokeweight=".5pt" strokecolor="#222222">
                <v:path arrowok="t"/>
              </v:shape>
            </v:group>
            <v:group style="position:absolute;left:8693;top:340;width:64;height:9" coordorigin="8693,340" coordsize="64,9">
              <v:shape style="position:absolute;left:8693;top:340;width:64;height:9" coordorigin="8693,340" coordsize="64,9" path="m8693,340l8758,349e" filled="f" stroked="t" strokeweight=".5pt" strokecolor="#222222">
                <v:path arrowok="t"/>
              </v:shape>
            </v:group>
            <v:group style="position:absolute;left:8661;top:524;width:64;height:12" coordorigin="8661,524" coordsize="64,12">
              <v:shape style="position:absolute;left:8661;top:524;width:64;height:12" coordorigin="8661,524" coordsize="64,12" path="m8661,524l8725,536e" filled="f" stroked="t" strokeweight=".5pt" strokecolor="#222222">
                <v:path arrowok="t"/>
              </v:shape>
            </v:group>
            <v:group style="position:absolute;left:8217;top:530;width:2;height:64" coordorigin="8217,530" coordsize="2,64">
              <v:shape style="position:absolute;left:8217;top:530;width:2;height:64" coordorigin="8217,530" coordsize="0,64" path="m8217,530l8217,595e" filled="f" stroked="t" strokeweight=".5pt" strokecolor="#222222">
                <v:path arrowok="t"/>
              </v:shape>
            </v:group>
            <v:group style="position:absolute;left:8196;top:252;width:2;height:64" coordorigin="8196,252" coordsize="2,64">
              <v:shape style="position:absolute;left:8196;top:252;width:2;height:64" coordorigin="8196,252" coordsize="0,64" path="m8196,317l8196,252e" filled="f" stroked="t" strokeweight=".5pt" strokecolor="#222222">
                <v:path arrowok="t"/>
              </v:shape>
            </v:group>
            <v:group style="position:absolute;left:8179;top:340;width:32;height:184" coordorigin="8179,340" coordsize="32,184">
              <v:shape style="position:absolute;left:8179;top:340;width:32;height:184" coordorigin="8179,340" coordsize="32,184" path="m8211,524l8179,340e" filled="f" stroked="t" strokeweight=".5pt" strokecolor="#222222">
                <v:path arrowok="t"/>
              </v:shape>
            </v:group>
            <v:group style="position:absolute;left:8141;top:346;width:35;height:184" coordorigin="8141,346" coordsize="35,184">
              <v:shape style="position:absolute;left:8141;top:346;width:35;height:184" coordorigin="8141,346" coordsize="35,184" path="m8176,530l8141,346e" filled="f" stroked="t" strokeweight=".5pt" strokecolor="#222222">
                <v:path arrowok="t"/>
              </v:shape>
            </v:group>
            <v:group style="position:absolute;left:8114;top:349;width:32;height:187" coordorigin="8114,349" coordsize="32,187">
              <v:shape style="position:absolute;left:8114;top:349;width:32;height:187" coordorigin="8114,349" coordsize="32,187" path="m8114,349l8146,536e" filled="f" stroked="t" strokeweight=".5pt" strokecolor="#222222">
                <v:path arrowok="t"/>
              </v:shape>
            </v:group>
            <v:group style="position:absolute;left:8196;top:244;width:480;height:2" coordorigin="8196,244" coordsize="480,2">
              <v:shape style="position:absolute;left:8196;top:244;width:480;height:2" coordorigin="8196,244" coordsize="480,0" path="m8196,244l8676,244e" filled="f" stroked="t" strokeweight="1.3776pt" strokecolor="#222222">
                <v:path arrowok="t"/>
              </v:shape>
            </v:group>
            <v:group style="position:absolute;left:8196;top:282;width:480;height:2" coordorigin="8196,282" coordsize="480,2">
              <v:shape style="position:absolute;left:8196;top:282;width:480;height:2" coordorigin="8196,282" coordsize="480,0" path="m8196,282l8676,282e" filled="f" stroked="t" strokeweight=".5pt" strokecolor="#222222">
                <v:path arrowok="t"/>
              </v:shape>
            </v:group>
            <v:group style="position:absolute;left:7986;top:308;width:114;height:2" coordorigin="7986,308" coordsize="114,2">
              <v:shape style="position:absolute;left:7986;top:308;width:114;height:2" coordorigin="7986,308" coordsize="114,0" path="m7986,308l8100,308e" filled="f" stroked="t" strokeweight=".5pt" strokecolor="#222222">
                <v:path arrowok="t"/>
              </v:shape>
            </v:group>
            <v:group style="position:absolute;left:8772;top:308;width:114;height:2" coordorigin="8772,308" coordsize="114,2">
              <v:shape style="position:absolute;left:8772;top:308;width:114;height:2" coordorigin="8772,308" coordsize="114,0" path="m8772,308l8886,308e" filled="f" stroked="t" strokeweight=".5pt" strokecolor="#222222">
                <v:path arrowok="t"/>
              </v:shape>
            </v:group>
            <v:group style="position:absolute;left:8196;top:317;width:480;height:2" coordorigin="8196,317" coordsize="480,2">
              <v:shape style="position:absolute;left:8196;top:317;width:480;height:2" coordorigin="8196,317" coordsize="480,0" path="m8676,317l8196,317e" filled="f" stroked="t" strokeweight=".5pt" strokecolor="#222222">
                <v:path arrowok="t"/>
              </v:shape>
            </v:group>
            <v:group style="position:absolute;left:8869;top:424;width:91;height:2" coordorigin="8869,424" coordsize="91,2">
              <v:shape style="position:absolute;left:8869;top:424;width:91;height:2" coordorigin="8869,424" coordsize="91,0" path="m8869,424l8959,424e" filled="f" stroked="t" strokeweight=".645700pt" strokecolor="#222222">
                <v:path arrowok="t"/>
              </v:shape>
            </v:group>
            <v:group style="position:absolute;left:7880;top:372;width:2;height:102" coordorigin="7880,372" coordsize="2,102">
              <v:shape style="position:absolute;left:7880;top:372;width:2;height:102" coordorigin="7880,372" coordsize="0,102" path="m7880,372l7880,475e" filled="f" stroked="t" strokeweight=".5pt" strokecolor="#222222">
                <v:path arrowok="t"/>
              </v:shape>
            </v:group>
            <v:group style="position:absolute;left:7913;top:425;width:18;height:2" coordorigin="7913,425" coordsize="18,2">
              <v:shape style="position:absolute;left:7913;top:425;width:18;height:2" coordorigin="7913,425" coordsize="18,0" path="m7930,425l7913,425e" filled="f" stroked="t" strokeweight=".5pt" strokecolor="#222222">
                <v:path arrowok="t"/>
              </v:shape>
            </v:group>
            <v:group style="position:absolute;left:8041;top:425;width:18;height:2" coordorigin="8041,425" coordsize="18,2">
              <v:shape style="position:absolute;left:8041;top:425;width:18;height:2" coordorigin="8041,425" coordsize="18,0" path="m8059,425l8041,425e" filled="f" stroked="t" strokeweight=".5pt" strokecolor="#222222">
                <v:path arrowok="t"/>
              </v:shape>
            </v:group>
            <v:group style="position:absolute;left:8813;top:425;width:18;height:2" coordorigin="8813,425" coordsize="18,2">
              <v:shape style="position:absolute;left:8813;top:425;width:18;height:2" coordorigin="8813,425" coordsize="18,0" path="m8831,425l8813,425e" filled="f" stroked="t" strokeweight=".5pt" strokecolor="#222222">
                <v:path arrowok="t"/>
              </v:shape>
            </v:group>
            <v:group style="position:absolute;left:8869;top:443;width:67;height:2" coordorigin="8869,443" coordsize="67,2">
              <v:shape style="position:absolute;left:8869;top:443;width:67;height:2" coordorigin="8869,443" coordsize="67,0" path="m8936,443l8869,443e" filled="f" stroked="t" strokeweight=".5pt" strokecolor="#222222">
                <v:path arrowok="t"/>
              </v:shape>
            </v:group>
            <v:group style="position:absolute;left:8217;top:530;width:436;height:2" coordorigin="8217,530" coordsize="436,2">
              <v:shape style="position:absolute;left:8217;top:530;width:436;height:2" coordorigin="8217,530" coordsize="436,0" path="m8217,530l8652,530e" filled="f" stroked="t" strokeweight=".5pt" strokecolor="#222222">
                <v:path arrowok="t"/>
              </v:shape>
            </v:group>
            <v:group style="position:absolute;left:7986;top:542;width:143;height:2" coordorigin="7986,542" coordsize="143,2">
              <v:shape style="position:absolute;left:7986;top:542;width:143;height:2" coordorigin="7986,542" coordsize="143,0" path="m8129,542l7986,542e" filled="f" stroked="t" strokeweight=".5pt" strokecolor="#222222">
                <v:path arrowok="t"/>
              </v:shape>
            </v:group>
            <v:group style="position:absolute;left:8740;top:542;width:146;height:2" coordorigin="8740,542" coordsize="146,2">
              <v:shape style="position:absolute;left:8740;top:542;width:146;height:2" coordorigin="8740,542" coordsize="146,0" path="m8886,542l8740,542e" filled="f" stroked="t" strokeweight=".5pt" strokecolor="#222222">
                <v:path arrowok="t"/>
              </v:shape>
            </v:group>
            <v:group style="position:absolute;left:8217;top:565;width:436;height:2" coordorigin="8217,565" coordsize="436,2">
              <v:shape style="position:absolute;left:8217;top:565;width:436;height:2" coordorigin="8217,565" coordsize="436,0" path="m8652,565l8217,565e" filled="f" stroked="t" strokeweight=".5pt" strokecolor="#222222">
                <v:path arrowok="t"/>
              </v:shape>
            </v:group>
            <v:group style="position:absolute;left:8217;top:603;width:436;height:2" coordorigin="8217,603" coordsize="436,2">
              <v:shape style="position:absolute;left:8217;top:603;width:436;height:2" coordorigin="8217,603" coordsize="436,0" path="m8217,603l8652,603e" filled="f" stroked="t" strokeweight="1.37790pt" strokecolor="#222222">
                <v:path arrowok="t"/>
              </v:shape>
            </v:group>
            <v:group style="position:absolute;left:8114;top:340;width:64;height:9" coordorigin="8114,340" coordsize="64,9">
              <v:shape style="position:absolute;left:8114;top:340;width:64;height:9" coordorigin="8114,340" coordsize="64,9" path="m8179,340l8114,349e" filled="f" stroked="t" strokeweight=".5pt" strokecolor="#222222">
                <v:path arrowok="t"/>
              </v:shape>
            </v:group>
            <v:group style="position:absolute;left:8147;top:524;width:64;height:12" coordorigin="8147,524" coordsize="64,12">
              <v:shape style="position:absolute;left:8147;top:524;width:64;height:12" coordorigin="8147,524" coordsize="64,12" path="m8211,524l8147,536e" filled="f" stroked="t" strokeweight=".5pt" strokecolor="#222222">
                <v:path arrowok="t"/>
              </v:shape>
            </v:group>
            <v:group style="position:absolute;left:8676;top:238;width:97;height:70" coordorigin="8676,238" coordsize="97,70">
              <v:shape style="position:absolute;left:8676;top:238;width:97;height:70" coordorigin="8676,238" coordsize="97,70" path="m8772,308l8758,282,8734,258,8708,244,8676,238e" filled="f" stroked="t" strokeweight=".5pt" strokecolor="#222222">
                <v:path arrowok="t"/>
              </v:shape>
            </v:group>
            <v:group style="position:absolute;left:8676;top:255;width:82;height:96" coordorigin="8676,255" coordsize="82,96">
              <v:shape style="position:absolute;left:8676;top:255;width:82;height:96" coordorigin="8676,255" coordsize="82,96" path="m8758,352l8758,323,8746,296,8728,276,8705,261,8676,255e" filled="f" stroked="t" strokeweight=".5pt" strokecolor="#222222">
                <v:path arrowok="t"/>
              </v:shape>
            </v:group>
            <v:group style="position:absolute;left:8676;top:285;width:53;height:61" coordorigin="8676,285" coordsize="53,61">
              <v:shape style="position:absolute;left:8676;top:285;width:53;height:61" coordorigin="8676,285" coordsize="53,61" path="m8728,346l8725,323,8717,302,8699,291,8676,285e" filled="f" stroked="t" strokeweight=".5pt" strokecolor="#222222">
                <v:path arrowok="t"/>
              </v:shape>
            </v:group>
            <v:group style="position:absolute;left:8676;top:320;width:18;height:20" coordorigin="8676,320" coordsize="18,20">
              <v:shape style="position:absolute;left:8676;top:320;width:18;height:20" coordorigin="8676,320" coordsize="18,20" path="m8693,340l8690,326,8676,320e" filled="f" stroked="t" strokeweight=".5pt" strokecolor="#222222">
                <v:path arrowok="t"/>
              </v:shape>
            </v:group>
            <v:group style="position:absolute;left:8486;top:329;width:47;height:47" coordorigin="8486,329" coordsize="47,47">
              <v:shape style="position:absolute;left:8486;top:329;width:47;height:47" coordorigin="8486,329" coordsize="47,47" path="m8509,329l8497,331,8489,343,8486,355,8492,367,8503,375,8515,375,8527,367,8532,355,8530,343,8521,331,8509,329xe" filled="f" stroked="t" strokeweight=".5pt" strokecolor="#222222">
                <v:path arrowok="t"/>
              </v:shape>
            </v:group>
            <v:group style="position:absolute;left:8568;top:329;width:47;height:47" coordorigin="8568,329" coordsize="47,47">
              <v:shape style="position:absolute;left:8568;top:329;width:47;height:47" coordorigin="8568,329" coordsize="47,47" path="m8591,329l8579,331,8570,343,8568,355,8573,367,8585,375,8597,375,8608,367,8614,355,8611,343,8603,331,8591,329xe" filled="f" stroked="t" strokeweight=".5pt" strokecolor="#222222">
                <v:path arrowok="t"/>
              </v:shape>
            </v:group>
            <v:group style="position:absolute;left:8573;top:334;width:35;height:35" coordorigin="8573,334" coordsize="35,35">
              <v:shape style="position:absolute;left:8573;top:334;width:35;height:35" coordorigin="8573,334" coordsize="35,35" path="m8591,334l8579,337,8573,349,8576,361,8585,369,8597,369,8606,361,8608,349,8603,337,8591,334xe" filled="f" stroked="t" strokeweight=".5pt" strokecolor="#222222">
                <v:path arrowok="t"/>
              </v:shape>
            </v:group>
            <v:group style="position:absolute;left:8492;top:334;width:35;height:35" coordorigin="8492,334" coordsize="35,35">
              <v:shape style="position:absolute;left:8492;top:334;width:35;height:35" coordorigin="8492,334" coordsize="35,35" path="m8509,334l8497,337,8492,349,8494,361,8503,369,8515,369,8524,361,8527,349,8521,337,8509,334xe" filled="f" stroked="t" strokeweight=".5pt" strokecolor="#222222">
                <v:path arrowok="t"/>
              </v:shape>
            </v:group>
            <v:group style="position:absolute;left:8100;top:238;width:96;height:70" coordorigin="8100,238" coordsize="96,70">
              <v:shape style="position:absolute;left:8100;top:238;width:96;height:70" coordorigin="8100,238" coordsize="96,70" path="m8196,238l8164,244,8138,258,8114,282,8100,308e" filled="f" stroked="t" strokeweight=".5pt" strokecolor="#222222">
                <v:path arrowok="t"/>
              </v:shape>
            </v:group>
            <v:group style="position:absolute;left:8114;top:255;width:82;height:96" coordorigin="8114,255" coordsize="82,96">
              <v:shape style="position:absolute;left:8114;top:255;width:82;height:96" coordorigin="8114,255" coordsize="82,96" path="m8196,255l8167,261,8144,276,8126,296,8114,323,8114,352e" filled="f" stroked="t" strokeweight=".5pt" strokecolor="#222222">
                <v:path arrowok="t"/>
              </v:shape>
            </v:group>
            <v:group style="position:absolute;left:8144;top:285;width:53;height:61" coordorigin="8144,285" coordsize="53,61">
              <v:shape style="position:absolute;left:8144;top:285;width:53;height:61" coordorigin="8144,285" coordsize="53,61" path="m8196,285l8173,290,8155,302,8147,323,8144,346e" filled="f" stroked="t" strokeweight=".5pt" strokecolor="#222222">
                <v:path arrowok="t"/>
              </v:shape>
            </v:group>
            <v:group style="position:absolute;left:8179;top:320;width:18;height:20" coordorigin="8179,320" coordsize="18,20">
              <v:shape style="position:absolute;left:8179;top:320;width:18;height:20" coordorigin="8179,320" coordsize="18,20" path="m8196,320l8182,326,8179,340e" filled="f" stroked="t" strokeweight=".5pt" strokecolor="#222222">
                <v:path arrowok="t"/>
              </v:shape>
            </v:group>
            <v:group style="position:absolute;left:8404;top:329;width:47;height:47" coordorigin="8404,329" coordsize="47,47">
              <v:shape style="position:absolute;left:8404;top:329;width:47;height:47" coordorigin="8404,329" coordsize="47,47" path="m8427,329l8416,331,8407,343,8404,355,8410,367,8421,375,8433,375,8445,367,8451,355,8448,343,8439,331,8427,329xe" filled="f" stroked="t" strokeweight=".5pt" strokecolor="#222222">
                <v:path arrowok="t"/>
              </v:shape>
            </v:group>
            <v:group style="position:absolute;left:8319;top:329;width:47;height:47" coordorigin="8319,329" coordsize="47,47">
              <v:shape style="position:absolute;left:8319;top:329;width:47;height:47" coordorigin="8319,329" coordsize="47,47" path="m8342,329l8331,331,8322,343,8319,355,8325,367,8337,375,8348,375,8360,367,8366,355,8363,343,8354,331,8342,329xe" filled="f" stroked="t" strokeweight=".5pt" strokecolor="#222222">
                <v:path arrowok="t"/>
              </v:shape>
            </v:group>
            <v:group style="position:absolute;left:8237;top:329;width:47;height:47" coordorigin="8237,329" coordsize="47,47">
              <v:shape style="position:absolute;left:8237;top:329;width:47;height:47" coordorigin="8237,329" coordsize="47,47" path="m8261,329l8249,331,8240,343,8237,355,8243,367,8255,375,8266,375,8278,367,8284,355,8281,343,8272,331,8261,329xe" filled="f" stroked="t" strokeweight=".5pt" strokecolor="#222222">
                <v:path arrowok="t"/>
              </v:shape>
            </v:group>
            <v:group style="position:absolute;left:8410;top:334;width:35;height:35" coordorigin="8410,334" coordsize="35,35">
              <v:shape style="position:absolute;left:8410;top:334;width:35;height:35" coordorigin="8410,334" coordsize="35,35" path="m8427,334l8416,337,8410,349,8413,361,8421,369,8433,369,8442,361,8445,349,8439,337,8427,334xe" filled="f" stroked="t" strokeweight=".5pt" strokecolor="#222222">
                <v:path arrowok="t"/>
              </v:shape>
            </v:group>
            <v:group style="position:absolute;left:8325;top:334;width:35;height:35" coordorigin="8325,334" coordsize="35,35">
              <v:shape style="position:absolute;left:8325;top:334;width:35;height:35" coordorigin="8325,334" coordsize="35,35" path="m8342,334l8331,337,8325,349,8328,361,8337,369,8348,369,8357,361,8360,349,8354,337,8342,334xe" filled="f" stroked="t" strokeweight=".5pt" strokecolor="#222222">
                <v:path arrowok="t"/>
              </v:shape>
            </v:group>
            <v:group style="position:absolute;left:8243;top:334;width:35;height:35" coordorigin="8243,334" coordsize="35,35">
              <v:shape style="position:absolute;left:8243;top:334;width:35;height:35" coordorigin="8243,334" coordsize="35,35" path="m8261,334l8249,337,8243,349,8246,361,8255,369,8266,369,8275,361,8278,349,8272,337,8261,334xe" filled="f" stroked="t" strokeweight=".5pt" strokecolor="#222222">
                <v:path arrowok="t"/>
              </v:shape>
            </v:group>
            <v:group style="position:absolute;left:8886;top:308;width:117;height:234" coordorigin="8886,308" coordsize="117,234">
              <v:shape style="position:absolute;left:8886;top:308;width:117;height:234" coordorigin="8886,308" coordsize="117,234" path="m8886,542l8945,527,8989,483,9003,425,9000,396,8989,367,8968,343,8945,323,8915,311,8886,308e" filled="f" stroked="t" strokeweight=".5pt" strokecolor="#222222">
                <v:path arrowok="t"/>
              </v:shape>
            </v:group>
            <v:group style="position:absolute;left:8816;top:355;width:140;height:140" coordorigin="8816,355" coordsize="140,140">
              <v:shape style="position:absolute;left:8816;top:355;width:140;height:140" coordorigin="8816,355" coordsize="140,140" path="m8886,355l8828,387,8816,431,8822,454,8834,472,8854,486,8875,495,8898,495,8918,486,8939,472,8951,454,8956,431,8953,407,8945,387,8930,369,8910,358,8886,355xe" filled="f" stroked="t" strokeweight=".5pt" strokecolor="#222222">
                <v:path arrowok="t"/>
              </v:shape>
            </v:group>
            <v:group style="position:absolute;left:8834;top:372;width:105;height:105" coordorigin="8834,372" coordsize="105,105">
              <v:shape style="position:absolute;left:8834;top:372;width:105;height:105" coordorigin="8834,372" coordsize="105,105" path="m8886,372l8866,375,8848,387,8837,405,8834,425,8837,445,8848,463,8866,475,8886,478,8907,475,8924,463,8936,445,8939,425,8936,405,8924,387,8907,375,8886,372xe" filled="f" stroked="t" strokeweight=".5pt" strokecolor="#222222">
                <v:path arrowok="t"/>
              </v:shape>
            </v:group>
            <v:group style="position:absolute;left:8445;top:402;width:47;height:47" coordorigin="8445,402" coordsize="47,47">
              <v:shape style="position:absolute;left:8445;top:402;width:47;height:47" coordorigin="8445,402" coordsize="47,47" path="m8468,402l8456,405,8448,416,8445,428,8451,440,8462,448,8474,448,8486,440,8492,428,8489,416,8480,405,8468,402xe" filled="f" stroked="t" strokeweight=".5pt" strokecolor="#222222">
                <v:path arrowok="t"/>
              </v:shape>
            </v:group>
            <v:group style="position:absolute;left:8363;top:402;width:47;height:47" coordorigin="8363,402" coordsize="47,47">
              <v:shape style="position:absolute;left:8363;top:402;width:47;height:47" coordorigin="8363,402" coordsize="47,47" path="m8386,402l8375,405,8366,416,8363,428,8369,440,8380,448,8392,448,8404,440,8410,428,8407,416,8398,405,8386,402xe" filled="f" stroked="t" strokeweight=".5pt" strokecolor="#222222">
                <v:path arrowok="t"/>
              </v:shape>
            </v:group>
            <v:group style="position:absolute;left:8278;top:402;width:47;height:47" coordorigin="8278,402" coordsize="47,47">
              <v:shape style="position:absolute;left:8278;top:402;width:47;height:47" coordorigin="8278,402" coordsize="47,47" path="m8301,402l8290,405,8281,416,8278,428,8284,440,8296,448,8307,448,8319,440,8325,428,8322,416,8313,405,8301,402xe" filled="f" stroked="t" strokeweight=".5pt" strokecolor="#222222">
                <v:path arrowok="t"/>
              </v:shape>
            </v:group>
            <v:group style="position:absolute;left:8608;top:402;width:47;height:47" coordorigin="8608,402" coordsize="47,47">
              <v:shape style="position:absolute;left:8608;top:402;width:47;height:47" coordorigin="8608,402" coordsize="47,47" path="m8632,402l8620,405,8611,416,8608,428,8614,440,8626,448,8638,448,8649,440,8655,428,8652,416,8644,405,8632,402xe" filled="f" stroked="t" strokeweight=".5pt" strokecolor="#222222">
                <v:path arrowok="t"/>
              </v:shape>
            </v:group>
            <v:group style="position:absolute;left:8527;top:402;width:47;height:47" coordorigin="8527,402" coordsize="47,47">
              <v:shape style="position:absolute;left:8527;top:402;width:47;height:47" coordorigin="8527,402" coordsize="47,47" path="m8550,402l8538,405,8530,416,8527,428,8532,440,8544,448,8556,448,8568,440,8573,428,8570,416,8562,405,8550,402xe" filled="f" stroked="t" strokeweight=".5pt" strokecolor="#222222">
                <v:path arrowok="t"/>
              </v:shape>
            </v:group>
            <v:group style="position:absolute;left:8614;top:407;width:35;height:35" coordorigin="8614,407" coordsize="35,35">
              <v:shape style="position:absolute;left:8614;top:407;width:35;height:35" coordorigin="8614,407" coordsize="35,35" path="m8632,407l8620,410,8614,422,8617,434,8626,443,8638,443,8646,434,8649,422,8644,410,8632,407xe" filled="f" stroked="t" strokeweight=".5pt" strokecolor="#222222">
                <v:path arrowok="t"/>
              </v:shape>
            </v:group>
            <v:group style="position:absolute;left:8532;top:407;width:35;height:35" coordorigin="8532,407" coordsize="35,35">
              <v:shape style="position:absolute;left:8532;top:407;width:35;height:35" coordorigin="8532,407" coordsize="35,35" path="m8550,407l8538,410,8532,422,8535,434,8544,443,8556,443,8565,434,8568,422,8562,410,8550,407xe" filled="f" stroked="t" strokeweight=".5pt" strokecolor="#222222">
                <v:path arrowok="t"/>
              </v:shape>
            </v:group>
            <v:group style="position:absolute;left:8451;top:407;width:35;height:35" coordorigin="8451,407" coordsize="35,35">
              <v:shape style="position:absolute;left:8451;top:407;width:35;height:35" coordorigin="8451,407" coordsize="35,35" path="m8468,407l8456,410,8451,422,8454,434,8462,443,8474,443,8483,434,8486,422,8480,410,8468,407xe" filled="f" stroked="t" strokeweight=".5pt" strokecolor="#222222">
                <v:path arrowok="t"/>
              </v:shape>
            </v:group>
            <v:group style="position:absolute;left:8369;top:407;width:35;height:35" coordorigin="8369,407" coordsize="35,35">
              <v:shape style="position:absolute;left:8369;top:407;width:35;height:35" coordorigin="8369,407" coordsize="35,35" path="m8386,407l8375,410,8369,422,8372,434,8380,443,8392,443,8401,434,8404,422,8398,410,8386,407xe" filled="f" stroked="t" strokeweight=".5pt" strokecolor="#222222">
                <v:path arrowok="t"/>
              </v:shape>
            </v:group>
            <v:group style="position:absolute;left:8284;top:407;width:35;height:35" coordorigin="8284,407" coordsize="35,35">
              <v:shape style="position:absolute;left:8284;top:407;width:35;height:35" coordorigin="8284,407" coordsize="35,35" path="m8301,407l8290,410,8284,422,8287,434,8296,443,8307,443,8316,434,8319,422,8313,410,8301,407xe" filled="f" stroked="t" strokeweight=".5pt" strokecolor="#222222">
                <v:path arrowok="t"/>
              </v:shape>
            </v:group>
            <v:group style="position:absolute;left:7869;top:308;width:117;height:234" coordorigin="7869,308" coordsize="117,234">
              <v:shape style="position:absolute;left:7869;top:308;width:117;height:234" coordorigin="7869,308" coordsize="117,234" path="m7986,308l7927,323,7883,367,7869,425,7872,454,7883,483,7904,507,7927,527,7956,539,7986,542e" filled="f" stroked="t" strokeweight=".5pt" strokecolor="#222222">
                <v:path arrowok="t"/>
              </v:shape>
            </v:group>
            <v:group style="position:absolute;left:7915;top:355;width:140;height:140" coordorigin="7915,355" coordsize="140,140">
              <v:shape style="position:absolute;left:7915;top:355;width:140;height:140" coordorigin="7915,355" coordsize="140,140" path="m7986,355l7927,387,7915,431,7921,454,7933,472,7954,486,7974,495,7997,495,8018,486,8038,472,8050,454,8056,431,8053,407,8044,387,8030,369,8009,358,7986,355xe" filled="f" stroked="t" strokeweight=".5pt" strokecolor="#222222">
                <v:path arrowok="t"/>
              </v:shape>
            </v:group>
            <v:group style="position:absolute;left:7933;top:372;width:105;height:105" coordorigin="7933,372" coordsize="105,105">
              <v:shape style="position:absolute;left:7933;top:372;width:105;height:105" coordorigin="7933,372" coordsize="105,105" path="m7986,372l7965,375,7948,387,7936,405,7933,425,7936,445,7948,463,7965,475,7986,478,8006,475,8024,463,8035,445,8038,425,8035,405,8024,387,8006,375,7986,372xe" filled="f" stroked="t" strokeweight=".5pt" strokecolor="#222222">
                <v:path arrowok="t"/>
              </v:shape>
            </v:group>
            <v:group style="position:absolute;left:8486;top:472;width:47;height:47" coordorigin="8486,472" coordsize="47,47">
              <v:shape style="position:absolute;left:8486;top:472;width:47;height:47" coordorigin="8486,472" coordsize="47,47" path="m8509,472l8497,475,8489,486,8486,498,8492,510,8503,519,8515,519,8527,510,8532,498,8530,486,8521,475,8509,472xe" filled="f" stroked="t" strokeweight=".5pt" strokecolor="#222222">
                <v:path arrowok="t"/>
              </v:shape>
            </v:group>
            <v:group style="position:absolute;left:8568;top:472;width:47;height:47" coordorigin="8568,472" coordsize="47,47">
              <v:shape style="position:absolute;left:8568;top:472;width:47;height:47" coordorigin="8568,472" coordsize="47,47" path="m8591,472l8579,475,8570,486,8568,498,8573,510,8585,519,8597,519,8608,510,8614,498,8611,486,8603,475,8591,472xe" filled="f" stroked="t" strokeweight=".5pt" strokecolor="#222222">
                <v:path arrowok="t"/>
              </v:shape>
            </v:group>
            <v:group style="position:absolute;left:8573;top:478;width:35;height:35" coordorigin="8573,478" coordsize="35,35">
              <v:shape style="position:absolute;left:8573;top:478;width:35;height:35" coordorigin="8573,478" coordsize="35,35" path="m8591,478l8579,481,8573,492,8576,504,8585,513,8597,513,8606,504,8608,492,8603,481,8591,478xe" filled="f" stroked="t" strokeweight=".5pt" strokecolor="#222222">
                <v:path arrowok="t"/>
              </v:shape>
            </v:group>
            <v:group style="position:absolute;left:8492;top:478;width:35;height:35" coordorigin="8492,478" coordsize="35,35">
              <v:shape style="position:absolute;left:8492;top:478;width:35;height:35" coordorigin="8492,478" coordsize="35,35" path="m8509,478l8497,481,8492,492,8494,504,8503,513,8515,513,8524,504,8527,492,8521,481,8509,478xe" filled="f" stroked="t" strokeweight=".5pt" strokecolor="#222222">
                <v:path arrowok="t"/>
              </v:shape>
            </v:group>
            <v:group style="position:absolute;left:8652;top:542;width:85;height:70" coordorigin="8652,542" coordsize="85,70">
              <v:shape style="position:absolute;left:8652;top:542;width:85;height:70" coordorigin="8652,542" coordsize="85,70" path="m8652,612l8682,606,8708,592,8728,571,8737,542e" filled="f" stroked="t" strokeweight=".5pt" strokecolor="#222222">
                <v:path arrowok="t"/>
              </v:shape>
            </v:group>
            <v:group style="position:absolute;left:8652;top:536;width:70;height:59" coordorigin="8652,536" coordsize="70,59">
              <v:shape style="position:absolute;left:8652;top:536;width:70;height:59" coordorigin="8652,536" coordsize="70,59" path="m8652,595l8676,592,8696,577,8714,560,8723,536e" filled="f" stroked="t" strokeweight=".5pt" strokecolor="#222222">
                <v:path arrowok="t"/>
              </v:shape>
            </v:group>
            <v:group style="position:absolute;left:8652;top:530;width:41;height:35" coordorigin="8652,530" coordsize="41,35">
              <v:shape style="position:absolute;left:8652;top:530;width:41;height:35" coordorigin="8652,530" coordsize="41,35" path="m8652,565l8670,562,8684,548,8693,530e" filled="f" stroked="t" strokeweight=".5pt" strokecolor="#222222">
                <v:path arrowok="t"/>
              </v:shape>
            </v:group>
            <v:group style="position:absolute;left:8652;top:524;width:6;height:6" coordorigin="8652,524" coordsize="6,6">
              <v:shape style="position:absolute;left:8652;top:524;width:6;height:6" coordorigin="8652,524" coordsize="6,6" path="m8652,530l8658,524e" filled="f" stroked="t" strokeweight=".5pt" strokecolor="#222222">
                <v:path arrowok="t"/>
              </v:shape>
            </v:group>
            <v:group style="position:absolute;left:8404;top:472;width:47;height:47" coordorigin="8404,472" coordsize="47,47">
              <v:shape style="position:absolute;left:8404;top:472;width:47;height:47" coordorigin="8404,472" coordsize="47,47" path="m8427,472l8416,475,8407,486,8404,498,8410,510,8421,519,8433,519,8445,510,8451,498,8448,486,8439,475,8427,472xe" filled="f" stroked="t" strokeweight=".5pt" strokecolor="#222222">
                <v:path arrowok="t"/>
              </v:shape>
            </v:group>
            <v:group style="position:absolute;left:8319;top:472;width:47;height:47" coordorigin="8319,472" coordsize="47,47">
              <v:shape style="position:absolute;left:8319;top:472;width:47;height:47" coordorigin="8319,472" coordsize="47,47" path="m8342,472l8331,475,8322,486,8319,498,8325,510,8337,519,8348,519,8360,510,8366,498,8363,486,8354,475,8342,472xe" filled="f" stroked="t" strokeweight=".5pt" strokecolor="#222222">
                <v:path arrowok="t"/>
              </v:shape>
            </v:group>
            <v:group style="position:absolute;left:8237;top:472;width:47;height:47" coordorigin="8237,472" coordsize="47,47">
              <v:shape style="position:absolute;left:8237;top:472;width:47;height:47" coordorigin="8237,472" coordsize="47,47" path="m8261,472l8249,475,8240,486,8237,498,8243,510,8255,519,8266,519,8278,510,8284,498,8281,486,8272,475,8261,472xe" filled="f" stroked="t" strokeweight=".5pt" strokecolor="#222222">
                <v:path arrowok="t"/>
              </v:shape>
            </v:group>
            <v:group style="position:absolute;left:8410;top:478;width:35;height:35" coordorigin="8410,478" coordsize="35,35">
              <v:shape style="position:absolute;left:8410;top:478;width:35;height:35" coordorigin="8410,478" coordsize="35,35" path="m8427,478l8416,481,8410,492,8413,504,8421,513,8433,513,8442,504,8445,492,8439,481,8427,478xe" filled="f" stroked="t" strokeweight=".5pt" strokecolor="#222222">
                <v:path arrowok="t"/>
              </v:shape>
            </v:group>
            <v:group style="position:absolute;left:8325;top:478;width:35;height:35" coordorigin="8325,478" coordsize="35,35">
              <v:shape style="position:absolute;left:8325;top:478;width:35;height:35" coordorigin="8325,478" coordsize="35,35" path="m8342,478l8331,481,8325,492,8328,504,8337,513,8348,513,8357,504,8360,492,8354,481,8342,478xe" filled="f" stroked="t" strokeweight=".5pt" strokecolor="#222222">
                <v:path arrowok="t"/>
              </v:shape>
            </v:group>
            <v:group style="position:absolute;left:8243;top:478;width:35;height:35" coordorigin="8243,478" coordsize="35,35">
              <v:shape style="position:absolute;left:8243;top:478;width:35;height:35" coordorigin="8243,478" coordsize="35,35" path="m8261,478l8249,481,8243,492,8246,504,8255,513,8266,513,8275,504,8278,492,8272,481,8261,478xe" filled="f" stroked="t" strokeweight=".5pt" strokecolor="#222222">
                <v:path arrowok="t"/>
              </v:shape>
            </v:group>
            <v:group style="position:absolute;left:8132;top:542;width:85;height:70" coordorigin="8132,542" coordsize="85,70">
              <v:shape style="position:absolute;left:8132;top:542;width:85;height:70" coordorigin="8132,542" coordsize="85,70" path="m8132,542l8141,571,8161,592,8187,606,8217,612e" filled="f" stroked="t" strokeweight=".5pt" strokecolor="#222222">
                <v:path arrowok="t"/>
              </v:shape>
            </v:group>
            <v:group style="position:absolute;left:8147;top:536;width:70;height:59" coordorigin="8147,536" coordsize="70,59">
              <v:shape style="position:absolute;left:8147;top:536;width:70;height:59" coordorigin="8147,536" coordsize="70,59" path="m8147,536l8155,560,8173,577,8193,592,8217,595e" filled="f" stroked="t" strokeweight=".5pt" strokecolor="#222222">
                <v:path arrowok="t"/>
              </v:shape>
            </v:group>
            <v:group style="position:absolute;left:8176;top:530;width:41;height:35" coordorigin="8176,530" coordsize="41,35">
              <v:shape style="position:absolute;left:8176;top:530;width:41;height:35" coordorigin="8176,530" coordsize="41,35" path="m8176,530l8185,548,8199,562,8217,565e" filled="f" stroked="t" strokeweight=".5pt" strokecolor="#222222">
                <v:path arrowok="t"/>
              </v:shape>
            </v:group>
            <v:group style="position:absolute;left:8211;top:524;width:6;height:6" coordorigin="8211,524" coordsize="6,6">
              <v:shape style="position:absolute;left:8211;top:524;width:6;height:6" coordorigin="8211,524" coordsize="6,6" path="m8211,524l8217,530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6.779236pt;margin-top:9.450705pt;width:23.89090pt;height:24.1863pt;mso-position-horizontal-relative:page;mso-position-vertical-relative:paragraph;z-index:-6478" coordorigin="5136,189" coordsize="478,484">
            <v:group style="position:absolute;left:5600;top:229;width:2;height:439" coordorigin="5600,229" coordsize="2,439">
              <v:shape style="position:absolute;left:5600;top:229;width:2;height:439" coordorigin="5600,229" coordsize="0,439" path="m5600,229l5600,668e" filled="f" stroked="t" strokeweight=".5pt" strokecolor="#222222">
                <v:path arrowok="t"/>
              </v:shape>
            </v:group>
            <v:group style="position:absolute;left:5582;top:247;width:2;height:404" coordorigin="5582,247" coordsize="2,404">
              <v:shape style="position:absolute;left:5582;top:247;width:2;height:404" coordorigin="5582,247" coordsize="0,404" path="m5582,650l5582,247e" filled="f" stroked="t" strokeweight=".5pt" strokecolor="#222222">
                <v:path arrowok="t"/>
              </v:shape>
            </v:group>
            <v:group style="position:absolute;left:5518;top:302;width:2;height:298" coordorigin="5518,302" coordsize="2,298">
              <v:shape style="position:absolute;left:5518;top:302;width:2;height:298" coordorigin="5518,302" coordsize="0,298" path="m5518,600l5518,302e" filled="f" stroked="t" strokeweight=".5pt" strokecolor="#222222">
                <v:path arrowok="t"/>
              </v:shape>
            </v:group>
            <v:group style="position:absolute;left:5506;top:194;width:2;height:35" coordorigin="5506,194" coordsize="2,35">
              <v:shape style="position:absolute;left:5506;top:194;width:2;height:35" coordorigin="5506,194" coordsize="0,35" path="m5506,194l5506,229e" filled="f" stroked="t" strokeweight=".5pt" strokecolor="#222222">
                <v:path arrowok="t"/>
              </v:shape>
            </v:group>
            <v:group style="position:absolute;left:5489;top:212;width:2;height:35" coordorigin="5489,212" coordsize="2,35">
              <v:shape style="position:absolute;left:5489;top:212;width:2;height:35" coordorigin="5489,212" coordsize="0,35" path="m5489,212l5489,247e" filled="f" stroked="t" strokeweight=".5pt" strokecolor="#222222">
                <v:path arrowok="t"/>
              </v:shape>
            </v:group>
            <v:group style="position:absolute;left:5465;top:434;width:2;height:143" coordorigin="5465,434" coordsize="2,143">
              <v:shape style="position:absolute;left:5465;top:434;width:2;height:143" coordorigin="5465,434" coordsize="0,143" path="m5465,577l5465,434e" filled="f" stroked="t" strokeweight=".5pt" strokecolor="#222222">
                <v:path arrowok="t"/>
              </v:shape>
            </v:group>
            <v:group style="position:absolute;left:5440;top:203;width:10;height:2" coordorigin="5440,203" coordsize="10,2">
              <v:shape style="position:absolute;left:5440;top:203;width:10;height:2" coordorigin="5440,203" coordsize="10,0" path="m5440,203l5450,203e" filled="f" stroked="t" strokeweight=".8793pt" strokecolor="#222222">
                <v:path arrowok="t"/>
              </v:shape>
            </v:group>
            <v:group style="position:absolute;left:5311;top:203;width:10;height:2" coordorigin="5311,203" coordsize="10,2">
              <v:shape style="position:absolute;left:5311;top:203;width:10;height:2" coordorigin="5311,203" coordsize="10,0" path="m5311,203l5321,203e" filled="f" stroked="t" strokeweight=".8793pt" strokecolor="#222222">
                <v:path arrowok="t"/>
              </v:shape>
            </v:group>
            <v:group style="position:absolute;left:5258;top:212;width:2;height:35" coordorigin="5258,212" coordsize="2,35">
              <v:shape style="position:absolute;left:5258;top:212;width:2;height:35" coordorigin="5258,212" coordsize="0,35" path="m5258,212l5258,247e" filled="f" stroked="t" strokeweight=".5pt" strokecolor="#222222">
                <v:path arrowok="t"/>
              </v:shape>
            </v:group>
            <v:group style="position:absolute;left:5240;top:194;width:2;height:35" coordorigin="5240,194" coordsize="2,35">
              <v:shape style="position:absolute;left:5240;top:194;width:2;height:35" coordorigin="5240,194" coordsize="0,35" path="m5240,229l5240,194e" filled="f" stroked="t" strokeweight=".5pt" strokecolor="#222222">
                <v:path arrowok="t"/>
              </v:shape>
            </v:group>
            <v:group style="position:absolute;left:5284;top:434;width:2;height:143" coordorigin="5284,434" coordsize="2,143">
              <v:shape style="position:absolute;left:5284;top:434;width:2;height:143" coordorigin="5284,434" coordsize="0,143" path="m5284,434l5284,577e" filled="f" stroked="t" strokeweight=".5pt" strokecolor="#222222">
                <v:path arrowok="t"/>
              </v:shape>
            </v:group>
            <v:group style="position:absolute;left:5228;top:302;width:2;height:298" coordorigin="5228,302" coordsize="2,298">
              <v:shape style="position:absolute;left:5228;top:302;width:2;height:298" coordorigin="5228,302" coordsize="0,298" path="m5228,302l5228,600e" filled="f" stroked="t" strokeweight=".5pt" strokecolor="#222222">
                <v:path arrowok="t"/>
              </v:shape>
            </v:group>
            <v:group style="position:absolute;left:5167;top:247;width:2;height:404" coordorigin="5167,247" coordsize="2,404">
              <v:shape style="position:absolute;left:5167;top:247;width:2;height:404" coordorigin="5167,247" coordsize="0,404" path="m5167,650l5167,247e" filled="f" stroked="t" strokeweight=".5pt" strokecolor="#222222">
                <v:path arrowok="t"/>
              </v:shape>
            </v:group>
            <v:group style="position:absolute;left:5149;top:229;width:2;height:439" coordorigin="5149,229" coordsize="2,439">
              <v:shape style="position:absolute;left:5149;top:229;width:2;height:439" coordorigin="5149,229" coordsize="0,439" path="m5149,668l5149,229e" filled="f" stroked="t" strokeweight=".5pt" strokecolor="#222222">
                <v:path arrowok="t"/>
              </v:shape>
            </v:group>
            <v:group style="position:absolute;left:5240;top:194;width:266;height:2" coordorigin="5240,194" coordsize="266,2">
              <v:shape style="position:absolute;left:5240;top:194;width:266;height:2" coordorigin="5240,194" coordsize="266,0" path="m5240,194l5506,194e" filled="f" stroked="t" strokeweight=".5pt" strokecolor="#222222">
                <v:path arrowok="t"/>
              </v:shape>
            </v:group>
            <v:group style="position:absolute;left:5258;top:212;width:231;height:2" coordorigin="5258,212" coordsize="231,2">
              <v:shape style="position:absolute;left:5258;top:212;width:231;height:2" coordorigin="5258,212" coordsize="231,0" path="m5258,212l5489,212e" filled="f" stroked="t" strokeweight=".5pt" strokecolor="#222222">
                <v:path arrowok="t"/>
              </v:shape>
            </v:group>
            <v:group style="position:absolute;left:5149;top:229;width:91;height:2" coordorigin="5149,229" coordsize="91,2">
              <v:shape style="position:absolute;left:5149;top:229;width:91;height:2" coordorigin="5149,229" coordsize="91,0" path="m5149,229l5240,229e" filled="f" stroked="t" strokeweight=".5pt" strokecolor="#222222">
                <v:path arrowok="t"/>
              </v:shape>
            </v:group>
            <v:group style="position:absolute;left:5506;top:229;width:94;height:2" coordorigin="5506,229" coordsize="94,2">
              <v:shape style="position:absolute;left:5506;top:229;width:94;height:2" coordorigin="5506,229" coordsize="94,0" path="m5506,229l5600,229e" filled="f" stroked="t" strokeweight=".5pt" strokecolor="#222222">
                <v:path arrowok="t"/>
              </v:shape>
            </v:group>
            <v:group style="position:absolute;left:5489;top:247;width:94;height:2" coordorigin="5489,247" coordsize="94,2">
              <v:shape style="position:absolute;left:5489;top:247;width:94;height:2" coordorigin="5489,247" coordsize="94,0" path="m5582,247l5489,247e" filled="f" stroked="t" strokeweight=".5pt" strokecolor="#222222">
                <v:path arrowok="t"/>
              </v:shape>
            </v:group>
            <v:group style="position:absolute;left:5167;top:247;width:91;height:2" coordorigin="5167,247" coordsize="91,2">
              <v:shape style="position:absolute;left:5167;top:247;width:91;height:2" coordorigin="5167,247" coordsize="91,0" path="m5167,247l5258,247e" filled="f" stroked="t" strokeweight=".5pt" strokecolor="#222222">
                <v:path arrowok="t"/>
              </v:shape>
            </v:group>
            <v:group style="position:absolute;left:5228;top:302;width:289;height:2" coordorigin="5228,302" coordsize="289,2">
              <v:shape style="position:absolute;left:5228;top:302;width:289;height:2" coordorigin="5228,302" coordsize="289,0" path="m5518,302l5228,302e" filled="f" stroked="t" strokeweight=".5pt" strokecolor="#222222">
                <v:path arrowok="t"/>
              </v:shape>
            </v:group>
            <v:group style="position:absolute;left:5149;top:326;width:18;height:2" coordorigin="5149,326" coordsize="18,2">
              <v:shape style="position:absolute;left:5149;top:326;width:18;height:2" coordorigin="5149,326" coordsize="18,0" path="m5167,326l5149,326e" filled="f" stroked="t" strokeweight=".5pt" strokecolor="#222222">
                <v:path arrowok="t"/>
              </v:shape>
            </v:group>
            <v:group style="position:absolute;left:5284;top:577;width:181;height:2" coordorigin="5284,577" coordsize="181,2">
              <v:shape style="position:absolute;left:5284;top:577;width:181;height:2" coordorigin="5284,577" coordsize="181,0" path="m5284,577l5465,577e" filled="f" stroked="t" strokeweight=".5pt" strokecolor="#222222">
                <v:path arrowok="t"/>
              </v:shape>
            </v:group>
            <v:group style="position:absolute;left:5228;top:600;width:289;height:2" coordorigin="5228,600" coordsize="289,2">
              <v:shape style="position:absolute;left:5228;top:600;width:289;height:2" coordorigin="5228,600" coordsize="289,0" path="m5228,600l5518,600e" filled="f" stroked="t" strokeweight=".5pt" strokecolor="#222222">
                <v:path arrowok="t"/>
              </v:shape>
            </v:group>
            <v:group style="position:absolute;left:5149;top:659;width:450;height:2" coordorigin="5149,659" coordsize="450,2">
              <v:shape style="position:absolute;left:5149;top:659;width:450;height:2" coordorigin="5149,659" coordsize="450,0" path="m5149,659l5600,659e" filled="f" stroked="t" strokeweight="1.3765pt" strokecolor="#222222">
                <v:path arrowok="t"/>
              </v:shape>
            </v:group>
            <v:group style="position:absolute;left:5287;top:346;width:175;height:88" coordorigin="5287,346" coordsize="175,88">
              <v:shape style="position:absolute;left:5287;top:346;width:175;height:88" coordorigin="5287,346" coordsize="175,88" path="m5462,434l5427,364,5375,346,5348,349,5322,364,5304,381,5290,407,5287,434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1.485703pt;margin-top:15.154005pt;width:13.0719pt;height:13.07280pt;mso-position-horizontal-relative:page;mso-position-vertical-relative:paragraph;z-index:-6477" coordorigin="4630,303" coordsize="261,261">
            <v:group style="position:absolute;left:4643;top:387;width:2;height:94" coordorigin="4643,387" coordsize="2,94">
              <v:shape style="position:absolute;left:4643;top:387;width:2;height:94" coordorigin="4643,387" coordsize="0,94" path="m4643,481l4643,387e" filled="f" stroked="t" strokeweight=".5pt" strokecolor="#222222">
                <v:path arrowok="t"/>
              </v:shape>
            </v:group>
            <v:group style="position:absolute;left:4635;top:308;width:251;height:251" coordorigin="4635,308" coordsize="251,251">
              <v:shape style="position:absolute;left:4635;top:308;width:251;height:251" coordorigin="4635,308" coordsize="251,251" path="m4760,308l4702,323,4643,390,4635,419,4635,448,4658,504,4731,557,4760,560,4790,557,4845,527,4886,448,4886,419,4863,364,4790,311,4760,308xe" filled="f" stroked="t" strokeweight=".5pt" strokecolor="#222222">
                <v:path arrowok="t"/>
              </v:shape>
            </v:group>
            <v:group style="position:absolute;left:4643;top:317;width:234;height:234" coordorigin="4643,317" coordsize="234,234">
              <v:shape style="position:absolute;left:4643;top:317;width:234;height:234" coordorigin="4643,317" coordsize="234,234" path="m4760,317l4681,349,4643,425,4646,454,4690,527,4746,551,4775,551,4831,527,4874,454,4877,425,4872,399,4816,331,4760,317xe" filled="f" stroked="t" strokeweight=".5pt" strokecolor="#222222">
                <v:path arrowok="t"/>
              </v:shape>
            </v:group>
            <v:group style="position:absolute;left:4687;top:361;width:146;height:146" coordorigin="4687,361" coordsize="146,146">
              <v:shape style="position:absolute;left:4687;top:361;width:146;height:146" coordorigin="4687,361" coordsize="146,146" path="m4760,361l4702,390,4687,434,4690,457,4702,478,4717,492,4737,504,4760,507,4784,504,4804,492,4819,478,4831,457,4834,434,4831,410,4819,390,4804,375,4784,364,4760,361xe" filled="f" stroked="t" strokeweight=".5pt" strokecolor="#222222">
                <v:path arrowok="t"/>
              </v:shape>
            </v:group>
            <v:group style="position:absolute;left:4696;top:369;width:129;height:129" coordorigin="4696,369" coordsize="129,129">
              <v:shape style="position:absolute;left:4696;top:369;width:129;height:129" coordorigin="4696,369" coordsize="129,129" path="m4760,369l4737,372,4719,384,4705,402,4696,422,4696,445,4705,466,4719,483,4737,495,4760,498,4784,495,4801,483,4816,466,4825,445,4825,422,4816,402,4801,384,4784,372,4760,369x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4.377701pt;margin-top:11.790705pt;width:57.2272pt;height:18.9218pt;mso-position-horizontal-relative:page;mso-position-vertical-relative:paragraph;z-index:-6476" coordorigin="3288,236" coordsize="1145,378">
            <v:group style="position:absolute;left:4415;top:372;width:2;height:102" coordorigin="4415,372" coordsize="2,102">
              <v:shape style="position:absolute;left:4415;top:372;width:2;height:102" coordorigin="4415,372" coordsize="0,102" path="m4415,372l4415,475e" filled="f" stroked="t" strokeweight=".5pt" strokecolor="#222222">
                <v:path arrowok="t"/>
              </v:shape>
            </v:group>
            <v:group style="position:absolute;left:3307;top:372;width:2;height:102" coordorigin="3307,372" coordsize="2,102">
              <v:shape style="position:absolute;left:3307;top:372;width:2;height:102" coordorigin="3307,372" coordsize="0,102" path="m3307,475l3307,372e" filled="f" stroked="t" strokeweight=".5pt" strokecolor="#222222">
                <v:path arrowok="t"/>
              </v:shape>
            </v:group>
            <v:group style="position:absolute;left:4162;top:542;width:148;height:2" coordorigin="4162,542" coordsize="148,2">
              <v:shape style="position:absolute;left:4162;top:542;width:148;height:2" coordorigin="4162,542" coordsize="148,0" path="m4162,542l4310,542e" filled="f" stroked="t" strokeweight=".544800pt" strokecolor="#222222">
                <v:path arrowok="t"/>
              </v:shape>
            </v:group>
            <v:group style="position:absolute;left:4149;top:323;width:35;height:222" coordorigin="4149,323" coordsize="35,222">
              <v:shape style="position:absolute;left:4149;top:323;width:35;height:222" coordorigin="4149,323" coordsize="35,222" path="m4184,323l4149,545e" filled="f" stroked="t" strokeweight=".5pt" strokecolor="#222222">
                <v:path arrowok="t"/>
              </v:shape>
            </v:group>
            <v:group style="position:absolute;left:3538;top:323;width:35;height:222" coordorigin="3538,323" coordsize="35,222">
              <v:shape style="position:absolute;left:3538;top:323;width:35;height:222" coordorigin="3538,323" coordsize="35,222" path="m3573,545l3538,323e" filled="f" stroked="t" strokeweight=".5pt" strokecolor="#222222">
                <v:path arrowok="t"/>
              </v:shape>
            </v:group>
            <v:group style="position:absolute;left:3410;top:542;width:151;height:2" coordorigin="3410,542" coordsize="151,2">
              <v:shape style="position:absolute;left:3410;top:542;width:151;height:2" coordorigin="3410,542" coordsize="151,0" path="m3410,542l3561,542e" filled="f" stroked="t" strokeweight=".544800pt" strokecolor="#222222">
                <v:path arrowok="t"/>
              </v:shape>
            </v:group>
            <v:group style="position:absolute;left:3591;top:250;width:541;height:2" coordorigin="3591,250" coordsize="541,2">
              <v:shape style="position:absolute;left:3591;top:250;width:541;height:2" coordorigin="3591,250" coordsize="541,0" path="m3591,250l4132,250e" filled="f" stroked="t" strokeweight="1.3765pt" strokecolor="#222222">
                <v:path arrowok="t"/>
              </v:shape>
            </v:group>
            <v:group style="position:absolute;left:3410;top:308;width:108;height:2" coordorigin="3410,308" coordsize="108,2">
              <v:shape style="position:absolute;left:3410;top:308;width:108;height:2" coordorigin="3410,308" coordsize="108,0" path="m3410,308l3518,308e" filled="f" stroked="t" strokeweight=".5pt" strokecolor="#222222">
                <v:path arrowok="t"/>
              </v:shape>
            </v:group>
            <v:group style="position:absolute;left:4205;top:308;width:105;height:2" coordorigin="4205,308" coordsize="105,2">
              <v:shape style="position:absolute;left:4205;top:308;width:105;height:2" coordorigin="4205,308" coordsize="105,0" path="m4205,308l4310,308e" filled="f" stroked="t" strokeweight=".5pt" strokecolor="#222222">
                <v:path arrowok="t"/>
              </v:shape>
            </v:group>
            <v:group style="position:absolute;left:3626;top:589;width:471;height:2" coordorigin="3626,589" coordsize="471,2">
              <v:shape style="position:absolute;left:3626;top:589;width:471;height:2" coordorigin="3626,589" coordsize="471,0" path="m4097,589l3626,589e" filled="f" stroked="t" strokeweight=".5pt" strokecolor="#222222">
                <v:path arrowok="t"/>
              </v:shape>
            </v:group>
            <v:group style="position:absolute;left:3626;top:609;width:471;height:2" coordorigin="3626,609" coordsize="471,2">
              <v:shape style="position:absolute;left:3626;top:609;width:471;height:2" coordorigin="3626,609" coordsize="471,0" path="m4097,609l3626,609e" filled="f" stroked="t" strokeweight=".5pt" strokecolor="#222222">
                <v:path arrowok="t"/>
              </v:shape>
            </v:group>
            <v:group style="position:absolute;left:3293;top:308;width:117;height:234" coordorigin="3293,308" coordsize="117,234">
              <v:shape style="position:absolute;left:3293;top:308;width:117;height:234" coordorigin="3293,308" coordsize="117,234" path="m3410,308l3351,323,3307,367,3293,425,3295,454,3307,483,3328,507,3351,527,3380,539,3410,542e" filled="f" stroked="t" strokeweight=".5pt" strokecolor="#222222">
                <v:path arrowok="t"/>
              </v:shape>
            </v:group>
            <v:group style="position:absolute;left:4310;top:308;width:117;height:234" coordorigin="4310,308" coordsize="117,234">
              <v:shape style="position:absolute;left:4310;top:308;width:117;height:234" coordorigin="4310,308" coordsize="117,234" path="m4310,542l4369,527,4412,483,4427,425,4424,396,4412,367,4392,343,4369,323,4339,311,4310,308e" filled="f" stroked="t" strokeweight=".5pt" strokecolor="#222222">
                <v:path arrowok="t"/>
              </v:shape>
            </v:group>
            <v:group style="position:absolute;left:4132;top:244;width:70;height:64" coordorigin="4132,244" coordsize="70,64">
              <v:shape style="position:absolute;left:4132;top:244;width:70;height:64" coordorigin="4132,244" coordsize="70,64" path="m4202,308l4196,285,4179,261,4158,250,4132,244e" filled="f" stroked="t" strokeweight=".5pt" strokecolor="#222222">
                <v:path arrowok="t"/>
              </v:shape>
            </v:group>
            <v:group style="position:absolute;left:3521;top:244;width:70;height:64" coordorigin="3521,244" coordsize="70,64">
              <v:shape style="position:absolute;left:3521;top:244;width:70;height:64" coordorigin="3521,244" coordsize="70,64" path="m3591,244l3565,250,3544,261,3527,285,3521,308e" filled="f" stroked="t" strokeweight=".5pt" strokecolor="#222222">
                <v:path arrowok="t"/>
              </v:shape>
            </v:group>
            <v:group style="position:absolute;left:4255;top:369;width:111;height:111" coordorigin="4255,369" coordsize="111,111">
              <v:shape style="position:absolute;left:4255;top:369;width:111;height:111" coordorigin="4255,369" coordsize="111,111" path="m4310,369l4290,372,4272,384,4260,402,4255,419,4257,440,4266,457,4281,472,4301,481,4319,481,4339,472,4354,457,4363,440,4366,419,4360,402,4348,384,4331,372,4310,369xe" filled="f" stroked="t" strokeweight=".5pt" strokecolor="#222222">
                <v:path arrowok="t"/>
              </v:shape>
            </v:group>
            <v:group style="position:absolute;left:3354;top:369;width:111;height:111" coordorigin="3354,369" coordsize="111,111">
              <v:shape style="position:absolute;left:3354;top:369;width:111;height:111" coordorigin="3354,369" coordsize="111,111" path="m3410,369l3389,372,3372,384,3360,402,3354,419,3357,440,3366,457,3380,472,3401,481,3418,481,3439,472,3453,457,3462,440,3465,419,3459,402,3448,384,3430,372,3410,369xe" filled="f" stroked="t" strokeweight=".5pt" strokecolor="#222222">
                <v:path arrowok="t"/>
              </v:shape>
            </v:group>
            <v:group style="position:absolute;left:4132;top:261;width:53;height:61" coordorigin="4132,261" coordsize="53,61">
              <v:shape style="position:absolute;left:4132;top:261;width:53;height:61" coordorigin="4132,261" coordsize="53,61" path="m4184,323l4181,299,4173,279,4155,267,4132,261e" filled="f" stroked="t" strokeweight=".5pt" strokecolor="#222222">
                <v:path arrowok="t"/>
              </v:shape>
            </v:group>
            <v:group style="position:absolute;left:3538;top:261;width:53;height:61" coordorigin="3538,261" coordsize="53,61">
              <v:shape style="position:absolute;left:3538;top:261;width:53;height:61" coordorigin="3538,261" coordsize="53,61" path="m3591,261l3567,267,3550,279,3541,299,3538,323e" filled="f" stroked="t" strokeweight=".5pt" strokecolor="#222222">
                <v:path arrowok="t"/>
              </v:shape>
            </v:group>
            <v:group style="position:absolute;left:3556;top:548;width:70;height:58" coordorigin="3556,548" coordsize="70,58">
              <v:shape style="position:absolute;left:3556;top:548;width:70;height:58" coordorigin="3556,548" coordsize="70,58" path="m3556,548l3565,571,3579,589,3603,603,3626,606e" filled="f" stroked="t" strokeweight=".5pt" strokecolor="#222222">
                <v:path arrowok="t"/>
              </v:shape>
            </v:group>
            <v:group style="position:absolute;left:4097;top:548;width:70;height:58" coordorigin="4097,548" coordsize="70,58">
              <v:shape style="position:absolute;left:4097;top:548;width:70;height:58" coordorigin="4097,548" coordsize="70,58" path="m4097,606l4120,603,4143,589,4158,571,4167,548e" filled="f" stroked="t" strokeweight=".5pt" strokecolor="#222222">
                <v:path arrowok="t"/>
              </v:shape>
            </v:group>
            <v:group style="position:absolute;left:3573;top:545;width:53;height:44" coordorigin="3573,545" coordsize="53,44">
              <v:shape style="position:absolute;left:3573;top:545;width:53;height:44" coordorigin="3573,545" coordsize="53,44" path="m3573,545l3582,568,3603,583,3626,589e" filled="f" stroked="t" strokeweight=".5pt" strokecolor="#222222">
                <v:path arrowok="t"/>
              </v:shape>
            </v:group>
            <v:group style="position:absolute;left:4097;top:545;width:53;height:44" coordorigin="4097,545" coordsize="53,44">
              <v:shape style="position:absolute;left:4097;top:545;width:53;height:44" coordorigin="4097,545" coordsize="53,44" path="m4097,589l4120,583,4141,568,4149,545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631256pt;margin-top:11.934705pt;width:25.86520pt;height:21.7012pt;mso-position-horizontal-relative:page;mso-position-vertical-relative:paragraph;z-index:-6475" coordorigin="2573,239" coordsize="517,434">
            <v:group style="position:absolute;left:3076;top:244;width:2;height:424" coordorigin="3076,244" coordsize="2,424">
              <v:shape style="position:absolute;left:3076;top:244;width:2;height:424" coordorigin="3076,244" coordsize="0,424" path="m3076,244l3076,668e" filled="f" stroked="t" strokeweight=".5pt" strokecolor="#222222">
                <v:path arrowok="t"/>
              </v:shape>
            </v:group>
            <v:group style="position:absolute;left:3059;top:261;width:2;height:389" coordorigin="3059,261" coordsize="2,389">
              <v:shape style="position:absolute;left:3059;top:261;width:2;height:389" coordorigin="3059,261" coordsize="0,389" path="m3059,650l3059,261e" filled="f" stroked="t" strokeweight=".5pt" strokecolor="#222222">
                <v:path arrowok="t"/>
              </v:shape>
            </v:group>
            <v:group style="position:absolute;left:2974;top:361;width:2;height:237" coordorigin="2974,361" coordsize="2,237">
              <v:shape style="position:absolute;left:2974;top:361;width:2;height:237" coordorigin="2974,361" coordsize="0,237" path="m2974,361l2974,598e" filled="f" stroked="t" strokeweight=".5pt" strokecolor="#222222">
                <v:path arrowok="t"/>
              </v:shape>
            </v:group>
            <v:group style="position:absolute;left:2956;top:369;width:2;height:208" coordorigin="2956,369" coordsize="2,208">
              <v:shape style="position:absolute;left:2956;top:369;width:2;height:208" coordorigin="2956,369" coordsize="0,208" path="m2956,369l2956,577e" filled="f" stroked="t" strokeweight=".5pt" strokecolor="#222222">
                <v:path arrowok="t"/>
              </v:shape>
            </v:group>
            <v:group style="position:absolute;left:2921;top:314;width:6;height:20" coordorigin="2921,314" coordsize="6,20">
              <v:shape style="position:absolute;left:2921;top:314;width:6;height:20" coordorigin="2921,314" coordsize="6,20" path="m2921,334l2927,314e" filled="f" stroked="t" strokeweight=".5pt" strokecolor="#222222">
                <v:path arrowok="t"/>
              </v:shape>
            </v:group>
            <v:group style="position:absolute;left:2927;top:314;width:47;height:47" coordorigin="2927,314" coordsize="47,47">
              <v:shape style="position:absolute;left:2927;top:314;width:47;height:47" coordorigin="2927,314" coordsize="47,47" path="m2974,361l2927,314e" filled="f" stroked="t" strokeweight=".5pt" strokecolor="#222222">
                <v:path arrowok="t"/>
              </v:shape>
            </v:group>
            <v:group style="position:absolute;left:2921;top:334;width:35;height:35" coordorigin="2921,334" coordsize="35,35">
              <v:shape style="position:absolute;left:2921;top:334;width:35;height:35" coordorigin="2921,334" coordsize="35,35" path="m2956,369l2921,334e" filled="f" stroked="t" strokeweight=".5pt" strokecolor="#222222">
                <v:path arrowok="t"/>
              </v:shape>
            </v:group>
            <v:group style="position:absolute;left:2956;top:577;width:18;height:20" coordorigin="2956,577" coordsize="18,20">
              <v:shape style="position:absolute;left:2956;top:577;width:18;height:20" coordorigin="2956,577" coordsize="18,20" path="m2956,577l2974,598e" filled="f" stroked="t" strokeweight=".5pt" strokecolor="#222222">
                <v:path arrowok="t"/>
              </v:shape>
            </v:group>
            <v:group style="position:absolute;left:2956;top:361;width:18;height:9" coordorigin="2956,361" coordsize="18,9">
              <v:shape style="position:absolute;left:2956;top:361;width:18;height:9" coordorigin="2956,361" coordsize="18,9" path="m2956,369l2974,361e" filled="f" stroked="t" strokeweight=".5pt" strokecolor="#222222">
                <v:path arrowok="t"/>
              </v:shape>
            </v:group>
            <v:group style="position:absolute;left:2711;top:369;width:2;height:208" coordorigin="2711,369" coordsize="2,208">
              <v:shape style="position:absolute;left:2711;top:369;width:2;height:208" coordorigin="2711,369" coordsize="0,208" path="m2711,577l2711,369e" filled="f" stroked="t" strokeweight=".5pt" strokecolor="#222222">
                <v:path arrowok="t"/>
              </v:shape>
            </v:group>
            <v:group style="position:absolute;left:2693;top:361;width:2;height:237" coordorigin="2693,361" coordsize="2,237">
              <v:shape style="position:absolute;left:2693;top:361;width:2;height:237" coordorigin="2693,361" coordsize="0,237" path="m2693,598l2693,361e" filled="f" stroked="t" strokeweight=".5pt" strokecolor="#222222">
                <v:path arrowok="t"/>
              </v:shape>
            </v:group>
            <v:group style="position:absolute;left:2740;top:314;width:9;height:20" coordorigin="2740,314" coordsize="9,20">
              <v:shape style="position:absolute;left:2740;top:314;width:9;height:20" coordorigin="2740,314" coordsize="9,20" path="m2749,334l2740,314e" filled="f" stroked="t" strokeweight=".5pt" strokecolor="#222222">
                <v:path arrowok="t"/>
              </v:shape>
            </v:group>
            <v:group style="position:absolute;left:2608;top:261;width:2;height:389" coordorigin="2608,261" coordsize="2,389">
              <v:shape style="position:absolute;left:2608;top:261;width:2;height:389" coordorigin="2608,261" coordsize="0,389" path="m2608,261l2608,650e" filled="f" stroked="t" strokeweight=".5pt" strokecolor="#222222">
                <v:path arrowok="t"/>
              </v:shape>
            </v:group>
            <v:group style="position:absolute;left:2597;top:543;width:10;height:2" coordorigin="2597,543" coordsize="10,2">
              <v:shape style="position:absolute;left:2597;top:543;width:10;height:2" coordorigin="2597,543" coordsize="10,0" path="m2597,543l2607,543e" filled="f" stroked="t" strokeweight="2.4857pt" strokecolor="#222222">
                <v:path arrowok="t"/>
              </v:shape>
            </v:group>
            <v:group style="position:absolute;left:2591;top:244;width:2;height:424" coordorigin="2591,244" coordsize="2,424">
              <v:shape style="position:absolute;left:2591;top:244;width:2;height:424" coordorigin="2591,244" coordsize="0,424" path="m2591,668l2591,244e" filled="f" stroked="t" strokeweight=".5pt" strokecolor="#222222">
                <v:path arrowok="t"/>
              </v:shape>
            </v:group>
            <v:group style="position:absolute;left:2693;top:577;width:18;height:20" coordorigin="2693,577" coordsize="18,20">
              <v:shape style="position:absolute;left:2693;top:577;width:18;height:20" coordorigin="2693,577" coordsize="18,20" path="m2711,577l2693,598e" filled="f" stroked="t" strokeweight=".5pt" strokecolor="#222222">
                <v:path arrowok="t"/>
              </v:shape>
            </v:group>
            <v:group style="position:absolute;left:2693;top:314;width:56;height:56" coordorigin="2693,314" coordsize="56,56">
              <v:shape style="position:absolute;left:2693;top:314;width:56;height:56" coordorigin="2693,314" coordsize="56,56" path="m2749,334l2711,369,2693,361,2740,314e" filled="f" stroked="t" strokeweight=".5pt" strokecolor="#222222">
                <v:path arrowok="t"/>
              </v:shape>
            </v:group>
            <v:group style="position:absolute;left:2591;top:244;width:485;height:2" coordorigin="2591,244" coordsize="485,2">
              <v:shape style="position:absolute;left:2591;top:244;width:485;height:2" coordorigin="2591,244" coordsize="485,0" path="m2591,244l3076,244e" filled="f" stroked="t" strokeweight=".5pt" strokecolor="#222222">
                <v:path arrowok="t"/>
              </v:shape>
            </v:group>
            <v:group style="position:absolute;left:2608;top:261;width:450;height:2" coordorigin="2608,261" coordsize="450,2">
              <v:shape style="position:absolute;left:2608;top:261;width:450;height:2" coordorigin="2608,261" coordsize="450,0" path="m3059,261l2608,261e" filled="f" stroked="t" strokeweight=".5pt" strokecolor="#222222">
                <v:path arrowok="t"/>
              </v:shape>
            </v:group>
            <v:group style="position:absolute;left:2740;top:314;width:187;height:2" coordorigin="2740,314" coordsize="187,2">
              <v:shape style="position:absolute;left:2740;top:314;width:187;height:2" coordorigin="2740,314" coordsize="187,0" path="m2740,314l2927,314e" filled="f" stroked="t" strokeweight=".5pt" strokecolor="#222222">
                <v:path arrowok="t"/>
              </v:shape>
            </v:group>
            <v:group style="position:absolute;left:2749;top:334;width:173;height:2" coordorigin="2749,334" coordsize="173,2">
              <v:shape style="position:absolute;left:2749;top:334;width:173;height:2" coordorigin="2749,334" coordsize="173,0" path="m2749,334l2921,334e" filled="f" stroked="t" strokeweight=".5pt" strokecolor="#222222">
                <v:path arrowok="t"/>
              </v:shape>
            </v:group>
            <v:group style="position:absolute;left:2591;top:413;width:18;height:2" coordorigin="2591,413" coordsize="18,2">
              <v:shape style="position:absolute;left:2591;top:413;width:18;height:2" coordorigin="2591,413" coordsize="18,0" path="m2591,413l2608,413e" filled="f" stroked="t" strokeweight=".5pt" strokecolor="#222222">
                <v:path arrowok="t"/>
              </v:shape>
            </v:group>
            <v:group style="position:absolute;left:2591;top:434;width:18;height:2" coordorigin="2591,434" coordsize="18,2">
              <v:shape style="position:absolute;left:2591;top:434;width:18;height:2" coordorigin="2591,434" coordsize="18,0" path="m2608,434l2591,434e" filled="f" stroked="t" strokeweight=".5pt" strokecolor="#222222">
                <v:path arrowok="t"/>
              </v:shape>
            </v:group>
            <v:group style="position:absolute;left:2591;top:489;width:18;height:2" coordorigin="2591,489" coordsize="18,2">
              <v:shape style="position:absolute;left:2591;top:489;width:18;height:2" coordorigin="2591,489" coordsize="18,0" path="m2591,489l2608,489e" filled="f" stroked="t" strokeweight=".5pt" strokecolor="#222222">
                <v:path arrowok="t"/>
              </v:shape>
            </v:group>
            <v:group style="position:absolute;left:2591;top:519;width:17;height:2" coordorigin="2591,519" coordsize="17,2">
              <v:shape style="position:absolute;left:2591;top:519;width:17;height:2" coordorigin="2591,519" coordsize="17,0" path="m2591,519l2607,519e" filled="f" stroked="t" strokeweight=".5pt" strokecolor="#222222">
                <v:path arrowok="t"/>
              </v:shape>
            </v:group>
            <v:group style="position:absolute;left:2591;top:568;width:17;height:2" coordorigin="2591,568" coordsize="17,2">
              <v:shape style="position:absolute;left:2591;top:568;width:17;height:2" coordorigin="2591,568" coordsize="17,0" path="m2591,568l2607,568e" filled="f" stroked="t" strokeweight=".5pt" strokecolor="#222222">
                <v:path arrowok="t"/>
              </v:shape>
            </v:group>
            <v:group style="position:absolute;left:2711;top:577;width:246;height:2" coordorigin="2711,577" coordsize="246,2">
              <v:shape style="position:absolute;left:2711;top:577;width:246;height:2" coordorigin="2711,577" coordsize="246,0" path="m2956,577l2711,577e" filled="f" stroked="t" strokeweight=".5pt" strokecolor="#222222">
                <v:path arrowok="t"/>
              </v:shape>
            </v:group>
            <v:group style="position:absolute;left:2693;top:598;width:281;height:2" coordorigin="2693,598" coordsize="281,2">
              <v:shape style="position:absolute;left:2693;top:598;width:281;height:2" coordorigin="2693,598" coordsize="281,0" path="m2974,598l2693,598e" filled="f" stroked="t" strokeweight=".5pt" strokecolor="#222222">
                <v:path arrowok="t"/>
              </v:shape>
            </v:group>
            <v:group style="position:absolute;left:2591;top:606;width:18;height:2" coordorigin="2591,606" coordsize="18,2">
              <v:shape style="position:absolute;left:2591;top:606;width:18;height:2" coordorigin="2591,606" coordsize="18,0" path="m2608,606l2591,606e" filled="f" stroked="t" strokeweight=".5pt" strokecolor="#222222">
                <v:path arrowok="t"/>
              </v:shape>
            </v:group>
            <v:group style="position:absolute;left:2591;top:659;width:485;height:2" coordorigin="2591,659" coordsize="485,2">
              <v:shape style="position:absolute;left:2591;top:659;width:485;height:2" coordorigin="2591,659" coordsize="485,0" path="m2591,659l3076,659e" filled="f" stroked="t" strokeweight="1.376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9.354889pt;margin-top:14.274705pt;width:13.0739pt;height:13.0725pt;mso-position-horizontal-relative:page;mso-position-vertical-relative:paragraph;z-index:-6474" coordorigin="7387,285" coordsize="261,261">
            <v:group style="position:absolute;left:7392;top:290;width:251;height:251" coordorigin="7392,290" coordsize="251,251">
              <v:shape style="position:absolute;left:7392;top:290;width:251;height:251" coordorigin="7392,290" coordsize="251,251" path="m7518,290l7459,305,7401,372,7392,402,7392,431,7415,486,7489,539,7518,542,7547,539,7603,510,7644,431,7644,402,7620,346,7547,293,7518,290xe" filled="f" stroked="t" strokeweight=".5pt" strokecolor="#222222">
                <v:path arrowok="t"/>
              </v:shape>
            </v:group>
            <v:group style="position:absolute;left:7413;top:311;width:211;height:211" coordorigin="7413,311" coordsize="211,211">
              <v:shape style="position:absolute;left:7413;top:311;width:211;height:211" coordorigin="7413,311" coordsize="211,211" path="m7518,311l7445,343,7413,416,7415,443,7465,507,7518,521,7544,519,7608,469,7623,416,7620,390,7570,326,7518,311x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3.622314pt;margin-top:13.398805pt;width:13.0722pt;height:13.0708pt;mso-position-horizontal-relative:page;mso-position-vertical-relative:paragraph;z-index:-6473" coordorigin="5872,268" coordsize="261,261">
            <v:group style="position:absolute;left:5877;top:273;width:251;height:251" coordorigin="5877,273" coordsize="251,251">
              <v:shape style="position:absolute;left:5877;top:273;width:251;height:251" coordorigin="5877,273" coordsize="251,251" path="m6003,273l5945,288,5901,329,5877,384,5877,413,5901,469,5974,521,6003,524,6032,521,6088,492,6129,413,6129,384,6106,329,6062,288,6003,273xe" filled="f" stroked="t" strokeweight=".5pt" strokecolor="#222222">
                <v:path arrowok="t"/>
              </v:shape>
            </v:group>
            <v:group style="position:absolute;left:5898;top:293;width:211;height:210" coordorigin="5898,293" coordsize="211,210">
              <v:shape style="position:absolute;left:5898;top:293;width:211;height:210" coordorigin="5898,293" coordsize="211,210" path="m6003,293l5930,326,5898,399,5901,425,5951,489,6003,504,6030,501,6094,451,6108,399,6106,372,6056,308,6003,293x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8.913208pt;margin-top:13.398805pt;width:13.0742pt;height:13.0708pt;mso-position-horizontal-relative:page;mso-position-vertical-relative:paragraph;z-index:-6472" coordorigin="6378,268" coordsize="261,261">
            <v:group style="position:absolute;left:6383;top:273;width:251;height:251" coordorigin="6383,273" coordsize="251,251">
              <v:shape style="position:absolute;left:6383;top:273;width:251;height:251" coordorigin="6383,273" coordsize="251,251" path="m6509,273l6451,288,6392,355,6383,384,6383,413,6407,469,6480,521,6509,524,6538,521,6594,492,6635,413,6635,384,6611,329,6567,288,6509,273xe" filled="f" stroked="t" strokeweight=".5pt" strokecolor="#222222">
                <v:path arrowok="t"/>
              </v:shape>
            </v:group>
            <v:group style="position:absolute;left:6404;top:293;width:211;height:210" coordorigin="6404,293" coordsize="211,210">
              <v:shape style="position:absolute;left:6404;top:293;width:211;height:210" coordorigin="6404,293" coordsize="211,210" path="m6509,293l6436,326,6404,399,6407,425,6456,489,6509,504,6535,501,6600,451,6614,399,6611,372,6562,308,6509,293x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4.06189pt;margin-top:13.398805pt;width:13.072pt;height:13.0708pt;mso-position-horizontal-relative:page;mso-position-vertical-relative:paragraph;z-index:-6471" coordorigin="6881,268" coordsize="261,261">
            <v:group style="position:absolute;left:6886;top:273;width:251;height:251" coordorigin="6886,273" coordsize="251,251">
              <v:shape style="position:absolute;left:6886;top:273;width:251;height:251" coordorigin="6886,273" coordsize="251,251" path="m7012,273l6953,288,6910,329,6886,384,6886,413,6910,469,6983,521,7012,524,7041,521,7097,492,7138,413,7138,384,7114,329,7070,288,7012,273xe" filled="f" stroked="t" strokeweight=".5pt" strokecolor="#222222">
                <v:path arrowok="t"/>
              </v:shape>
            </v:group>
            <v:group style="position:absolute;left:6907;top:293;width:211;height:210" coordorigin="6907,293" coordsize="211,210">
              <v:shape style="position:absolute;left:6907;top:293;width:211;height:210" coordorigin="6907,293" coordsize="211,210" path="m7012,293l6939,326,6907,399,6910,425,6959,489,7012,504,7038,501,7103,451,7117,399,7114,372,7065,308,7012,293xe" filled="f" stroked="t" strokeweight=".5pt" strokecolor="#222222">
                <v:path arrowok="t"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b/>
          <w:bCs/>
          <w:color w:val="222222"/>
          <w:spacing w:val="0"/>
          <w:w w:val="100"/>
          <w:sz w:val="20"/>
          <w:szCs w:val="20"/>
        </w:rPr>
        <w:t>下侧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11" w:lineRule="exact"/>
        <w:ind w:left="141" w:right="0" w:firstLine="0"/>
        <w:jc w:val="left"/>
        <w:rPr>
          <w:rFonts w:ascii="Microsoft YaHei UI" w:hAnsi="Microsoft YaHei UI" w:cs="Microsoft YaHei UI" w:eastAsia="Microsoft YaHei UI"/>
          <w:sz w:val="20"/>
          <w:szCs w:val="20"/>
        </w:rPr>
      </w:pPr>
      <w:r>
        <w:rPr/>
        <w:pict>
          <v:shape style="position:absolute;margin-left:204.700806pt;margin-top:-19.464249pt;width:85.4436pt;height:50.6526pt;mso-position-horizontal-relative:page;mso-position-vertical-relative:paragraph;z-index:-6481" type="#_x0000_t75">
            <v:imagedata r:id="rId62" o:title=""/>
          </v:shape>
        </w:pict>
      </w:r>
      <w:r>
        <w:rPr/>
        <w:pict>
          <v:shape style="position:absolute;margin-left:128.440094pt;margin-top:-18.588049pt;width:27.549pt;height:58.1142pt;mso-position-horizontal-relative:page;mso-position-vertical-relative:paragraph;z-index:-6480" type="#_x0000_t75">
            <v:imagedata r:id="rId63" o:title=""/>
          </v:shape>
        </w:pict>
      </w:r>
      <w:r>
        <w:rPr>
          <w:rFonts w:ascii="Microsoft YaHei UI" w:hAnsi="Microsoft YaHei UI" w:cs="Microsoft YaHei UI" w:eastAsia="Microsoft YaHei UI"/>
          <w:b/>
          <w:bCs/>
          <w:color w:val="222222"/>
          <w:spacing w:val="0"/>
          <w:w w:val="100"/>
          <w:sz w:val="20"/>
          <w:szCs w:val="20"/>
        </w:rPr>
        <w:t>电源和开关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7" w:lineRule="exact"/>
        <w:ind w:left="149" w:right="0" w:firstLine="0"/>
        <w:jc w:val="left"/>
        <w:rPr>
          <w:rFonts w:ascii="Microsoft YaHei UI" w:hAnsi="Microsoft YaHei UI" w:cs="Microsoft YaHei UI" w:eastAsia="Microsoft YaHei UI"/>
          <w:sz w:val="20"/>
          <w:szCs w:val="20"/>
        </w:rPr>
      </w:pPr>
      <w:r>
        <w:rPr/>
        <w:pict>
          <v:group style="position:absolute;margin-left:262.943390pt;margin-top:12.613903pt;width:29.3029pt;height:12.344pt;mso-position-horizontal-relative:page;mso-position-vertical-relative:paragraph;z-index:-6444" coordorigin="5259,252" coordsize="586,247">
            <v:group style="position:absolute;left:5735;top:453;width:6;height:9" coordorigin="5735,453" coordsize="6,9">
              <v:shape style="position:absolute;left:5735;top:453;width:6;height:9" coordorigin="5735,453" coordsize="6,9" path="m5735,453l5740,462e" filled="f" stroked="t" strokeweight=".5pt" strokecolor="#222222">
                <v:path arrowok="t"/>
              </v:shape>
            </v:group>
            <v:group style="position:absolute;left:5764;top:418;width:9;height:9" coordorigin="5764,418" coordsize="9,9">
              <v:shape style="position:absolute;left:5764;top:418;width:9;height:9" coordorigin="5764,418" coordsize="9,9" path="m5773,427l5764,418e" filled="f" stroked="t" strokeweight=".5pt" strokecolor="#222222">
                <v:path arrowok="t"/>
              </v:shape>
            </v:group>
            <v:group style="position:absolute;left:5393;top:295;width:9;height:6" coordorigin="5393,295" coordsize="9,6">
              <v:shape style="position:absolute;left:5393;top:295;width:9;height:6" coordorigin="5393,295" coordsize="9,6" path="m5393,295l5401,301e" filled="f" stroked="t" strokeweight=".5pt" strokecolor="#222222">
                <v:path arrowok="t"/>
              </v:shape>
            </v:group>
            <v:group style="position:absolute;left:5354;top:360;width:3;height:3" coordorigin="5354,360" coordsize="3,3">
              <v:shape style="position:absolute;left:5354;top:360;width:3;height:3" coordorigin="5354,360" coordsize="3,3" path="m5357,363l5354,360e" filled="f" stroked="t" strokeweight=".5pt" strokecolor="#222222">
                <v:path arrowok="t"/>
              </v:shape>
            </v:group>
            <v:group style="position:absolute;left:5419;top:360;width:3;height:3" coordorigin="5419,360" coordsize="3,3">
              <v:shape style="position:absolute;left:5419;top:360;width:3;height:3" coordorigin="5419,360" coordsize="3,3" path="m5422,363l5419,360e" filled="f" stroked="t" strokeweight=".5pt" strokecolor="#222222">
                <v:path arrowok="t"/>
              </v:shape>
            </v:group>
            <v:group style="position:absolute;left:5401;top:439;width:15;height:15" coordorigin="5401,439" coordsize="15,15">
              <v:shape style="position:absolute;left:5401;top:439;width:15;height:15" coordorigin="5401,439" coordsize="15,15" path="m5401,439l5416,453e" filled="f" stroked="t" strokeweight=".5pt" strokecolor="#222222">
                <v:path arrowok="t"/>
              </v:shape>
            </v:group>
            <v:group style="position:absolute;left:5451;top:389;width:3;height:3" coordorigin="5451,389" coordsize="3,3">
              <v:shape style="position:absolute;left:5451;top:389;width:3;height:3" coordorigin="5451,389" coordsize="3,3" path="m5451,389l5454,392e" filled="f" stroked="t" strokeweight=".5pt" strokecolor="#222222">
                <v:path arrowok="t"/>
              </v:shape>
            </v:group>
            <v:group style="position:absolute;left:5454;top:360;width:3;height:3" coordorigin="5454,360" coordsize="3,3">
              <v:shape style="position:absolute;left:5454;top:360;width:3;height:3" coordorigin="5454,360" coordsize="3,3" path="m5457,363l5454,360e" filled="f" stroked="t" strokeweight=".5pt" strokecolor="#222222">
                <v:path arrowok="t"/>
              </v:shape>
            </v:group>
            <v:group style="position:absolute;left:5486;top:389;width:3;height:3" coordorigin="5486,389" coordsize="3,3">
              <v:shape style="position:absolute;left:5486;top:389;width:3;height:3" coordorigin="5486,389" coordsize="3,3" path="m5486,389l5489,392e" filled="f" stroked="t" strokeweight=".5pt" strokecolor="#222222">
                <v:path arrowok="t"/>
              </v:shape>
            </v:group>
            <v:group style="position:absolute;left:5559;top:439;width:12;height:15" coordorigin="5559,439" coordsize="12,15">
              <v:shape style="position:absolute;left:5559;top:439;width:12;height:15" coordorigin="5559,439" coordsize="12,15" path="m5559,439l5571,453e" filled="f" stroked="t" strokeweight=".5pt" strokecolor="#222222">
                <v:path arrowok="t"/>
              </v:shape>
            </v:group>
            <v:group style="position:absolute;left:5527;top:360;width:3;height:3" coordorigin="5527,360" coordsize="3,3">
              <v:shape style="position:absolute;left:5527;top:360;width:3;height:3" coordorigin="5527,360" coordsize="3,3" path="m5530,363l5527,360e" filled="f" stroked="t" strokeweight=".5pt" strokecolor="#222222">
                <v:path arrowok="t"/>
              </v:shape>
            </v:group>
            <v:group style="position:absolute;left:5559;top:389;width:3;height:3" coordorigin="5559,389" coordsize="3,3">
              <v:shape style="position:absolute;left:5559;top:389;width:3;height:3" coordorigin="5559,389" coordsize="3,3" path="m5559,389l5562,392e" filled="f" stroked="t" strokeweight=".5pt" strokecolor="#222222">
                <v:path arrowok="t"/>
              </v:shape>
            </v:group>
            <v:group style="position:absolute;left:5562;top:360;width:3;height:3" coordorigin="5562,360" coordsize="3,3">
              <v:shape style="position:absolute;left:5562;top:360;width:3;height:3" coordorigin="5562,360" coordsize="3,3" path="m5565,363l5562,360e" filled="f" stroked="t" strokeweight=".5pt" strokecolor="#222222">
                <v:path arrowok="t"/>
              </v:shape>
            </v:group>
            <v:group style="position:absolute;left:5594;top:389;width:3;height:3" coordorigin="5594,389" coordsize="3,3">
              <v:shape style="position:absolute;left:5594;top:389;width:3;height:3" coordorigin="5594,389" coordsize="3,3" path="m5594,389l5597,392e" filled="f" stroked="t" strokeweight=".5pt" strokecolor="#222222">
                <v:path arrowok="t"/>
              </v:shape>
            </v:group>
            <v:group style="position:absolute;left:5647;top:295;width:9;height:9" coordorigin="5647,295" coordsize="9,9">
              <v:shape style="position:absolute;left:5647;top:295;width:9;height:9" coordorigin="5647,295" coordsize="9,9" path="m5647,295l5656,304e" filled="f" stroked="t" strokeweight=".5pt" strokecolor="#222222">
                <v:path arrowok="t"/>
              </v:shape>
            </v:group>
            <v:group style="position:absolute;left:5635;top:360;width:3;height:3" coordorigin="5635,360" coordsize="3,3">
              <v:shape style="position:absolute;left:5635;top:360;width:3;height:3" coordorigin="5635,360" coordsize="3,3" path="m5638,363l5635,360e" filled="f" stroked="t" strokeweight=".5pt" strokecolor="#222222">
                <v:path arrowok="t"/>
              </v:shape>
            </v:group>
            <v:group style="position:absolute;left:5667;top:389;width:3;height:3" coordorigin="5667,389" coordsize="3,3">
              <v:shape style="position:absolute;left:5667;top:389;width:3;height:3" coordorigin="5667,389" coordsize="3,3" path="m5667,389l5670,392e" filled="f" stroked="t" strokeweight=".5pt" strokecolor="#222222">
                <v:path arrowok="t"/>
              </v:shape>
            </v:group>
            <v:group style="position:absolute;left:5670;top:360;width:3;height:3" coordorigin="5670,360" coordsize="3,3">
              <v:shape style="position:absolute;left:5670;top:360;width:3;height:3" coordorigin="5670,360" coordsize="3,3" path="m5673,363l5670,360e" filled="f" stroked="t" strokeweight=".5pt" strokecolor="#222222">
                <v:path arrowok="t"/>
              </v:shape>
            </v:group>
            <v:group style="position:absolute;left:5702;top:389;width:3;height:3" coordorigin="5702,389" coordsize="3,3">
              <v:shape style="position:absolute;left:5702;top:389;width:3;height:3" coordorigin="5702,389" coordsize="3,3" path="m5702,389l5705,392e" filled="f" stroked="t" strokeweight=".5pt" strokecolor="#222222">
                <v:path arrowok="t"/>
              </v:shape>
            </v:group>
            <v:group style="position:absolute;left:5372;top:367;width:363;height:2" coordorigin="5372,367" coordsize="363,2">
              <v:shape style="position:absolute;left:5372;top:367;width:363;height:2" coordorigin="5372,367" coordsize="363,0" path="m5372,367l5735,367e" filled="f" stroked="t" strokeweight=".68910pt" strokecolor="#222222">
                <v:path arrowok="t"/>
              </v:shape>
            </v:group>
            <v:group style="position:absolute;left:5316;top:444;width:29;height:32" coordorigin="5316,444" coordsize="29,32">
              <v:shape style="position:absolute;left:5316;top:444;width:29;height:32" coordorigin="5316,444" coordsize="29,32" path="m5316,444l5346,477e" filled="f" stroked="t" strokeweight=".5pt" strokecolor="#222222">
                <v:path arrowok="t"/>
              </v:shape>
            </v:group>
            <v:group style="position:absolute;left:5328;top:436;width:26;height:32" coordorigin="5328,436" coordsize="26,32">
              <v:shape style="position:absolute;left:5328;top:436;width:26;height:32" coordorigin="5328,436" coordsize="26,32" path="m5328,436l5354,468e" filled="f" stroked="t" strokeweight=".5pt" strokecolor="#222222">
                <v:path arrowok="t"/>
              </v:shape>
            </v:group>
            <v:group style="position:absolute;left:5328;top:430;width:32;height:35" coordorigin="5328,430" coordsize="32,35">
              <v:shape style="position:absolute;left:5328;top:430;width:32;height:35" coordorigin="5328,430" coordsize="32,35" path="m5360,465l5328,430e" filled="f" stroked="t" strokeweight=".5pt" strokecolor="#222222">
                <v:path arrowok="t"/>
              </v:shape>
            </v:group>
            <v:group style="position:absolute;left:5334;top:427;width:29;height:35" coordorigin="5334,427" coordsize="29,35">
              <v:shape style="position:absolute;left:5334;top:427;width:29;height:35" coordorigin="5334,427" coordsize="29,35" path="m5334,427l5363,462e" filled="f" stroked="t" strokeweight=".5pt" strokecolor="#222222">
                <v:path arrowok="t"/>
              </v:shape>
            </v:group>
            <v:group style="position:absolute;left:5343;top:418;width:29;height:35" coordorigin="5343,418" coordsize="29,35">
              <v:shape style="position:absolute;left:5343;top:418;width:29;height:35" coordorigin="5343,418" coordsize="29,35" path="m5343,418l5372,453e" filled="f" stroked="t" strokeweight=".5pt" strokecolor="#222222">
                <v:path arrowok="t"/>
              </v:shape>
            </v:group>
            <v:group style="position:absolute;left:5354;top:380;width:29;height:12" coordorigin="5354,380" coordsize="29,12">
              <v:shape style="position:absolute;left:5354;top:380;width:29;height:12" coordorigin="5354,380" coordsize="29,12" path="m5354,380l5384,392e" filled="f" stroked="t" strokeweight=".5pt" strokecolor="#222222">
                <v:path arrowok="t"/>
              </v:shape>
            </v:group>
            <v:group style="position:absolute;left:5357;top:380;width:26;height:9" coordorigin="5357,380" coordsize="26,9">
              <v:shape style="position:absolute;left:5357;top:380;width:26;height:9" coordorigin="5357,380" coordsize="26,9" path="m5384,389l5357,380e" filled="f" stroked="t" strokeweight=".5pt" strokecolor="#222222">
                <v:path arrowok="t"/>
              </v:shape>
            </v:group>
            <v:group style="position:absolute;left:5749;top:360;width:2;height:25" coordorigin="5749,360" coordsize="2,25">
              <v:shape style="position:absolute;left:5749;top:360;width:2;height:25" coordorigin="5749,360" coordsize="0,25" path="m5749,360l5749,385e" filled="f" stroked="t" strokeweight=".5pt" strokecolor="#222222">
                <v:path arrowok="t"/>
              </v:shape>
            </v:group>
            <v:group style="position:absolute;left:5779;top:409;width:3;height:12" coordorigin="5779,409" coordsize="3,12">
              <v:shape style="position:absolute;left:5779;top:409;width:3;height:12" coordorigin="5779,409" coordsize="3,12" path="m5779,409l5781,421e" filled="f" stroked="t" strokeweight=".5pt" strokecolor="#222222">
                <v:path arrowok="t"/>
              </v:shape>
            </v:group>
            <v:group style="position:absolute;left:5799;top:403;width:3;height:12" coordorigin="5799,403" coordsize="3,12">
              <v:shape style="position:absolute;left:5799;top:403;width:3;height:12" coordorigin="5799,403" coordsize="3,12" path="m5802,415l5799,403e" filled="f" stroked="t" strokeweight=".5pt" strokecolor="#222222">
                <v:path arrowok="t"/>
              </v:shape>
            </v:group>
            <v:group style="position:absolute;left:5700;top:295;width:3;height:6" coordorigin="5700,295" coordsize="3,6">
              <v:shape style="position:absolute;left:5700;top:295;width:3;height:6" coordorigin="5700,295" coordsize="3,6" path="m5700,295l5702,301e" filled="f" stroked="t" strokeweight=".5pt" strokecolor="#222222">
                <v:path arrowok="t"/>
              </v:shape>
            </v:group>
            <v:group style="position:absolute;left:5697;top:266;width:3;height:9" coordorigin="5697,266" coordsize="3,9">
              <v:shape style="position:absolute;left:5697;top:266;width:3;height:9" coordorigin="5697,266" coordsize="3,9" path="m5700,275l5697,266e" filled="f" stroked="t" strokeweight=".5pt" strokecolor="#222222">
                <v:path arrowok="t"/>
              </v:shape>
            </v:group>
            <v:group style="position:absolute;left:5372;top:387;width:363;height:2" coordorigin="5372,387" coordsize="363,2">
              <v:shape style="position:absolute;left:5372;top:387;width:363;height:2" coordorigin="5372,387" coordsize="363,0" path="m5372,387l5735,387e" filled="f" stroked="t" strokeweight=".9374pt" strokecolor="#222222">
                <v:path arrowok="t"/>
              </v:shape>
            </v:group>
            <v:group style="position:absolute;left:5264;top:304;width:2;height:91" coordorigin="5264,304" coordsize="2,91">
              <v:shape style="position:absolute;left:5264;top:304;width:2;height:91" coordorigin="5264,304" coordsize="0,91" path="m5264,304l5264,395e" filled="f" stroked="t" strokeweight=".5pt" strokecolor="#222222">
                <v:path arrowok="t"/>
              </v:shape>
            </v:group>
            <v:group style="position:absolute;left:5279;top:304;width:40;height:137" coordorigin="5279,304" coordsize="40,137">
              <v:shape style="position:absolute;left:5279;top:304;width:40;height:137" coordorigin="5279,304" coordsize="40,137" path="m5279,441l5319,441,5319,304,5279,304,5279,441xe" filled="t" fillcolor="#222222" stroked="f">
                <v:path arrowok="t"/>
                <v:fill type="solid"/>
              </v:shape>
            </v:group>
            <v:group style="position:absolute;left:5294;top:304;width:2;height:96" coordorigin="5294,304" coordsize="2,96">
              <v:shape style="position:absolute;left:5294;top:304;width:2;height:96" coordorigin="5294,304" coordsize="0,96" path="m5294,304l5294,401e" filled="f" stroked="t" strokeweight=".8362pt" strokecolor="#222222">
                <v:path arrowok="t"/>
              </v:shape>
            </v:group>
            <v:group style="position:absolute;left:5297;top:430;width:10;height:2" coordorigin="5297,430" coordsize="10,2">
              <v:shape style="position:absolute;left:5297;top:430;width:10;height:2" coordorigin="5297,430" coordsize="10,0" path="m5297,430l5307,430e" filled="f" stroked="t" strokeweight=".8762pt" strokecolor="#222222">
                <v:path arrowok="t"/>
              </v:shape>
            </v:group>
            <v:group style="position:absolute;left:5302;top:304;width:2;height:96" coordorigin="5302,304" coordsize="2,96">
              <v:shape style="position:absolute;left:5302;top:304;width:2;height:96" coordorigin="5302,304" coordsize="0,96" path="m5302,304l5302,401e" filled="f" stroked="t" strokeweight=".5pt" strokecolor="#222222">
                <v:path arrowok="t"/>
              </v:shape>
            </v:group>
            <v:group style="position:absolute;left:5297;top:427;width:10;height:2" coordorigin="5297,427" coordsize="10,2">
              <v:shape style="position:absolute;left:5297;top:427;width:10;height:2" coordorigin="5297,427" coordsize="10,0" path="m5297,427l5307,427e" filled="f" stroked="t" strokeweight=".5834pt" strokecolor="#222222">
                <v:path arrowok="t"/>
              </v:shape>
            </v:group>
            <v:group style="position:absolute;left:5306;top:289;width:10;height:2" coordorigin="5306,289" coordsize="10,2">
              <v:shape style="position:absolute;left:5306;top:289;width:10;height:2" coordorigin="5306,289" coordsize="10,0" path="m5306,289l5316,289e" filled="f" stroked="t" strokeweight=".583100pt" strokecolor="#222222">
                <v:path arrowok="t"/>
              </v:shape>
            </v:group>
            <v:group style="position:absolute;left:5309;top:313;width:10;height:120" coordorigin="5309,313" coordsize="10,120">
              <v:shape style="position:absolute;left:5309;top:313;width:10;height:120" coordorigin="5309,313" coordsize="10,120" path="m5309,433l5319,433,5319,313,5309,313,5309,433xe" filled="t" fillcolor="#222222" stroked="f">
                <v:path arrowok="t"/>
                <v:fill type="solid"/>
              </v:shape>
            </v:group>
            <v:group style="position:absolute;left:5317;top:301;width:10;height:2" coordorigin="5317,301" coordsize="10,2">
              <v:shape style="position:absolute;left:5317;top:301;width:10;height:2" coordorigin="5317,301" coordsize="10,0" path="m5317,301l5327,301e" filled="f" stroked="t" strokeweight=".586200pt" strokecolor="#222222">
                <v:path arrowok="t"/>
              </v:shape>
            </v:group>
            <v:group style="position:absolute;left:5354;top:360;width:2;height:25" coordorigin="5354,360" coordsize="2,25">
              <v:shape style="position:absolute;left:5354;top:360;width:2;height:25" coordorigin="5354,360" coordsize="0,25" path="m5354,360l5354,385e" filled="f" stroked="t" strokeweight=".5pt" strokecolor="#222222">
                <v:path arrowok="t"/>
              </v:shape>
            </v:group>
            <v:group style="position:absolute;left:5352;top:371;width:10;height:2" coordorigin="5352,371" coordsize="10,2">
              <v:shape style="position:absolute;left:5352;top:371;width:10;height:2" coordorigin="5352,371" coordsize="10,0" path="m5352,371l5362,371e" filled="f" stroked="t" strokeweight=".8776pt" strokecolor="#222222">
                <v:path arrowok="t"/>
              </v:shape>
            </v:group>
            <v:group style="position:absolute;left:5367;top:376;width:10;height:2" coordorigin="5367,376" coordsize="10,2">
              <v:shape style="position:absolute;left:5367;top:376;width:10;height:2" coordorigin="5367,376" coordsize="10,0" path="m5367,376l5377,376e" filled="f" stroked="t" strokeweight=".7302pt" strokecolor="#222222">
                <v:path arrowok="t"/>
              </v:shape>
            </v:group>
            <v:group style="position:absolute;left:5382;top:352;width:10;height:2" coordorigin="5382,352" coordsize="10,2">
              <v:shape style="position:absolute;left:5382;top:352;width:10;height:2" coordorigin="5382,352" coordsize="10,0" path="m5382,352l5392,352e" filled="f" stroked="t" strokeweight=".7302pt" strokecolor="#222222">
                <v:path arrowok="t"/>
              </v:shape>
            </v:group>
            <v:group style="position:absolute;left:5390;top:352;width:10;height:2" coordorigin="5390,352" coordsize="10,2">
              <v:shape style="position:absolute;left:5390;top:352;width:10;height:2" coordorigin="5390,352" coordsize="10,0" path="m5390,352l5400,352e" filled="f" stroked="t" strokeweight=".7302pt" strokecolor="#222222">
                <v:path arrowok="t"/>
              </v:shape>
            </v:group>
            <v:group style="position:absolute;left:5396;top:485;width:10;height:2" coordorigin="5396,485" coordsize="10,2">
              <v:shape style="position:absolute;left:5396;top:485;width:10;height:2" coordorigin="5396,485" coordsize="10,0" path="m5396,485l5406,485e" filled="f" stroked="t" strokeweight=".8793pt" strokecolor="#222222">
                <v:path arrowok="t"/>
              </v:shape>
            </v:group>
            <v:group style="position:absolute;left:5401;top:439;width:2;height:20" coordorigin="5401,439" coordsize="2,20">
              <v:shape style="position:absolute;left:5401;top:439;width:2;height:20" coordorigin="5401,439" coordsize="0,20" path="m5401,459l5401,439e" filled="f" stroked="t" strokeweight=".5pt" strokecolor="#222222">
                <v:path arrowok="t"/>
              </v:shape>
            </v:group>
            <v:group style="position:absolute;left:5399;top:301;width:10;height:2" coordorigin="5399,301" coordsize="10,2">
              <v:shape style="position:absolute;left:5399;top:301;width:10;height:2" coordorigin="5399,301" coordsize="10,0" path="m5399,301l5409,301e" filled="f" stroked="t" strokeweight=".5845pt" strokecolor="#222222">
                <v:path arrowok="t"/>
              </v:shape>
            </v:group>
            <v:group style="position:absolute;left:5399;top:399;width:10;height:2" coordorigin="5399,399" coordsize="10,2">
              <v:shape style="position:absolute;left:5399;top:399;width:10;height:2" coordorigin="5399,399" coordsize="10,0" path="m5399,399l5409,399e" filled="f" stroked="t" strokeweight=".7319pt" strokecolor="#222222">
                <v:path arrowok="t"/>
              </v:shape>
            </v:group>
            <v:group style="position:absolute;left:5399;top:266;width:10;height:2" coordorigin="5399,266" coordsize="10,2">
              <v:shape style="position:absolute;left:5399;top:266;width:10;height:2" coordorigin="5399,266" coordsize="10,0" path="m5399,266l5409,266e" filled="f" stroked="t" strokeweight=".8796pt" strokecolor="#222222">
                <v:path arrowok="t"/>
              </v:shape>
            </v:group>
            <v:group style="position:absolute;left:5408;top:399;width:10;height:2" coordorigin="5408,399" coordsize="10,2">
              <v:shape style="position:absolute;left:5408;top:399;width:10;height:2" coordorigin="5408,399" coordsize="10,0" path="m5408,399l5418,399e" filled="f" stroked="t" strokeweight=".7319pt" strokecolor="#222222">
                <v:path arrowok="t"/>
              </v:shape>
            </v:group>
            <v:group style="position:absolute;left:5417;top:352;width:10;height:2" coordorigin="5417,352" coordsize="10,2">
              <v:shape style="position:absolute;left:5417;top:352;width:10;height:2" coordorigin="5417,352" coordsize="10,0" path="m5417,352l5427,352e" filled="f" stroked="t" strokeweight=".7302pt" strokecolor="#222222">
                <v:path arrowok="t"/>
              </v:shape>
            </v:group>
            <v:group style="position:absolute;left:5428;top:352;width:10;height:2" coordorigin="5428,352" coordsize="10,2">
              <v:shape style="position:absolute;left:5428;top:352;width:10;height:2" coordorigin="5428,352" coordsize="10,0" path="m5428,352l5438,352e" filled="f" stroked="t" strokeweight=".7302pt" strokecolor="#222222">
                <v:path arrowok="t"/>
              </v:shape>
            </v:group>
            <v:group style="position:absolute;left:5431;top:482;width:10;height:2" coordorigin="5431,482" coordsize="10,2">
              <v:shape style="position:absolute;left:5431;top:482;width:10;height:2" coordorigin="5431,482" coordsize="10,0" path="m5431,482l5441,482e" filled="f" stroked="t" strokeweight=".586200pt" strokecolor="#222222">
                <v:path arrowok="t"/>
              </v:shape>
            </v:group>
            <v:group style="position:absolute;left:5411;top:272;width:30;height:2" coordorigin="5411,272" coordsize="30,2">
              <v:shape style="position:absolute;left:5411;top:272;width:30;height:2" coordorigin="5411,272" coordsize="30,0" path="m5411,272l5441,272e" filled="f" stroked="t" strokeweight=".2934pt" strokecolor="#222222">
                <v:path arrowok="t"/>
              </v:shape>
            </v:group>
            <v:group style="position:absolute;left:5434;top:399;width:10;height:2" coordorigin="5434,399" coordsize="10,2">
              <v:shape style="position:absolute;left:5434;top:399;width:10;height:2" coordorigin="5434,399" coordsize="10,0" path="m5434,399l5444,399e" filled="f" stroked="t" strokeweight=".7319pt" strokecolor="#222222">
                <v:path arrowok="t"/>
              </v:shape>
            </v:group>
            <v:group style="position:absolute;left:5440;top:452;width:10;height:2" coordorigin="5440,452" coordsize="10,2">
              <v:shape style="position:absolute;left:5440;top:452;width:10;height:2" coordorigin="5440,452" coordsize="10,0" path="m5440,452l5450,452e" filled="f" stroked="t" strokeweight=".7299pt" strokecolor="#222222">
                <v:path arrowok="t"/>
              </v:shape>
            </v:group>
            <v:group style="position:absolute;left:5446;top:399;width:10;height:2" coordorigin="5446,399" coordsize="10,2">
              <v:shape style="position:absolute;left:5446;top:399;width:10;height:2" coordorigin="5446,399" coordsize="10,0" path="m5446,399l5456,399e" filled="f" stroked="t" strokeweight=".7319pt" strokecolor="#222222">
                <v:path arrowok="t"/>
              </v:shape>
            </v:group>
            <v:group style="position:absolute;left:5446;top:301;width:10;height:2" coordorigin="5446,301" coordsize="10,2">
              <v:shape style="position:absolute;left:5446;top:301;width:10;height:2" coordorigin="5446,301" coordsize="10,0" path="m5446,301l5456,301e" filled="f" stroked="t" strokeweight=".5859pt" strokecolor="#222222">
                <v:path arrowok="t"/>
              </v:shape>
            </v:group>
            <v:group style="position:absolute;left:5452;top:352;width:10;height:2" coordorigin="5452,352" coordsize="10,2">
              <v:shape style="position:absolute;left:5452;top:352;width:10;height:2" coordorigin="5452,352" coordsize="10,0" path="m5452,352l5462,352e" filled="f" stroked="t" strokeweight=".7302pt" strokecolor="#222222">
                <v:path arrowok="t"/>
              </v:shape>
            </v:group>
            <v:group style="position:absolute;left:5464;top:352;width:10;height:2" coordorigin="5464,352" coordsize="10,2">
              <v:shape style="position:absolute;left:5464;top:352;width:10;height:2" coordorigin="5464,352" coordsize="10,0" path="m5464,352l5474,352e" filled="f" stroked="t" strokeweight=".7302pt" strokecolor="#222222">
                <v:path arrowok="t"/>
              </v:shape>
            </v:group>
            <v:group style="position:absolute;left:5469;top:398;width:10;height:2" coordorigin="5469,398" coordsize="10,2">
              <v:shape style="position:absolute;left:5469;top:398;width:10;height:2" coordorigin="5469,398" coordsize="10,0" path="m5469,398l5479,398e" filled="f" stroked="t" strokeweight=".8776pt" strokecolor="#222222">
                <v:path arrowok="t"/>
              </v:shape>
            </v:group>
            <v:group style="position:absolute;left:5475;top:452;width:10;height:2" coordorigin="5475,452" coordsize="10,2">
              <v:shape style="position:absolute;left:5475;top:452;width:10;height:2" coordorigin="5475,452" coordsize="10,0" path="m5475,452l5485,452e" filled="f" stroked="t" strokeweight=".7291pt" strokecolor="#222222">
                <v:path arrowok="t"/>
              </v:shape>
            </v:group>
            <v:group style="position:absolute;left:5481;top:399;width:10;height:2" coordorigin="5481,399" coordsize="10,2">
              <v:shape style="position:absolute;left:5481;top:399;width:10;height:2" coordorigin="5481,399" coordsize="10,0" path="m5481,399l5491,399e" filled="f" stroked="t" strokeweight=".7319pt" strokecolor="#222222">
                <v:path arrowok="t"/>
              </v:shape>
            </v:group>
            <v:group style="position:absolute;left:5490;top:352;width:10;height:2" coordorigin="5490,352" coordsize="10,2">
              <v:shape style="position:absolute;left:5490;top:352;width:10;height:2" coordorigin="5490,352" coordsize="10,0" path="m5490,352l5500,352e" filled="f" stroked="t" strokeweight=".7302pt" strokecolor="#222222">
                <v:path arrowok="t"/>
              </v:shape>
            </v:group>
            <v:group style="position:absolute;left:5499;top:352;width:10;height:2" coordorigin="5499,352" coordsize="10,2">
              <v:shape style="position:absolute;left:5499;top:352;width:10;height:2" coordorigin="5499,352" coordsize="10,0" path="m5499,352l5509,352e" filled="f" stroked="t" strokeweight=".7302pt" strokecolor="#222222">
                <v:path arrowok="t"/>
              </v:shape>
            </v:group>
            <v:group style="position:absolute;left:5507;top:399;width:10;height:2" coordorigin="5507,399" coordsize="10,2">
              <v:shape style="position:absolute;left:5507;top:399;width:10;height:2" coordorigin="5507,399" coordsize="10,0" path="m5507,399l5517,399e" filled="f" stroked="t" strokeweight=".7319pt" strokecolor="#222222">
                <v:path arrowok="t"/>
              </v:shape>
            </v:group>
            <v:group style="position:absolute;left:5516;top:399;width:10;height:2" coordorigin="5516,399" coordsize="10,2">
              <v:shape style="position:absolute;left:5516;top:399;width:10;height:2" coordorigin="5516,399" coordsize="10,0" path="m5516,399l5526,399e" filled="f" stroked="t" strokeweight=".7319pt" strokecolor="#222222">
                <v:path arrowok="t"/>
              </v:shape>
            </v:group>
            <v:group style="position:absolute;left:5525;top:352;width:10;height:2" coordorigin="5525,352" coordsize="10,2">
              <v:shape style="position:absolute;left:5525;top:352;width:10;height:2" coordorigin="5525,352" coordsize="10,0" path="m5525,352l5535,352e" filled="f" stroked="t" strokeweight=".7302pt" strokecolor="#222222">
                <v:path arrowok="t"/>
              </v:shape>
            </v:group>
            <v:group style="position:absolute;left:5531;top:465;width:10;height:2" coordorigin="5531,465" coordsize="10,2">
              <v:shape style="position:absolute;left:5531;top:465;width:10;height:2" coordorigin="5531,465" coordsize="10,0" path="m5531,465l5541,465e" filled="f" stroked="t" strokeweight="1.170400pt" strokecolor="#222222">
                <v:path arrowok="t"/>
              </v:shape>
            </v:group>
            <v:group style="position:absolute;left:5537;top:352;width:10;height:2" coordorigin="5537,352" coordsize="10,2">
              <v:shape style="position:absolute;left:5537;top:352;width:10;height:2" coordorigin="5537,352" coordsize="10,0" path="m5537,352l5547,352e" filled="f" stroked="t" strokeweight=".7302pt" strokecolor="#222222">
                <v:path arrowok="t"/>
              </v:shape>
            </v:group>
            <v:group style="position:absolute;left:5543;top:399;width:10;height:2" coordorigin="5543,399" coordsize="10,2">
              <v:shape style="position:absolute;left:5543;top:399;width:10;height:2" coordorigin="5543,399" coordsize="10,0" path="m5543,399l5553,399e" filled="f" stroked="t" strokeweight=".7319pt" strokecolor="#222222">
                <v:path arrowok="t"/>
              </v:shape>
            </v:group>
            <v:group style="position:absolute;left:5548;top:439;width:2;height:20" coordorigin="5548,439" coordsize="2,20">
              <v:shape style="position:absolute;left:5548;top:439;width:2;height:20" coordorigin="5548,439" coordsize="0,20" path="m5548,459l5548,439e" filled="f" stroked="t" strokeweight=".5pt" strokecolor="#222222">
                <v:path arrowok="t"/>
              </v:shape>
            </v:group>
            <v:group style="position:absolute;left:5554;top:399;width:10;height:2" coordorigin="5554,399" coordsize="10,2">
              <v:shape style="position:absolute;left:5554;top:399;width:10;height:2" coordorigin="5554,399" coordsize="10,0" path="m5554,399l5564,399e" filled="f" stroked="t" strokeweight=".7319pt" strokecolor="#222222">
                <v:path arrowok="t"/>
              </v:shape>
            </v:group>
            <v:group style="position:absolute;left:5559;top:439;width:2;height:20" coordorigin="5559,439" coordsize="2,20">
              <v:shape style="position:absolute;left:5559;top:439;width:2;height:20" coordorigin="5559,439" coordsize="0,20" path="m5559,459l5559,439e" filled="f" stroked="t" strokeweight=".5pt" strokecolor="#222222">
                <v:path arrowok="t"/>
              </v:shape>
            </v:group>
            <v:group style="position:absolute;left:5560;top:352;width:10;height:2" coordorigin="5560,352" coordsize="10,2">
              <v:shape style="position:absolute;left:5560;top:352;width:10;height:2" coordorigin="5560,352" coordsize="10,0" path="m5560,352l5570,352e" filled="f" stroked="t" strokeweight=".7302pt" strokecolor="#222222">
                <v:path arrowok="t"/>
              </v:shape>
            </v:group>
            <v:group style="position:absolute;left:5411;top:451;width:251;height:2" coordorigin="5411,451" coordsize="251,2">
              <v:shape style="position:absolute;left:5411;top:451;width:251;height:2" coordorigin="5411,451" coordsize="251,0" path="m5411,451l5662,451e" filled="f" stroked="t" strokeweight=".8334pt" strokecolor="#222222">
                <v:path arrowok="t"/>
              </v:shape>
            </v:group>
            <v:group style="position:absolute;left:5572;top:352;width:10;height:2" coordorigin="5572,352" coordsize="10,2">
              <v:shape style="position:absolute;left:5572;top:352;width:10;height:2" coordorigin="5572,352" coordsize="10,0" path="m5572,352l5582,352e" filled="f" stroked="t" strokeweight=".7302pt" strokecolor="#222222">
                <v:path arrowok="t"/>
              </v:shape>
            </v:group>
            <v:group style="position:absolute;left:5578;top:399;width:10;height:2" coordorigin="5578,399" coordsize="10,2">
              <v:shape style="position:absolute;left:5578;top:399;width:10;height:2" coordorigin="5578,399" coordsize="10,0" path="m5578,399l5588,399e" filled="f" stroked="t" strokeweight=".7319pt" strokecolor="#222222">
                <v:path arrowok="t"/>
              </v:shape>
            </v:group>
            <v:group style="position:absolute;left:5589;top:399;width:10;height:2" coordorigin="5589,399" coordsize="10,2">
              <v:shape style="position:absolute;left:5589;top:399;width:10;height:2" coordorigin="5589,399" coordsize="10,0" path="m5589,399l5599,399e" filled="f" stroked="t" strokeweight=".7319pt" strokecolor="#222222">
                <v:path arrowok="t"/>
              </v:shape>
            </v:group>
            <v:group style="position:absolute;left:5598;top:352;width:10;height:2" coordorigin="5598,352" coordsize="10,2">
              <v:shape style="position:absolute;left:5598;top:352;width:10;height:2" coordorigin="5598,352" coordsize="10,0" path="m5598,352l5608,352e" filled="f" stroked="t" strokeweight=".7302pt" strokecolor="#222222">
                <v:path arrowok="t"/>
              </v:shape>
            </v:group>
            <v:group style="position:absolute;left:5607;top:352;width:10;height:2" coordorigin="5607,352" coordsize="10,2">
              <v:shape style="position:absolute;left:5607;top:352;width:10;height:2" coordorigin="5607,352" coordsize="10,0" path="m5607,352l5617,352e" filled="f" stroked="t" strokeweight=".7302pt" strokecolor="#222222">
                <v:path arrowok="t"/>
              </v:shape>
            </v:group>
            <v:group style="position:absolute;left:5616;top:399;width:10;height:2" coordorigin="5616,399" coordsize="10,2">
              <v:shape style="position:absolute;left:5616;top:399;width:10;height:2" coordorigin="5616,399" coordsize="10,0" path="m5616,399l5626,399e" filled="f" stroked="t" strokeweight=".7319pt" strokecolor="#222222">
                <v:path arrowok="t"/>
              </v:shape>
            </v:group>
            <v:group style="position:absolute;left:5621;top:452;width:10;height:2" coordorigin="5621,452" coordsize="10,2">
              <v:shape style="position:absolute;left:5621;top:452;width:10;height:2" coordorigin="5621,452" coordsize="10,0" path="m5621,452l5631,452e" filled="f" stroked="t" strokeweight=".7299pt" strokecolor="#222222">
                <v:path arrowok="t"/>
              </v:shape>
            </v:group>
            <v:group style="position:absolute;left:5624;top:399;width:10;height:2" coordorigin="5624,399" coordsize="10,2">
              <v:shape style="position:absolute;left:5624;top:399;width:10;height:2" coordorigin="5624,399" coordsize="10,0" path="m5624,399l5634,399e" filled="f" stroked="t" strokeweight=".7319pt" strokecolor="#222222">
                <v:path arrowok="t"/>
              </v:shape>
            </v:group>
            <v:group style="position:absolute;left:5633;top:352;width:10;height:2" coordorigin="5633,352" coordsize="10,2">
              <v:shape style="position:absolute;left:5633;top:352;width:10;height:2" coordorigin="5633,352" coordsize="10,0" path="m5633,352l5643,352e" filled="f" stroked="t" strokeweight=".7302pt" strokecolor="#222222">
                <v:path arrowok="t"/>
              </v:shape>
            </v:group>
            <v:group style="position:absolute;left:5645;top:352;width:10;height:2" coordorigin="5645,352" coordsize="10,2">
              <v:shape style="position:absolute;left:5645;top:352;width:10;height:2" coordorigin="5645,352" coordsize="10,0" path="m5645,352l5655,352e" filled="f" stroked="t" strokeweight=".7302pt" strokecolor="#222222">
                <v:path arrowok="t"/>
              </v:shape>
            </v:group>
            <v:group style="position:absolute;left:5651;top:399;width:10;height:2" coordorigin="5651,399" coordsize="10,2">
              <v:shape style="position:absolute;left:5651;top:399;width:10;height:2" coordorigin="5651,399" coordsize="10,0" path="m5651,399l5661,399e" filled="f" stroked="t" strokeweight=".7319pt" strokecolor="#222222">
                <v:path arrowok="t"/>
              </v:shape>
            </v:group>
            <v:group style="position:absolute;left:5657;top:452;width:10;height:2" coordorigin="5657,452" coordsize="10,2">
              <v:shape style="position:absolute;left:5657;top:452;width:10;height:2" coordorigin="5657,452" coordsize="10,0" path="m5657,452l5667,452e" filled="f" stroked="t" strokeweight=".7291pt" strokecolor="#222222">
                <v:path arrowok="t"/>
              </v:shape>
            </v:group>
            <v:group style="position:absolute;left:5662;top:399;width:10;height:2" coordorigin="5662,399" coordsize="10,2">
              <v:shape style="position:absolute;left:5662;top:399;width:10;height:2" coordorigin="5662,399" coordsize="10,0" path="m5662,399l5672,399e" filled="f" stroked="t" strokeweight=".7319pt" strokecolor="#222222">
                <v:path arrowok="t"/>
              </v:shape>
            </v:group>
            <v:group style="position:absolute;left:5665;top:269;width:10;height:2" coordorigin="5665,269" coordsize="10,2">
              <v:shape style="position:absolute;left:5665;top:269;width:10;height:2" coordorigin="5665,269" coordsize="10,0" path="m5665,269l5675,269e" filled="f" stroked="t" strokeweight=".5865pt" strokecolor="#222222">
                <v:path arrowok="t"/>
              </v:shape>
            </v:group>
            <v:group style="position:absolute;left:5665;top:482;width:10;height:2" coordorigin="5665,482" coordsize="10,2">
              <v:shape style="position:absolute;left:5665;top:482;width:10;height:2" coordorigin="5665,482" coordsize="10,0" path="m5665,482l5675,482e" filled="f" stroked="t" strokeweight=".586200pt" strokecolor="#222222">
                <v:path arrowok="t"/>
              </v:shape>
            </v:group>
            <v:group style="position:absolute;left:5668;top:352;width:10;height:2" coordorigin="5668,352" coordsize="10,2">
              <v:shape style="position:absolute;left:5668;top:352;width:10;height:2" coordorigin="5668,352" coordsize="10,0" path="m5668,352l5678,352e" filled="f" stroked="t" strokeweight=".7302pt" strokecolor="#222222">
                <v:path arrowok="t"/>
              </v:shape>
            </v:group>
            <v:group style="position:absolute;left:5680;top:352;width:10;height:2" coordorigin="5680,352" coordsize="10,2">
              <v:shape style="position:absolute;left:5680;top:352;width:10;height:2" coordorigin="5680,352" coordsize="10,0" path="m5680,352l5690,352e" filled="f" stroked="t" strokeweight=".7302pt" strokecolor="#222222">
                <v:path arrowok="t"/>
              </v:shape>
            </v:group>
            <v:group style="position:absolute;left:5683;top:269;width:10;height:2" coordorigin="5683,269" coordsize="10,2">
              <v:shape style="position:absolute;left:5683;top:269;width:10;height:2" coordorigin="5683,269" coordsize="10,0" path="m5683,269l5693,269e" filled="f" stroked="t" strokeweight=".5865pt" strokecolor="#222222">
                <v:path arrowok="t"/>
              </v:shape>
            </v:group>
            <v:group style="position:absolute;left:5686;top:399;width:10;height:2" coordorigin="5686,399" coordsize="10,2">
              <v:shape style="position:absolute;left:5686;top:399;width:10;height:2" coordorigin="5686,399" coordsize="10,0" path="m5686,399l5696,399e" filled="f" stroked="t" strokeweight=".7319pt" strokecolor="#222222">
                <v:path arrowok="t"/>
              </v:shape>
            </v:group>
            <v:group style="position:absolute;left:5612;top:456;width:84;height:2" coordorigin="5612,456" coordsize="84,2">
              <v:shape style="position:absolute;left:5612;top:456;width:84;height:2" coordorigin="5612,456" coordsize="84,0" path="m5612,456l5696,456e" filled="f" stroked="t" strokeweight=".293100pt" strokecolor="#222222">
                <v:path arrowok="t"/>
              </v:shape>
            </v:group>
            <v:group style="position:absolute;left:5311;top:264;width:483;height:2" coordorigin="5311,264" coordsize="483,2">
              <v:shape style="position:absolute;left:5311;top:264;width:483;height:2" coordorigin="5311,264" coordsize="483,0" path="m5311,264l5793,264e" filled="f" stroked="t" strokeweight="1.127900pt" strokecolor="#222222">
                <v:path arrowok="t"/>
              </v:shape>
            </v:group>
            <v:group style="position:absolute;left:5322;top:298;width:462;height:2" coordorigin="5322,298" coordsize="462,2">
              <v:shape style="position:absolute;left:5322;top:298;width:462;height:2" coordorigin="5322,298" coordsize="462,0" path="m5322,298l5784,298e" filled="f" stroked="t" strokeweight=".7931pt" strokecolor="#222222">
                <v:path arrowok="t"/>
              </v:shape>
            </v:group>
            <v:group style="position:absolute;left:5697;top:399;width:10;height:2" coordorigin="5697,399" coordsize="10,2">
              <v:shape style="position:absolute;left:5697;top:399;width:10;height:2" coordorigin="5697,399" coordsize="10,0" path="m5697,399l5707,399e" filled="f" stroked="t" strokeweight=".7319pt" strokecolor="#222222">
                <v:path arrowok="t"/>
              </v:shape>
            </v:group>
            <v:group style="position:absolute;left:5705;top:439;width:2;height:20" coordorigin="5705,439" coordsize="2,20">
              <v:shape style="position:absolute;left:5705;top:439;width:2;height:20" coordorigin="5705,439" coordsize="0,20" path="m5705,459l5705,439e" filled="f" stroked="t" strokeweight=".5pt" strokecolor="#222222">
                <v:path arrowok="t"/>
              </v:shape>
            </v:group>
            <v:group style="position:absolute;left:5700;top:485;width:10;height:2" coordorigin="5700,485" coordsize="10,2">
              <v:shape style="position:absolute;left:5700;top:485;width:10;height:2" coordorigin="5700,485" coordsize="10,0" path="m5700,485l5710,485e" filled="f" stroked="t" strokeweight=".8793pt" strokecolor="#222222">
                <v:path arrowok="t"/>
              </v:shape>
            </v:group>
            <v:group style="position:absolute;left:5703;top:354;width:10;height:2" coordorigin="5703,354" coordsize="10,2">
              <v:shape style="position:absolute;left:5703;top:354;width:10;height:2" coordorigin="5703,354" coordsize="10,0" path="m5703,354l5713,354e" filled="f" stroked="t" strokeweight=".8762pt" strokecolor="#222222">
                <v:path arrowok="t"/>
              </v:shape>
            </v:group>
            <v:group style="position:absolute;left:5715;top:352;width:10;height:2" coordorigin="5715,352" coordsize="10,2">
              <v:shape style="position:absolute;left:5715;top:352;width:10;height:2" coordorigin="5715,352" coordsize="10,0" path="m5715,352l5725,352e" filled="f" stroked="t" strokeweight=".7302pt" strokecolor="#222222">
                <v:path arrowok="t"/>
              </v:shape>
            </v:group>
            <v:group style="position:absolute;left:5376;top:472;width:355;height:2" coordorigin="5376,472" coordsize="355,2">
              <v:shape style="position:absolute;left:5376;top:472;width:355;height:2" coordorigin="5376,472" coordsize="355,0" path="m5376,472l5731,472e" filled="f" stroked="t" strokeweight="1.31585pt" strokecolor="#222222">
                <v:path arrowok="t"/>
              </v:shape>
            </v:group>
            <v:group style="position:absolute;left:5730;top:376;width:10;height:2" coordorigin="5730,376" coordsize="10,2">
              <v:shape style="position:absolute;left:5730;top:376;width:10;height:2" coordorigin="5730,376" coordsize="10,0" path="m5730,376l5740,376e" filled="f" stroked="t" strokeweight=".7302pt" strokecolor="#222222">
                <v:path arrowok="t"/>
              </v:shape>
            </v:group>
            <v:group style="position:absolute;left:5741;top:371;width:10;height:2" coordorigin="5741,371" coordsize="10,2">
              <v:shape style="position:absolute;left:5741;top:371;width:10;height:2" coordorigin="5741,371" coordsize="10,0" path="m5741,371l5751,371e" filled="f" stroked="t" strokeweight=".8776pt" strokecolor="#222222">
                <v:path arrowok="t"/>
              </v:shape>
            </v:group>
            <v:group style="position:absolute;left:5779;top:301;width:10;height:2" coordorigin="5779,301" coordsize="10,2">
              <v:shape style="position:absolute;left:5779;top:301;width:10;height:2" coordorigin="5779,301" coordsize="10,0" path="m5779,301l5789,301e" filled="f" stroked="t" strokeweight=".5859pt" strokecolor="#222222">
                <v:path arrowok="t"/>
              </v:shape>
            </v:group>
            <v:group style="position:absolute;left:5796;top:313;width:2;height:129" coordorigin="5796,313" coordsize="2,129">
              <v:shape style="position:absolute;left:5796;top:313;width:2;height:129" coordorigin="5796,313" coordsize="0,129" path="m5796,313l5796,441e" filled="f" stroked="t" strokeweight=".877pt" strokecolor="#222222">
                <v:path arrowok="t"/>
              </v:shape>
            </v:group>
            <v:group style="position:absolute;left:5788;top:289;width:10;height:2" coordorigin="5788,289" coordsize="10,2">
              <v:shape style="position:absolute;left:5788;top:289;width:10;height:2" coordorigin="5788,289" coordsize="10,0" path="m5788,289l5798,289e" filled="f" stroked="t" strokeweight=".583100pt" strokecolor="#222222">
                <v:path arrowok="t"/>
              </v:shape>
            </v:group>
            <v:group style="position:absolute;left:5800;top:427;width:10;height:2" coordorigin="5800,427" coordsize="10,2">
              <v:shape style="position:absolute;left:5800;top:427;width:10;height:2" coordorigin="5800,427" coordsize="10,0" path="m5800,427l5810,427e" filled="f" stroked="t" strokeweight=".5834pt" strokecolor="#222222">
                <v:path arrowok="t"/>
              </v:shape>
            </v:group>
            <v:group style="position:absolute;left:5805;top:304;width:2;height:96" coordorigin="5805,304" coordsize="2,96">
              <v:shape style="position:absolute;left:5805;top:304;width:2;height:96" coordorigin="5805,304" coordsize="0,96" path="m5805,304l5805,401e" filled="f" stroked="t" strokeweight=".5pt" strokecolor="#222222">
                <v:path arrowok="t"/>
              </v:shape>
            </v:group>
            <v:group style="position:absolute;left:5800;top:430;width:10;height:2" coordorigin="5800,430" coordsize="10,2">
              <v:shape style="position:absolute;left:5800;top:430;width:10;height:2" coordorigin="5800,430" coordsize="10,0" path="m5800,430l5810,430e" filled="f" stroked="t" strokeweight=".8765pt" strokecolor="#222222">
                <v:path arrowok="t"/>
              </v:shape>
            </v:group>
            <v:group style="position:absolute;left:5813;top:304;width:2;height:96" coordorigin="5813,304" coordsize="2,96">
              <v:shape style="position:absolute;left:5813;top:304;width:2;height:96" coordorigin="5813,304" coordsize="0,96" path="m5813,304l5813,401e" filled="f" stroked="t" strokeweight=".8359pt" strokecolor="#222222">
                <v:path arrowok="t"/>
              </v:shape>
            </v:group>
            <v:group style="position:absolute;left:5822;top:304;width:2;height:126" coordorigin="5822,304" coordsize="2,126">
              <v:shape style="position:absolute;left:5822;top:304;width:2;height:126" coordorigin="5822,304" coordsize="0,126" path="m5822,430l5822,304e" filled="f" stroked="t" strokeweight=".5pt" strokecolor="#222222">
                <v:path arrowok="t"/>
              </v:shape>
            </v:group>
            <v:group style="position:absolute;left:5840;top:304;width:2;height:91" coordorigin="5840,304" coordsize="2,91">
              <v:shape style="position:absolute;left:5840;top:304;width:2;height:91" coordorigin="5840,304" coordsize="0,91" path="m5840,395l5840,304e" filled="f" stroked="t" strokeweight=".5pt" strokecolor="#222222">
                <v:path arrowok="t"/>
              </v:shape>
            </v:group>
            <v:group style="position:absolute;left:5299;top:439;width:18;height:6" coordorigin="5299,439" coordsize="18,6">
              <v:shape style="position:absolute;left:5299;top:439;width:18;height:6" coordorigin="5299,439" coordsize="18,6" path="m5299,439l5316,444e" filled="f" stroked="t" strokeweight=".5pt" strokecolor="#222222">
                <v:path arrowok="t"/>
              </v:shape>
            </v:group>
            <v:group style="position:absolute;left:5305;top:421;width:18;height:6" coordorigin="5305,421" coordsize="18,6">
              <v:shape style="position:absolute;left:5305;top:421;width:18;height:6" coordorigin="5305,421" coordsize="18,6" path="m5322,427l5305,421e" filled="f" stroked="t" strokeweight=".5pt" strokecolor="#222222">
                <v:path arrowok="t"/>
              </v:shape>
            </v:group>
            <v:group style="position:absolute;left:5305;top:415;width:20;height:6" coordorigin="5305,415" coordsize="20,6">
              <v:shape style="position:absolute;left:5305;top:415;width:20;height:6" coordorigin="5305,415" coordsize="20,6" path="m5305,415l5325,421e" filled="f" stroked="t" strokeweight=".5pt" strokecolor="#222222">
                <v:path arrowok="t"/>
              </v:shape>
            </v:group>
            <v:group style="position:absolute;left:5308;top:403;width:20;height:6" coordorigin="5308,403" coordsize="20,6">
              <v:shape style="position:absolute;left:5308;top:403;width:20;height:6" coordorigin="5308,403" coordsize="20,6" path="m5328,409l5308,403e" filled="f" stroked="t" strokeweight=".5pt" strokecolor="#222222">
                <v:path arrowok="t"/>
              </v:shape>
            </v:group>
            <v:group style="position:absolute;left:5404;top:295;width:3;height:9" coordorigin="5404,295" coordsize="3,9">
              <v:shape style="position:absolute;left:5404;top:295;width:3;height:9" coordorigin="5404,295" coordsize="3,9" path="m5404,304l5407,295e" filled="f" stroked="t" strokeweight=".5pt" strokecolor="#222222">
                <v:path arrowok="t"/>
              </v:shape>
            </v:group>
            <v:group style="position:absolute;left:5659;top:266;width:3;height:9" coordorigin="5659,266" coordsize="3,9">
              <v:shape style="position:absolute;left:5659;top:266;width:3;height:9" coordorigin="5659,266" coordsize="3,9" path="m5662,266l5659,275e" filled="f" stroked="t" strokeweight=".5pt" strokecolor="#222222">
                <v:path arrowok="t"/>
              </v:shape>
            </v:group>
            <v:group style="position:absolute;left:5656;top:295;width:3;height:6" coordorigin="5656,295" coordsize="3,6">
              <v:shape style="position:absolute;left:5656;top:295;width:3;height:6" coordorigin="5656,295" coordsize="3,6" path="m5656,301l5659,295e" filled="f" stroked="t" strokeweight=".5pt" strokecolor="#222222">
                <v:path arrowok="t"/>
              </v:shape>
            </v:group>
            <v:group style="position:absolute;left:5399;top:304;width:57;height:2" coordorigin="5399,304" coordsize="57,2">
              <v:shape style="position:absolute;left:5399;top:304;width:57;height:2" coordorigin="5399,304" coordsize="57,0" path="m5399,304l5456,304e" filled="f" stroked="t" strokeweight=".2925pt" strokecolor="#222222">
                <v:path arrowok="t"/>
              </v:shape>
            </v:group>
            <v:group style="position:absolute;left:5305;top:403;width:3;height:12" coordorigin="5305,403" coordsize="3,12">
              <v:shape style="position:absolute;left:5305;top:403;width:3;height:12" coordorigin="5305,403" coordsize="3,12" path="m5308,403l5305,415e" filled="f" stroked="t" strokeweight=".5pt" strokecolor="#222222">
                <v:path arrowok="t"/>
              </v:shape>
            </v:group>
            <v:group style="position:absolute;left:5325;top:409;width:3;height:12" coordorigin="5325,409" coordsize="3,12">
              <v:shape style="position:absolute;left:5325;top:409;width:3;height:12" coordorigin="5325,409" coordsize="3,12" path="m5325,421l5328,409e" filled="f" stroked="t" strokeweight=".5pt" strokecolor="#222222">
                <v:path arrowok="t"/>
              </v:shape>
            </v:group>
            <v:group style="position:absolute;left:5381;top:463;width:345;height:2" coordorigin="5381,463" coordsize="345,2">
              <v:shape style="position:absolute;left:5381;top:463;width:345;height:2" coordorigin="5381,463" coordsize="345,0" path="m5381,463l5726,463e" filled="f" stroked="t" strokeweight=".9402pt" strokecolor="#222222">
                <v:path arrowok="t"/>
              </v:shape>
            </v:group>
            <v:group style="position:absolute;left:5445;top:446;width:35;height:2" coordorigin="5445,446" coordsize="35,2">
              <v:shape style="position:absolute;left:5445;top:446;width:35;height:2" coordorigin="5445,446" coordsize="35,0" path="m5445,446l5480,446e" filled="f" stroked="t" strokeweight=".6471pt" strokecolor="#222222">
                <v:path arrowok="t"/>
              </v:shape>
            </v:group>
            <v:group style="position:absolute;left:5626;top:444;width:35;height:2" coordorigin="5626,444" coordsize="35,2">
              <v:shape style="position:absolute;left:5626;top:444;width:35;height:2" coordorigin="5626,444" coordsize="35,0" path="m5626,444l5662,444e" filled="f" stroked="t" strokeweight=".5pt" strokecolor="#222222">
                <v:path arrowok="t"/>
              </v:shape>
            </v:group>
            <v:group style="position:absolute;left:5401;top:439;width:304;height:2" coordorigin="5401,439" coordsize="304,2">
              <v:shape style="position:absolute;left:5401;top:439;width:304;height:2" coordorigin="5401,439" coordsize="304,0" path="m5401,439l5705,439e" filled="f" stroked="t" strokeweight=".5pt" strokecolor="#222222">
                <v:path arrowok="t"/>
              </v:shape>
            </v:group>
            <v:group style="position:absolute;left:5404;top:406;width:9;height:2" coordorigin="5404,406" coordsize="9,2">
              <v:shape style="position:absolute;left:5404;top:406;width:9;height:2" coordorigin="5404,406" coordsize="9,0" path="m5413,406l5404,406e" filled="f" stroked="t" strokeweight=".5pt" strokecolor="#222222">
                <v:path arrowok="t"/>
              </v:shape>
            </v:group>
            <v:group style="position:absolute;left:5691;top:403;width:12;height:2" coordorigin="5691,403" coordsize="12,2">
              <v:shape style="position:absolute;left:5691;top:403;width:12;height:2" coordorigin="5691,403" coordsize="12,0" path="m5691,403l5702,403e" filled="f" stroked="t" strokeweight=".7931pt" strokecolor="#222222">
                <v:path arrowok="t"/>
              </v:shape>
            </v:group>
            <v:group style="position:absolute;left:5656;top:403;width:12;height:2" coordorigin="5656,403" coordsize="12,2">
              <v:shape style="position:absolute;left:5656;top:403;width:12;height:2" coordorigin="5656,403" coordsize="12,0" path="m5656,403l5667,403e" filled="f" stroked="t" strokeweight=".7931pt" strokecolor="#222222">
                <v:path arrowok="t"/>
              </v:shape>
            </v:group>
            <v:group style="position:absolute;left:5621;top:406;width:9;height:2" coordorigin="5621,406" coordsize="9,2">
              <v:shape style="position:absolute;left:5621;top:406;width:9;height:2" coordorigin="5621,406" coordsize="9,0" path="m5629,406l5621,406e" filled="f" stroked="t" strokeweight=".5pt" strokecolor="#222222">
                <v:path arrowok="t"/>
              </v:shape>
            </v:group>
            <v:group style="position:absolute;left:5583;top:403;width:12;height:2" coordorigin="5583,403" coordsize="12,2">
              <v:shape style="position:absolute;left:5583;top:403;width:12;height:2" coordorigin="5583,403" coordsize="12,0" path="m5583,403l5594,403e" filled="f" stroked="t" strokeweight=".7931pt" strokecolor="#222222">
                <v:path arrowok="t"/>
              </v:shape>
            </v:group>
            <v:group style="position:absolute;left:5548;top:403;width:12;height:2" coordorigin="5548,403" coordsize="12,2">
              <v:shape style="position:absolute;left:5548;top:403;width:12;height:2" coordorigin="5548,403" coordsize="12,0" path="m5548,403l5559,403e" filled="f" stroked="t" strokeweight=".7931pt" strokecolor="#222222">
                <v:path arrowok="t"/>
              </v:shape>
            </v:group>
            <v:group style="position:absolute;left:5512;top:406;width:9;height:2" coordorigin="5512,406" coordsize="9,2">
              <v:shape style="position:absolute;left:5512;top:406;width:9;height:2" coordorigin="5512,406" coordsize="9,0" path="m5521,406l5512,406e" filled="f" stroked="t" strokeweight=".5pt" strokecolor="#222222">
                <v:path arrowok="t"/>
              </v:shape>
            </v:group>
            <v:group style="position:absolute;left:5474;top:403;width:12;height:2" coordorigin="5474,403" coordsize="12,2">
              <v:shape style="position:absolute;left:5474;top:403;width:12;height:2" coordorigin="5474,403" coordsize="12,0" path="m5474,403l5486,403e" filled="f" stroked="t" strokeweight=".7931pt" strokecolor="#222222">
                <v:path arrowok="t"/>
              </v:shape>
            </v:group>
            <v:group style="position:absolute;left:5439;top:403;width:12;height:2" coordorigin="5439,403" coordsize="12,2">
              <v:shape style="position:absolute;left:5439;top:403;width:12;height:2" coordorigin="5439,403" coordsize="12,0" path="m5439,403l5451,403e" filled="f" stroked="t" strokeweight=".7931pt" strokecolor="#222222">
                <v:path arrowok="t"/>
              </v:shape>
            </v:group>
            <v:group style="position:absolute;left:5621;top:401;width:9;height:2" coordorigin="5621,401" coordsize="9,2">
              <v:shape style="position:absolute;left:5621;top:401;width:9;height:2" coordorigin="5621,401" coordsize="9,0" path="m5629,401l5621,401e" filled="f" stroked="t" strokeweight=".5pt" strokecolor="#222222">
                <v:path arrowok="t"/>
              </v:shape>
            </v:group>
            <v:group style="position:absolute;left:5512;top:401;width:9;height:2" coordorigin="5512,401" coordsize="9,2">
              <v:shape style="position:absolute;left:5512;top:401;width:9;height:2" coordorigin="5512,401" coordsize="9,0" path="m5521,401l5512,401e" filled="f" stroked="t" strokeweight=".5pt" strokecolor="#222222">
                <v:path arrowok="t"/>
              </v:shape>
            </v:group>
            <v:group style="position:absolute;left:5404;top:401;width:9;height:2" coordorigin="5404,401" coordsize="9,2">
              <v:shape style="position:absolute;left:5404;top:401;width:9;height:2" coordorigin="5404,401" coordsize="9,0" path="m5413,401l5404,401e" filled="f" stroked="t" strokeweight=".5pt" strokecolor="#222222">
                <v:path arrowok="t"/>
              </v:shape>
            </v:group>
            <v:group style="position:absolute;left:5357;top:363;width:389;height:2" coordorigin="5357,363" coordsize="389,2">
              <v:shape style="position:absolute;left:5357;top:363;width:389;height:2" coordorigin="5357,363" coordsize="389,0" path="m5357,363l5746,363e" filled="f" stroked="t" strokeweight=".5pt" strokecolor="#222222">
                <v:path arrowok="t"/>
              </v:shape>
            </v:group>
            <v:group style="position:absolute;left:5355;top:360;width:395;height:2" coordorigin="5355,360" coordsize="395,2">
              <v:shape style="position:absolute;left:5355;top:360;width:395;height:2" coordorigin="5355,360" coordsize="395,0" path="m5355,360l5749,360e" filled="f" stroked="t" strokeweight=".5pt" strokecolor="#222222">
                <v:path arrowok="t"/>
              </v:shape>
            </v:group>
            <v:group style="position:absolute;left:5708;top:345;width:12;height:2" coordorigin="5708,345" coordsize="12,2">
              <v:shape style="position:absolute;left:5708;top:345;width:12;height:2" coordorigin="5708,345" coordsize="12,0" path="m5708,345l5720,345e" filled="f" stroked="t" strokeweight=".5pt" strokecolor="#222222">
                <v:path arrowok="t"/>
              </v:shape>
            </v:group>
            <v:group style="position:absolute;left:5387;top:345;width:9;height:2" coordorigin="5387,345" coordsize="9,2">
              <v:shape style="position:absolute;left:5387;top:345;width:9;height:2" coordorigin="5387,345" coordsize="9,0" path="m5387,345l5395,345e" filled="f" stroked="t" strokeweight=".5pt" strokecolor="#222222">
                <v:path arrowok="t"/>
              </v:shape>
            </v:group>
            <v:group style="position:absolute;left:5422;top:345;width:12;height:2" coordorigin="5422,345" coordsize="12,2">
              <v:shape style="position:absolute;left:5422;top:345;width:12;height:2" coordorigin="5422,345" coordsize="12,0" path="m5422,345l5433,345e" filled="f" stroked="t" strokeweight=".5pt" strokecolor="#222222">
                <v:path arrowok="t"/>
              </v:shape>
            </v:group>
            <v:group style="position:absolute;left:5457;top:345;width:12;height:2" coordorigin="5457,345" coordsize="12,2">
              <v:shape style="position:absolute;left:5457;top:345;width:12;height:2" coordorigin="5457,345" coordsize="12,0" path="m5457,345l5469,345e" filled="f" stroked="t" strokeweight=".5pt" strokecolor="#222222">
                <v:path arrowok="t"/>
              </v:shape>
            </v:group>
            <v:group style="position:absolute;left:5495;top:345;width:9;height:2" coordorigin="5495,345" coordsize="9,2">
              <v:shape style="position:absolute;left:5495;top:345;width:9;height:2" coordorigin="5495,345" coordsize="9,0" path="m5495,345l5504,345e" filled="f" stroked="t" strokeweight=".5pt" strokecolor="#222222">
                <v:path arrowok="t"/>
              </v:shape>
            </v:group>
            <v:group style="position:absolute;left:5530;top:345;width:12;height:2" coordorigin="5530,345" coordsize="12,2">
              <v:shape style="position:absolute;left:5530;top:345;width:12;height:2" coordorigin="5530,345" coordsize="12,0" path="m5530,345l5542,345e" filled="f" stroked="t" strokeweight=".5pt" strokecolor="#222222">
                <v:path arrowok="t"/>
              </v:shape>
            </v:group>
            <v:group style="position:absolute;left:5565;top:345;width:12;height:2" coordorigin="5565,345" coordsize="12,2">
              <v:shape style="position:absolute;left:5565;top:345;width:12;height:2" coordorigin="5565,345" coordsize="12,0" path="m5565,345l5577,345e" filled="f" stroked="t" strokeweight=".5pt" strokecolor="#222222">
                <v:path arrowok="t"/>
              </v:shape>
            </v:group>
            <v:group style="position:absolute;left:5603;top:345;width:9;height:2" coordorigin="5603,345" coordsize="9,2">
              <v:shape style="position:absolute;left:5603;top:345;width:9;height:2" coordorigin="5603,345" coordsize="9,0" path="m5603,345l5612,345e" filled="f" stroked="t" strokeweight=".5pt" strokecolor="#222222">
                <v:path arrowok="t"/>
              </v:shape>
            </v:group>
            <v:group style="position:absolute;left:5638;top:345;width:12;height:2" coordorigin="5638,345" coordsize="12,2">
              <v:shape style="position:absolute;left:5638;top:345;width:12;height:2" coordorigin="5638,345" coordsize="12,0" path="m5638,345l5650,345e" filled="f" stroked="t" strokeweight=".5pt" strokecolor="#222222">
                <v:path arrowok="t"/>
              </v:shape>
            </v:group>
            <v:group style="position:absolute;left:5673;top:345;width:12;height:2" coordorigin="5673,345" coordsize="12,2">
              <v:shape style="position:absolute;left:5673;top:345;width:12;height:2" coordorigin="5673,345" coordsize="12,0" path="m5673,345l5685,345e" filled="f" stroked="t" strokeweight=".5pt" strokecolor="#222222">
                <v:path arrowok="t"/>
              </v:shape>
            </v:group>
            <v:group style="position:absolute;left:5290;top:308;width:526;height:2" coordorigin="5290,308" coordsize="526,2">
              <v:shape style="position:absolute;left:5290;top:308;width:526;height:2" coordorigin="5290,308" coordsize="526,0" path="m5290,308l5817,308e" filled="f" stroked="t" strokeweight=".9388pt" strokecolor="#222222">
                <v:path arrowok="t"/>
              </v:shape>
            </v:group>
            <v:group style="position:absolute;left:5311;top:289;width:483;height:2" coordorigin="5311,289" coordsize="483,2">
              <v:shape style="position:absolute;left:5311;top:289;width:483;height:2" coordorigin="5311,289" coordsize="483,0" path="m5311,289l5793,289e" filled="f" stroked="t" strokeweight="1.0831pt" strokecolor="#222222">
                <v:path arrowok="t"/>
              </v:shape>
            </v:group>
            <v:group style="position:absolute;left:5311;top:266;width:483;height:2" coordorigin="5311,266" coordsize="483,2">
              <v:shape style="position:absolute;left:5311;top:266;width:483;height:2" coordorigin="5311,266" coordsize="483,0" path="m5311,266l5793,266e" filled="f" stroked="t" strokeweight="1.3796pt" strokecolor="#222222">
                <v:path arrowok="t"/>
              </v:shape>
            </v:group>
            <v:group style="position:absolute;left:5670;top:263;width:18;height:2" coordorigin="5670,263" coordsize="18,2">
              <v:shape style="position:absolute;left:5670;top:263;width:18;height:2" coordorigin="5670,263" coordsize="18,0" path="m5670,263l5688,263e" filled="f" stroked="t" strokeweight=".5pt" strokecolor="#222222">
                <v:path arrowok="t"/>
              </v:shape>
            </v:group>
            <v:group style="position:absolute;left:5735;top:418;width:29;height:35" coordorigin="5735,418" coordsize="29,35">
              <v:shape style="position:absolute;left:5735;top:418;width:29;height:35" coordorigin="5735,418" coordsize="29,35" path="m5735,453l5764,418e" filled="f" stroked="t" strokeweight=".5pt" strokecolor="#222222">
                <v:path arrowok="t"/>
              </v:shape>
            </v:group>
            <v:group style="position:absolute;left:5740;top:427;width:32;height:35" coordorigin="5740,427" coordsize="32,35">
              <v:shape style="position:absolute;left:5740;top:427;width:32;height:35" coordorigin="5740,427" coordsize="32,35" path="m5740,462l5773,427e" filled="f" stroked="t" strokeweight=".5pt" strokecolor="#222222">
                <v:path arrowok="t"/>
              </v:shape>
            </v:group>
            <v:group style="position:absolute;left:5746;top:430;width:32;height:35" coordorigin="5746,430" coordsize="32,35">
              <v:shape style="position:absolute;left:5746;top:430;width:32;height:35" coordorigin="5746,430" coordsize="32,35" path="m5779,430l5746,465e" filled="f" stroked="t" strokeweight=".5pt" strokecolor="#222222">
                <v:path arrowok="t"/>
              </v:shape>
            </v:group>
            <v:group style="position:absolute;left:5752;top:436;width:26;height:32" coordorigin="5752,436" coordsize="26,32">
              <v:shape style="position:absolute;left:5752;top:436;width:26;height:32" coordorigin="5752,436" coordsize="26,32" path="m5752,468l5779,436e" filled="f" stroked="t" strokeweight=".5pt" strokecolor="#222222">
                <v:path arrowok="t"/>
              </v:shape>
            </v:group>
            <v:group style="position:absolute;left:5761;top:444;width:29;height:32" coordorigin="5761,444" coordsize="29,32">
              <v:shape style="position:absolute;left:5761;top:444;width:29;height:32" coordorigin="5761,444" coordsize="29,32" path="m5761,477l5790,444e" filled="f" stroked="t" strokeweight=".5pt" strokecolor="#222222">
                <v:path arrowok="t"/>
              </v:shape>
            </v:group>
            <v:group style="position:absolute;left:5401;top:389;width:3;height:3" coordorigin="5401,389" coordsize="3,3">
              <v:shape style="position:absolute;left:5401;top:389;width:3;height:3" coordorigin="5401,389" coordsize="3,3" path="m5401,392l5404,389e" filled="f" stroked="t" strokeweight=".5pt" strokecolor="#222222">
                <v:path arrowok="t"/>
              </v:shape>
            </v:group>
            <v:group style="position:absolute;left:5433;top:360;width:3;height:3" coordorigin="5433,360" coordsize="3,3">
              <v:shape style="position:absolute;left:5433;top:360;width:3;height:3" coordorigin="5433,360" coordsize="3,3" path="m5436,360l5433,363e" filled="f" stroked="t" strokeweight=".5pt" strokecolor="#222222">
                <v:path arrowok="t"/>
              </v:shape>
            </v:group>
            <v:group style="position:absolute;left:5436;top:389;width:3;height:3" coordorigin="5436,389" coordsize="3,3">
              <v:shape style="position:absolute;left:5436;top:389;width:3;height:3" coordorigin="5436,389" coordsize="3,3" path="m5436,392l5439,389e" filled="f" stroked="t" strokeweight=".5pt" strokecolor="#222222">
                <v:path arrowok="t"/>
              </v:shape>
            </v:group>
            <v:group style="position:absolute;left:5469;top:360;width:3;height:3" coordorigin="5469,360" coordsize="3,3">
              <v:shape style="position:absolute;left:5469;top:360;width:3;height:3" coordorigin="5469,360" coordsize="3,3" path="m5471,360l5469,363e" filled="f" stroked="t" strokeweight=".5pt" strokecolor="#222222">
                <v:path arrowok="t"/>
              </v:shape>
            </v:group>
            <v:group style="position:absolute;left:5469;top:390;width:10;height:2" coordorigin="5469,390" coordsize="10,2">
              <v:shape style="position:absolute;left:5469;top:390;width:10;height:2" coordorigin="5469,390" coordsize="10,0" path="m5469,390l5479,390e" filled="f" stroked="t" strokeweight=".1446pt" strokecolor="#222222">
                <v:path arrowok="t"/>
              </v:shape>
            </v:group>
            <v:group style="position:absolute;left:5509;top:389;width:3;height:3" coordorigin="5509,389" coordsize="3,3">
              <v:shape style="position:absolute;left:5509;top:389;width:3;height:3" coordorigin="5509,389" coordsize="3,3" path="m5509,392l5512,389e" filled="f" stroked="t" strokeweight=".5pt" strokecolor="#222222">
                <v:path arrowok="t"/>
              </v:shape>
            </v:group>
            <v:group style="position:absolute;left:5542;top:360;width:3;height:3" coordorigin="5542,360" coordsize="3,3">
              <v:shape style="position:absolute;left:5542;top:360;width:3;height:3" coordorigin="5542,360" coordsize="3,3" path="m5545,360l5542,363e" filled="f" stroked="t" strokeweight=".5pt" strokecolor="#222222">
                <v:path arrowok="t"/>
              </v:shape>
            </v:group>
            <v:group style="position:absolute;left:5545;top:389;width:3;height:3" coordorigin="5545,389" coordsize="3,3">
              <v:shape style="position:absolute;left:5545;top:389;width:3;height:3" coordorigin="5545,389" coordsize="3,3" path="m5545,392l5548,389e" filled="f" stroked="t" strokeweight=".5pt" strokecolor="#222222">
                <v:path arrowok="t"/>
              </v:shape>
            </v:group>
            <v:group style="position:absolute;left:5577;top:360;width:3;height:3" coordorigin="5577,360" coordsize="3,3">
              <v:shape style="position:absolute;left:5577;top:360;width:3;height:3" coordorigin="5577,360" coordsize="3,3" path="m5580,360l5577,363e" filled="f" stroked="t" strokeweight=".5pt" strokecolor="#222222">
                <v:path arrowok="t"/>
              </v:shape>
            </v:group>
            <v:group style="position:absolute;left:5580;top:389;width:3;height:3" coordorigin="5580,389" coordsize="3,3">
              <v:shape style="position:absolute;left:5580;top:389;width:3;height:3" coordorigin="5580,389" coordsize="3,3" path="m5580,392l5583,389e" filled="f" stroked="t" strokeweight=".5pt" strokecolor="#222222">
                <v:path arrowok="t"/>
              </v:shape>
            </v:group>
            <v:group style="position:absolute;left:5612;top:360;width:3;height:3" coordorigin="5612,360" coordsize="3,3">
              <v:shape style="position:absolute;left:5612;top:360;width:3;height:3" coordorigin="5612,360" coordsize="3,3" path="m5615,360l5612,363e" filled="f" stroked="t" strokeweight=".5pt" strokecolor="#222222">
                <v:path arrowok="t"/>
              </v:shape>
            </v:group>
            <v:group style="position:absolute;left:5536;top:439;width:12;height:15" coordorigin="5536,439" coordsize="12,15">
              <v:shape style="position:absolute;left:5536;top:439;width:12;height:15" coordorigin="5536,439" coordsize="12,15" path="m5536,453l5548,439e" filled="f" stroked="t" strokeweight=".5pt" strokecolor="#222222">
                <v:path arrowok="t"/>
              </v:shape>
            </v:group>
            <v:group style="position:absolute;left:5618;top:389;width:3;height:3" coordorigin="5618,389" coordsize="3,3">
              <v:shape style="position:absolute;left:5618;top:389;width:3;height:3" coordorigin="5618,389" coordsize="3,3" path="m5618,392l5621,389e" filled="f" stroked="t" strokeweight=".5pt" strokecolor="#222222">
                <v:path arrowok="t"/>
              </v:shape>
            </v:group>
            <v:group style="position:absolute;left:5650;top:360;width:3;height:3" coordorigin="5650,360" coordsize="3,3">
              <v:shape style="position:absolute;left:5650;top:360;width:3;height:3" coordorigin="5650,360" coordsize="3,3" path="m5653,360l5650,363e" filled="f" stroked="t" strokeweight=".5pt" strokecolor="#222222">
                <v:path arrowok="t"/>
              </v:shape>
            </v:group>
            <v:group style="position:absolute;left:5653;top:389;width:3;height:3" coordorigin="5653,389" coordsize="3,3">
              <v:shape style="position:absolute;left:5653;top:389;width:3;height:3" coordorigin="5653,389" coordsize="3,3" path="m5653,392l5656,389e" filled="f" stroked="t" strokeweight=".5pt" strokecolor="#222222">
                <v:path arrowok="t"/>
              </v:shape>
            </v:group>
            <v:group style="position:absolute;left:5685;top:360;width:3;height:3" coordorigin="5685,360" coordsize="3,3">
              <v:shape style="position:absolute;left:5685;top:360;width:3;height:3" coordorigin="5685,360" coordsize="3,3" path="m5688,360l5685,363e" filled="f" stroked="t" strokeweight=".5pt" strokecolor="#222222">
                <v:path arrowok="t"/>
              </v:shape>
            </v:group>
            <v:group style="position:absolute;left:5688;top:389;width:3;height:3" coordorigin="5688,389" coordsize="3,3">
              <v:shape style="position:absolute;left:5688;top:389;width:3;height:3" coordorigin="5688,389" coordsize="3,3" path="m5688,392l5691,389e" filled="f" stroked="t" strokeweight=".5pt" strokecolor="#222222">
                <v:path arrowok="t"/>
              </v:shape>
            </v:group>
            <v:group style="position:absolute;left:5720;top:360;width:3;height:3" coordorigin="5720,360" coordsize="3,3">
              <v:shape style="position:absolute;left:5720;top:360;width:3;height:3" coordorigin="5720,360" coordsize="3,3" path="m5723,360l5720,363e" filled="f" stroked="t" strokeweight=".5pt" strokecolor="#222222">
                <v:path arrowok="t"/>
              </v:shape>
            </v:group>
            <v:group style="position:absolute;left:5746;top:360;width:3;height:3" coordorigin="5746,360" coordsize="3,3">
              <v:shape style="position:absolute;left:5746;top:360;width:3;height:3" coordorigin="5746,360" coordsize="3,3" path="m5746,363l5749,360e" filled="f" stroked="t" strokeweight=".5pt" strokecolor="#222222">
                <v:path arrowok="t"/>
              </v:shape>
            </v:group>
            <v:group style="position:absolute;left:5691;top:439;width:15;height:15" coordorigin="5691,439" coordsize="15,15">
              <v:shape style="position:absolute;left:5691;top:439;width:15;height:15" coordorigin="5691,439" coordsize="15,15" path="m5691,453l5705,439e" filled="f" stroked="t" strokeweight=".5pt" strokecolor="#222222">
                <v:path arrowok="t"/>
              </v:shape>
            </v:group>
            <v:group style="position:absolute;left:5451;top:295;width:9;height:6" coordorigin="5451,295" coordsize="9,6">
              <v:shape style="position:absolute;left:5451;top:295;width:9;height:6" coordorigin="5451,295" coordsize="9,6" path="m5451,301l5460,295e" filled="f" stroked="t" strokeweight=".5pt" strokecolor="#222222">
                <v:path arrowok="t"/>
              </v:shape>
            </v:group>
            <v:group style="position:absolute;left:5702;top:295;width:9;height:9" coordorigin="5702,295" coordsize="9,9">
              <v:shape style="position:absolute;left:5702;top:295;width:9;height:9" coordorigin="5702,295" coordsize="9,9" path="m5702,304l5711,295e" filled="f" stroked="t" strokeweight=".5pt" strokecolor="#222222">
                <v:path arrowok="t"/>
              </v:shape>
            </v:group>
            <v:group style="position:absolute;left:5334;top:418;width:9;height:9" coordorigin="5334,418" coordsize="9,9">
              <v:shape style="position:absolute;left:5334;top:418;width:9;height:9" coordorigin="5334,418" coordsize="9,9" path="m5343,418l5334,427e" filled="f" stroked="t" strokeweight=".5pt" strokecolor="#222222">
                <v:path arrowok="t"/>
              </v:shape>
            </v:group>
            <v:group style="position:absolute;left:5363;top:453;width:9;height:9" coordorigin="5363,453" coordsize="9,9">
              <v:shape style="position:absolute;left:5363;top:453;width:9;height:9" coordorigin="5363,453" coordsize="9,9" path="m5363,462l5372,453e" filled="f" stroked="t" strokeweight=".5pt" strokecolor="#222222">
                <v:path arrowok="t"/>
              </v:shape>
            </v:group>
            <v:group style="position:absolute;left:5723;top:380;width:23;height:9" coordorigin="5723,380" coordsize="23,9">
              <v:shape style="position:absolute;left:5723;top:380;width:23;height:9" coordorigin="5723,380" coordsize="23,9" path="m5746,380l5723,389e" filled="f" stroked="t" strokeweight=".5pt" strokecolor="#222222">
                <v:path arrowok="t"/>
              </v:shape>
            </v:group>
            <v:group style="position:absolute;left:5723;top:380;width:26;height:12" coordorigin="5723,380" coordsize="26,12">
              <v:shape style="position:absolute;left:5723;top:380;width:26;height:12" coordorigin="5723,380" coordsize="26,12" path="m5723,392l5749,380e" filled="f" stroked="t" strokeweight=".5pt" strokecolor="#222222">
                <v:path arrowok="t"/>
              </v:shape>
            </v:group>
            <v:group style="position:absolute;left:5779;top:403;width:20;height:6" coordorigin="5779,403" coordsize="20,6">
              <v:shape style="position:absolute;left:5779;top:403;width:20;height:6" coordorigin="5779,403" coordsize="20,6" path="m5779,409l5799,403e" filled="f" stroked="t" strokeweight=".5pt" strokecolor="#222222">
                <v:path arrowok="t"/>
              </v:shape>
            </v:group>
            <v:group style="position:absolute;left:5781;top:415;width:20;height:6" coordorigin="5781,415" coordsize="20,6">
              <v:shape style="position:absolute;left:5781;top:415;width:20;height:6" coordorigin="5781,415" coordsize="20,6" path="m5781,421l5802,415e" filled="f" stroked="t" strokeweight=".5pt" strokecolor="#222222">
                <v:path arrowok="t"/>
              </v:shape>
            </v:group>
            <v:group style="position:absolute;left:5784;top:421;width:18;height:6" coordorigin="5784,421" coordsize="18,6">
              <v:shape style="position:absolute;left:5784;top:421;width:18;height:6" coordorigin="5784,421" coordsize="18,6" path="m5802,421l5784,427e" filled="f" stroked="t" strokeweight=".5pt" strokecolor="#222222">
                <v:path arrowok="t"/>
              </v:shape>
            </v:group>
            <v:group style="position:absolute;left:5790;top:439;width:18;height:6" coordorigin="5790,439" coordsize="18,6">
              <v:shape style="position:absolute;left:5790;top:439;width:18;height:6" coordorigin="5790,439" coordsize="18,6" path="m5790,444l5808,439e" filled="f" stroked="t" strokeweight=".5pt" strokecolor="#222222">
                <v:path arrowok="t"/>
              </v:shape>
            </v:group>
            <v:group style="position:absolute;left:5346;top:479;width:35;height:15" coordorigin="5346,479" coordsize="35,15">
              <v:shape style="position:absolute;left:5346;top:479;width:35;height:15" coordorigin="5346,479" coordsize="35,15" path="m5346,479l5360,491,5381,494e" filled="f" stroked="t" strokeweight=".5pt" strokecolor="#222222">
                <v:path arrowok="t"/>
              </v:shape>
            </v:group>
            <v:group style="position:absolute;left:5354;top:468;width:23;height:9" coordorigin="5354,468" coordsize="23,9">
              <v:shape style="position:absolute;left:5354;top:468;width:23;height:9" coordorigin="5354,468" coordsize="23,9" path="m5354,468l5378,477e" filled="f" stroked="t" strokeweight=".5pt" strokecolor="#222222">
                <v:path arrowok="t"/>
              </v:shape>
            </v:group>
            <v:group style="position:absolute;left:5360;top:465;width:20;height:9" coordorigin="5360,465" coordsize="20,9">
              <v:shape style="position:absolute;left:5360;top:465;width:20;height:9" coordorigin="5360,465" coordsize="20,9" path="m5360,465l5381,474e" filled="f" stroked="t" strokeweight=".5pt" strokecolor="#222222">
                <v:path arrowok="t"/>
              </v:shape>
            </v:group>
            <v:group style="position:absolute;left:5328;top:412;width:12;height:9" coordorigin="5328,412" coordsize="12,9">
              <v:shape style="position:absolute;left:5328;top:412;width:12;height:9" coordorigin="5328,412" coordsize="12,9" path="m5340,421l5328,412e" filled="f" stroked="t" strokeweight=".5pt" strokecolor="#222222">
                <v:path arrowok="t"/>
              </v:shape>
            </v:group>
            <v:group style="position:absolute;left:5366;top:462;width:15;height:6" coordorigin="5366,462" coordsize="15,6">
              <v:shape style="position:absolute;left:5366;top:462;width:15;height:6" coordorigin="5366,462" coordsize="15,6" path="m5366,462l5381,468e" filled="f" stroked="t" strokeweight=".5pt" strokecolor="#222222">
                <v:path arrowok="t"/>
              </v:shape>
            </v:group>
            <v:group style="position:absolute;left:5325;top:421;width:9;height:6" coordorigin="5325,421" coordsize="9,6">
              <v:shape style="position:absolute;left:5325;top:421;width:9;height:6" coordorigin="5325,421" coordsize="9,6" path="m5334,427l5325,421e" filled="f" stroked="t" strokeweight=".5pt" strokecolor="#222222">
                <v:path arrowok="t"/>
              </v:shape>
            </v:group>
            <v:group style="position:absolute;left:5322;top:430;width:3;height:3" coordorigin="5322,430" coordsize="3,3">
              <v:shape style="position:absolute;left:5322;top:430;width:3;height:3" coordorigin="5322,430" coordsize="3,3" path="m5325,433l5322,430e" filled="f" stroked="t" strokeweight=".5pt" strokecolor="#222222">
                <v:path arrowok="t"/>
              </v:shape>
            </v:group>
            <v:group style="position:absolute;left:5319;top:436;width:6;height:3" coordorigin="5319,436" coordsize="6,3">
              <v:shape style="position:absolute;left:5319;top:436;width:6;height:3" coordorigin="5319,436" coordsize="6,3" path="m5325,439l5319,436e" filled="f" stroked="t" strokeweight=".5pt" strokecolor="#222222">
                <v:path arrowok="t"/>
              </v:shape>
            </v:group>
            <v:group style="position:absolute;left:5375;top:453;width:6;height:3" coordorigin="5375,453" coordsize="6,3">
              <v:shape style="position:absolute;left:5375;top:453;width:6;height:3" coordorigin="5375,453" coordsize="6,3" path="m5375,453l5381,456e" filled="f" stroked="t" strokeweight=".5pt" strokecolor="#222222">
                <v:path arrowok="t"/>
              </v:shape>
            </v:group>
            <v:group style="position:absolute;left:5264;top:395;width:32;height:44" coordorigin="5264,395" coordsize="32,44">
              <v:shape style="position:absolute;left:5264;top:395;width:32;height:44" coordorigin="5264,395" coordsize="32,44" path="m5264,395l5267,415,5278,430,5296,439e" filled="f" stroked="t" strokeweight=".5pt" strokecolor="#222222">
                <v:path arrowok="t"/>
              </v:shape>
            </v:group>
            <v:group style="position:absolute;left:5284;top:395;width:18;height:26" coordorigin="5284,395" coordsize="18,26">
              <v:shape style="position:absolute;left:5284;top:395;width:18;height:26" coordorigin="5284,395" coordsize="18,26" path="m5284,395l5290,409,5302,421e" filled="f" stroked="t" strokeweight=".5pt" strokecolor="#222222">
                <v:path arrowok="t"/>
              </v:shape>
            </v:group>
            <v:group style="position:absolute;left:5290;top:395;width:15;height:20" coordorigin="5290,395" coordsize="15,20">
              <v:shape style="position:absolute;left:5290;top:395;width:15;height:20" coordorigin="5290,395" coordsize="15,20" path="m5290,395l5293,406,5305,415e" filled="f" stroked="t" strokeweight=".5pt" strokecolor="#222222">
                <v:path arrowok="t"/>
              </v:shape>
            </v:group>
            <v:group style="position:absolute;left:5302;top:395;width:6;height:9" coordorigin="5302,395" coordsize="6,9">
              <v:shape style="position:absolute;left:5302;top:395;width:6;height:9" coordorigin="5302,395" coordsize="6,9" path="m5302,395l5308,403e" filled="f" stroked="t" strokeweight=".5pt" strokecolor="#222222">
                <v:path arrowok="t"/>
              </v:shape>
            </v:group>
            <v:group style="position:absolute;left:5808;top:395;width:32;height:44" coordorigin="5808,395" coordsize="32,44">
              <v:shape style="position:absolute;left:5808;top:395;width:32;height:44" coordorigin="5808,395" coordsize="32,44" path="m5808,439l5825,430,5837,415,5840,395e" filled="f" stroked="t" strokeweight=".5pt" strokecolor="#222222">
                <v:path arrowok="t"/>
              </v:shape>
            </v:group>
            <v:group style="position:absolute;left:5726;top:480;width:35;height:15" coordorigin="5726,480" coordsize="35,15">
              <v:shape style="position:absolute;left:5726;top:480;width:35;height:15" coordorigin="5726,480" coordsize="35,15" path="m5726,494l5746,491,5761,480e" filled="f" stroked="t" strokeweight=".5pt" strokecolor="#222222">
                <v:path arrowok="t"/>
              </v:shape>
            </v:group>
            <v:group style="position:absolute;left:5729;top:468;width:23;height:9" coordorigin="5729,468" coordsize="23,9">
              <v:shape style="position:absolute;left:5729;top:468;width:23;height:9" coordorigin="5729,468" coordsize="23,9" path="m5729,477l5752,468e" filled="f" stroked="t" strokeweight=".5pt" strokecolor="#222222">
                <v:path arrowok="t"/>
              </v:shape>
            </v:group>
            <v:group style="position:absolute;left:5802;top:395;width:18;height:26" coordorigin="5802,395" coordsize="18,26">
              <v:shape style="position:absolute;left:5802;top:395;width:18;height:26" coordorigin="5802,395" coordsize="18,26" path="m5802,421l5814,409,5819,395e" filled="f" stroked="t" strokeweight=".5pt" strokecolor="#222222">
                <v:path arrowok="t"/>
              </v:shape>
            </v:group>
            <v:group style="position:absolute;left:5726;top:465;width:20;height:9" coordorigin="5726,465" coordsize="20,9">
              <v:shape style="position:absolute;left:5726;top:465;width:20;height:9" coordorigin="5726,465" coordsize="20,9" path="m5726,474l5746,465e" filled="f" stroked="t" strokeweight=".5pt" strokecolor="#222222">
                <v:path arrowok="t"/>
              </v:shape>
            </v:group>
            <v:group style="position:absolute;left:5767;top:412;width:12;height:9" coordorigin="5767,412" coordsize="12,9">
              <v:shape style="position:absolute;left:5767;top:412;width:12;height:9" coordorigin="5767,412" coordsize="12,9" path="m5779,412l5767,421e" filled="f" stroked="t" strokeweight=".5pt" strokecolor="#222222">
                <v:path arrowok="t"/>
              </v:shape>
            </v:group>
            <v:group style="position:absolute;left:5726;top:462;width:15;height:6" coordorigin="5726,462" coordsize="15,6">
              <v:shape style="position:absolute;left:5726;top:462;width:15;height:6" coordorigin="5726,462" coordsize="15,6" path="m5726,468l5740,462e" filled="f" stroked="t" strokeweight=".5pt" strokecolor="#222222">
                <v:path arrowok="t"/>
              </v:shape>
            </v:group>
            <v:group style="position:absolute;left:5799;top:395;width:15;height:20" coordorigin="5799,395" coordsize="15,20">
              <v:shape style="position:absolute;left:5799;top:395;width:15;height:20" coordorigin="5799,395" coordsize="15,20" path="m5799,415l5811,406,5814,395e" filled="f" stroked="t" strokeweight=".5pt" strokecolor="#222222">
                <v:path arrowok="t"/>
              </v:shape>
            </v:group>
            <v:group style="position:absolute;left:5773;top:421;width:9;height:6" coordorigin="5773,421" coordsize="9,6">
              <v:shape style="position:absolute;left:5773;top:421;width:9;height:6" coordorigin="5773,421" coordsize="9,6" path="m5781,421l5773,427e" filled="f" stroked="t" strokeweight=".5pt" strokecolor="#222222">
                <v:path arrowok="t"/>
              </v:shape>
            </v:group>
            <v:group style="position:absolute;left:5781;top:430;width:3;height:3" coordorigin="5781,430" coordsize="3,3">
              <v:shape style="position:absolute;left:5781;top:430;width:3;height:3" coordorigin="5781,430" coordsize="3,3" path="m5784,430l5781,433e" filled="f" stroked="t" strokeweight=".5pt" strokecolor="#222222">
                <v:path arrowok="t"/>
              </v:shape>
            </v:group>
            <v:group style="position:absolute;left:5796;top:395;width:6;height:9" coordorigin="5796,395" coordsize="6,9">
              <v:shape style="position:absolute;left:5796;top:395;width:6;height:9" coordorigin="5796,395" coordsize="6,9" path="m5796,403l5802,395e" filled="f" stroked="t" strokeweight=".5pt" strokecolor="#222222">
                <v:path arrowok="t"/>
              </v:shape>
            </v:group>
            <v:group style="position:absolute;left:5726;top:453;width:6;height:3" coordorigin="5726,453" coordsize="6,3">
              <v:shape style="position:absolute;left:5726;top:453;width:6;height:3" coordorigin="5726,453" coordsize="6,3" path="m5726,456l5732,453e" filled="f" stroked="t" strokeweight=".5pt" strokecolor="#222222">
                <v:path arrowok="t"/>
              </v:shape>
            </v:group>
            <v:group style="position:absolute;left:5781;top:436;width:6;height:3" coordorigin="5781,436" coordsize="6,3">
              <v:shape style="position:absolute;left:5781;top:436;width:6;height:3" coordorigin="5781,436" coordsize="6,3" path="m5787,436l5781,439e" filled="f" stroked="t" strokeweight=".5pt" strokecolor="#222222">
                <v:path arrowok="t"/>
              </v:shape>
            </v:group>
            <v:group style="position:absolute;left:5793;top:257;width:47;height:47" coordorigin="5793,257" coordsize="47,47">
              <v:shape style="position:absolute;left:5793;top:257;width:47;height:47" coordorigin="5793,257" coordsize="47,47" path="m5840,304l5837,287,5825,272,5811,260,5793,257e" filled="f" stroked="t" strokeweight=".5pt" strokecolor="#222222">
                <v:path arrowok="t"/>
              </v:shape>
            </v:group>
            <v:group style="position:absolute;left:5264;top:257;width:47;height:47" coordorigin="5264,257" coordsize="47,47">
              <v:shape style="position:absolute;left:5264;top:257;width:47;height:47" coordorigin="5264,257" coordsize="47,47" path="m5311,257l5293,260,5278,272,5267,287,5264,304e" filled="f" stroked="t" strokeweight=".5pt" strokecolor="#222222">
                <v:path arrowok="t"/>
              </v:shape>
            </v:group>
            <v:group style="position:absolute;left:5284;top:278;width:26;height:26" coordorigin="5284,278" coordsize="26,26">
              <v:shape style="position:absolute;left:5284;top:278;width:26;height:26" coordorigin="5284,278" coordsize="26,26" path="m5311,278l5296,281,5287,292,5284,304e" filled="f" stroked="t" strokeweight=".5pt" strokecolor="#222222">
                <v:path arrowok="t"/>
              </v:shape>
            </v:group>
            <v:group style="position:absolute;left:5793;top:278;width:26;height:26" coordorigin="5793,278" coordsize="26,26">
              <v:shape style="position:absolute;left:5793;top:278;width:26;height:26" coordorigin="5793,278" coordsize="26,26" path="m5819,304l5817,292,5808,281,5793,278e" filled="f" stroked="t" strokeweight=".5pt" strokecolor="#222222">
                <v:path arrowok="t"/>
              </v:shape>
            </v:group>
            <v:group style="position:absolute;left:5793;top:284;width:20;height:20" coordorigin="5793,284" coordsize="20,20">
              <v:shape style="position:absolute;left:5793;top:284;width:20;height:20" coordorigin="5793,284" coordsize="20,20" path="m5814,304l5808,289,5793,284e" filled="f" stroked="t" strokeweight=".5pt" strokecolor="#222222">
                <v:path arrowok="t"/>
              </v:shape>
            </v:group>
            <v:group style="position:absolute;left:5290;top:284;width:20;height:20" coordorigin="5290,284" coordsize="20,20">
              <v:shape style="position:absolute;left:5290;top:284;width:20;height:20" coordorigin="5290,284" coordsize="20,20" path="m5311,284l5296,289,5290,304e" filled="f" stroked="t" strokeweight=".5pt" strokecolor="#222222">
                <v:path arrowok="t"/>
              </v:shape>
            </v:group>
            <v:group style="position:absolute;left:5784;top:295;width:18;height:18" coordorigin="5784,295" coordsize="18,18">
              <v:shape style="position:absolute;left:5784;top:295;width:18;height:18" coordorigin="5784,295" coordsize="18,18" path="m5802,313l5796,301,5784,295e" filled="f" stroked="t" strokeweight=".5pt" strokecolor="#222222">
                <v:path arrowok="t"/>
              </v:shape>
            </v:group>
            <v:group style="position:absolute;left:5305;top:295;width:18;height:18" coordorigin="5305,295" coordsize="18,18">
              <v:shape style="position:absolute;left:5305;top:295;width:18;height:18" coordorigin="5305,295" coordsize="18,18" path="m5322,295l5311,301,5305,313e" filled="f" stroked="t" strokeweight=".5pt" strokecolor="#222222">
                <v:path arrowok="t"/>
              </v:shape>
            </v:group>
            <v:group style="position:absolute;left:5793;top:295;width:9;height:9" coordorigin="5793,295" coordsize="9,9">
              <v:shape style="position:absolute;left:5793;top:295;width:9;height:9" coordorigin="5793,295" coordsize="9,9" path="m5802,304l5793,295e" filled="f" stroked="t" strokeweight=".5pt" strokecolor="#222222">
                <v:path arrowok="t"/>
              </v:shape>
            </v:group>
            <v:group style="position:absolute;left:5302;top:295;width:9;height:9" coordorigin="5302,295" coordsize="9,9">
              <v:shape style="position:absolute;left:5302;top:295;width:9;height:9" coordorigin="5302,295" coordsize="9,9" path="m5311,295l5302,304e" filled="f" stroked="t" strokeweight=".5pt" strokecolor="#222222">
                <v:path arrowok="t"/>
              </v:shape>
            </v:group>
            <v:group style="position:absolute;left:5784;top:307;width:6;height:6" coordorigin="5784,307" coordsize="6,6">
              <v:shape style="position:absolute;left:5784;top:307;width:6;height:6" coordorigin="5784,307" coordsize="6,6" path="m5790,313l5784,307e" filled="f" stroked="t" strokeweight=".5pt" strokecolor="#222222">
                <v:path arrowok="t"/>
              </v:shape>
            </v:group>
            <v:group style="position:absolute;left:5316;top:307;width:6;height:6" coordorigin="5316,307" coordsize="6,6">
              <v:shape style="position:absolute;left:5316;top:307;width:6;height:6" coordorigin="5316,307" coordsize="6,6" path="m5322,307l5316,313e" filled="f" stroked="t" strokeweight=".5pt" strokecolor="#222222">
                <v:path arrowok="t"/>
              </v:shape>
            </v:group>
            <v:group style="position:absolute;left:5407;top:269;width:9;height:6" coordorigin="5407,269" coordsize="9,6">
              <v:shape style="position:absolute;left:5407;top:269;width:9;height:6" coordorigin="5407,269" coordsize="9,6" path="m5416,269l5413,269,5413,272,5410,272,5407,275e" filled="f" stroked="t" strokeweight=".5pt" strokecolor="#222222">
                <v:path arrowok="t"/>
              </v:shape>
            </v:group>
            <v:group style="position:absolute;left:5436;top:269;width:9;height:6" coordorigin="5436,269" coordsize="9,6">
              <v:shape style="position:absolute;left:5436;top:269;width:9;height:6" coordorigin="5436,269" coordsize="9,6" path="m5445,275l5445,272,5442,272,5439,269,5436,269e" filled="f" stroked="t" strokeweight=".5pt" strokecolor="#222222">
                <v:path arrowok="t"/>
              </v:shape>
            </v:group>
            <v:group style="position:absolute;left:5401;top:301;width:3;height:3" coordorigin="5401,301" coordsize="3,3">
              <v:shape style="position:absolute;left:5401;top:301;width:3;height:3" coordorigin="5401,301" coordsize="3,3" path="m5401,301l5401,304,5404,304e" filled="f" stroked="t" strokeweight=".5pt" strokecolor="#222222">
                <v:path arrowok="t"/>
              </v:shape>
            </v:group>
            <v:group style="position:absolute;left:5662;top:263;width:9;height:3" coordorigin="5662,263" coordsize="9,3">
              <v:shape style="position:absolute;left:5662;top:263;width:9;height:3" coordorigin="5662,263" coordsize="9,3" path="m5670,263l5667,263,5664,263,5662,263,5662,266e" filled="f" stroked="t" strokeweight=".5pt" strokecolor="#222222">
                <v:path arrowok="t"/>
              </v:shape>
            </v:group>
            <v:group style="position:absolute;left:5688;top:263;width:9;height:3" coordorigin="5688,263" coordsize="9,3">
              <v:shape style="position:absolute;left:5688;top:263;width:9;height:3" coordorigin="5688,263" coordsize="9,3" path="m5697,266l5697,263,5694,263,5691,263,5688,263e" filled="f" stroked="t" strokeweight=".5pt" strokecolor="#222222">
                <v:path arrowok="t"/>
              </v:shape>
            </v:group>
            <v:group style="position:absolute;left:5651;top:303;width:57;height:2" coordorigin="5651,303" coordsize="57,2">
              <v:shape style="position:absolute;left:5651;top:303;width:57;height:2" coordorigin="5651,303" coordsize="57,0" path="m5651,303l5707,303e" filled="f" stroked="t" strokeweight=".1471pt" strokecolor="#222222">
                <v:path arrowok="t"/>
              </v:shape>
            </v:group>
            <v:group style="position:absolute;left:5448;top:304;width:3;height:3" coordorigin="5448,304" coordsize="3,3">
              <v:shape style="position:absolute;left:5448;top:304;width:3;height:3" coordorigin="5448,304" coordsize="3,3" path="m5448,304l5448,307,5451,307e" filled="f" stroked="t" strokeweight=".5pt" strokecolor="#222222">
                <v:path arrowok="t"/>
              </v:shape>
            </v:group>
            <v:group style="position:absolute;left:5367;top:384;width:10;height:2" coordorigin="5367,384" coordsize="10,2">
              <v:shape style="position:absolute;left:5367;top:384;width:10;height:2" coordorigin="5367,384" coordsize="10,0" path="m5367,384l5377,384e" filled="f" stroked="t" strokeweight=".146800pt" strokecolor="#222222">
                <v:path arrowok="t"/>
              </v:shape>
            </v:group>
            <v:group style="position:absolute;left:5730;top:384;width:10;height:2" coordorigin="5730,384" coordsize="10,2">
              <v:shape style="position:absolute;left:5730;top:384;width:10;height:2" coordorigin="5730,384" coordsize="10,0" path="m5730,384l5740,384e" filled="f" stroked="t" strokeweight=".146pt" strokecolor="#222222">
                <v:path arrowok="t"/>
              </v:shape>
            </v:group>
            <v:group style="position:absolute;left:5735;top:363;width:3;height:6" coordorigin="5735,363" coordsize="3,6">
              <v:shape style="position:absolute;left:5735;top:363;width:3;height:6" coordorigin="5735,363" coordsize="3,6" path="m5738,363l5735,363,5735,365,5735,368e" filled="f" stroked="t" strokeweight=".5pt" strokecolor="#222222">
                <v:path arrowok="t"/>
              </v:shape>
            </v:group>
            <v:group style="position:absolute;left:5369;top:363;width:3;height:6" coordorigin="5369,363" coordsize="3,6">
              <v:shape style="position:absolute;left:5369;top:363;width:3;height:6" coordorigin="5369,363" coordsize="3,6" path="m5372,368l5372,365,5369,363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8.875198pt;margin-top:9.543703pt;width:27.4025pt;height:14.1179pt;mso-position-horizontal-relative:page;mso-position-vertical-relative:paragraph;z-index:-6443" coordorigin="2578,191" coordsize="548,282">
            <v:group style="position:absolute;left:2659;top:266;width:12;height:12" coordorigin="2659,266" coordsize="12,12">
              <v:shape style="position:absolute;left:2659;top:266;width:12;height:12" coordorigin="2659,266" coordsize="12,12" path="m2670,278l2659,266e" filled="f" stroked="t" strokeweight=".5pt" strokecolor="#222222">
                <v:path arrowok="t"/>
              </v:shape>
            </v:group>
            <v:group style="position:absolute;left:2709;top:251;width:10;height:2" coordorigin="2709,251" coordsize="10,2">
              <v:shape style="position:absolute;left:2709;top:251;width:10;height:2" coordorigin="2709,251" coordsize="10,0" path="m2709,251l2719,251e" filled="f" stroked="t" strokeweight=".5845pt" strokecolor="#222222">
                <v:path arrowok="t"/>
              </v:shape>
            </v:group>
            <v:group style="position:absolute;left:2709;top:251;width:69;height:2" coordorigin="2709,251" coordsize="69,2">
              <v:shape style="position:absolute;left:2709;top:251;width:69;height:2" coordorigin="2709,251" coordsize="69,0" path="m2709,251l2778,251e" filled="f" stroked="t" strokeweight="1.127pt" strokecolor="#222222">
                <v:path arrowok="t"/>
              </v:shape>
            </v:group>
            <v:group style="position:absolute;left:2583;top:251;width:2;height:161" coordorigin="2583,251" coordsize="2,161">
              <v:shape style="position:absolute;left:2583;top:251;width:2;height:161" coordorigin="2583,251" coordsize="0,161" path="m2583,251l2583,412e" filled="f" stroked="t" strokeweight=".5pt" strokecolor="#222222">
                <v:path arrowok="t"/>
              </v:shape>
            </v:group>
            <v:group style="position:absolute;left:2603;top:257;width:2;height:164" coordorigin="2603,257" coordsize="2,164">
              <v:shape style="position:absolute;left:2603;top:257;width:2;height:164" coordorigin="2603,257" coordsize="0,164" path="m2603,257l2603,421e" filled="f" stroked="t" strokeweight=".5pt" strokecolor="#222222">
                <v:path arrowok="t"/>
              </v:shape>
            </v:group>
            <v:group style="position:absolute;left:2615;top:243;width:2;height:219" coordorigin="2615,243" coordsize="2,219">
              <v:shape style="position:absolute;left:2615;top:243;width:2;height:219" coordorigin="2615,243" coordsize="0,219" path="m2615,243l2615,462e" filled="f" stroked="t" strokeweight="1.127pt" strokecolor="#222222">
                <v:path arrowok="t"/>
              </v:shape>
            </v:group>
            <v:group style="position:absolute;left:2626;top:251;width:2;height:213" coordorigin="2626,251" coordsize="2,213">
              <v:shape style="position:absolute;left:2626;top:251;width:2;height:213" coordorigin="2626,251" coordsize="0,213" path="m2626,251l2626,465e" filled="f" stroked="t" strokeweight=".5pt" strokecolor="#222222">
                <v:path arrowok="t"/>
              </v:shape>
            </v:group>
            <v:group style="position:absolute;left:2630;top:254;width:2;height:211" coordorigin="2630,254" coordsize="2,211">
              <v:shape style="position:absolute;left:2630;top:254;width:2;height:211" coordorigin="2630,254" coordsize="0,211" path="m2630,254l2630,465e" filled="f" stroked="t" strokeweight=".541950pt" strokecolor="#222222">
                <v:path arrowok="t"/>
              </v:shape>
            </v:group>
            <v:group style="position:absolute;left:2624;top:237;width:10;height:2" coordorigin="2624,237" coordsize="10,2">
              <v:shape style="position:absolute;left:2624;top:237;width:10;height:2" coordorigin="2624,237" coordsize="10,0" path="m2624,237l2634,237e" filled="f" stroked="t" strokeweight=".5845pt" strokecolor="#222222">
                <v:path arrowok="t"/>
              </v:shape>
            </v:group>
            <v:group style="position:absolute;left:2624;top:427;width:10;height:2" coordorigin="2624,427" coordsize="10,2">
              <v:shape style="position:absolute;left:2624;top:427;width:10;height:2" coordorigin="2624,427" coordsize="10,0" path="m2624,427l2634,427e" filled="f" stroked="t" strokeweight=".5834pt" strokecolor="#222222">
                <v:path arrowok="t"/>
              </v:shape>
            </v:group>
            <v:group style="position:absolute;left:2627;top:298;width:10;height:2" coordorigin="2627,298" coordsize="10,2">
              <v:shape style="position:absolute;left:2627;top:298;width:10;height:2" coordorigin="2627,298" coordsize="10,0" path="m2627,298l2637,298e" filled="f" stroked="t" strokeweight=".877pt" strokecolor="#222222">
                <v:path arrowok="t"/>
              </v:shape>
            </v:group>
            <v:group style="position:absolute;left:2768;top:418;width:10;height:2" coordorigin="2768,418" coordsize="10,2">
              <v:shape style="position:absolute;left:2768;top:418;width:10;height:2" coordorigin="2768,418" coordsize="10,0" path="m2768,418l2778,418e" filled="f" stroked="t" strokeweight=".586200pt" strokecolor="#222222">
                <v:path arrowok="t"/>
              </v:shape>
            </v:group>
            <v:group style="position:absolute;left:2773;top:403;width:3;height:15" coordorigin="2773,403" coordsize="3,15">
              <v:shape style="position:absolute;left:2773;top:403;width:3;height:15" coordorigin="2773,403" coordsize="3,15" path="m2773,403l2776,418e" filled="f" stroked="t" strokeweight=".5pt" strokecolor="#222222">
                <v:path arrowok="t"/>
              </v:shape>
            </v:group>
            <v:group style="position:absolute;left:2714;top:412;width:3;height:9" coordorigin="2714,412" coordsize="3,9">
              <v:shape style="position:absolute;left:2714;top:412;width:3;height:9" coordorigin="2714,412" coordsize="3,9" path="m2714,412l2717,421e" filled="f" stroked="t" strokeweight=".5pt" strokecolor="#222222">
                <v:path arrowok="t"/>
              </v:shape>
            </v:group>
            <v:group style="position:absolute;left:2627;top:354;width:14;height:2" coordorigin="2627,354" coordsize="14,2">
              <v:shape style="position:absolute;left:2627;top:354;width:14;height:2" coordorigin="2627,354" coordsize="14,0" path="m2627,354l2641,354e" filled="f" stroked="t" strokeweight=".5pt" strokecolor="#222222">
                <v:path arrowok="t"/>
              </v:shape>
            </v:group>
            <v:group style="position:absolute;left:2633;top:433;width:10;height:2" coordorigin="2633,433" coordsize="10,2">
              <v:shape style="position:absolute;left:2633;top:433;width:10;height:2" coordorigin="2633,433" coordsize="10,0" path="m2633,433l2643,433e" filled="f" stroked="t" strokeweight=".8776pt" strokecolor="#222222">
                <v:path arrowok="t"/>
              </v:shape>
            </v:group>
            <v:group style="position:absolute;left:2633;top:231;width:10;height:2" coordorigin="2633,231" coordsize="10,2">
              <v:shape style="position:absolute;left:2633;top:231;width:10;height:2" coordorigin="2633,231" coordsize="10,0" path="m2633,231l2643,231e" filled="f" stroked="t" strokeweight=".8762pt" strokecolor="#222222">
                <v:path arrowok="t"/>
              </v:shape>
            </v:group>
            <v:group style="position:absolute;left:2644;top:310;width:2;height:44" coordorigin="2644,310" coordsize="2,44">
              <v:shape style="position:absolute;left:2644;top:310;width:2;height:44" coordorigin="2644,310" coordsize="0,44" path="m2644,310l2644,354e" filled="f" stroked="t" strokeweight=".5pt" strokecolor="#222222">
                <v:path arrowok="t"/>
              </v:shape>
            </v:group>
            <v:group style="position:absolute;left:2653;top:275;width:2;height:56" coordorigin="2653,275" coordsize="2,56">
              <v:shape style="position:absolute;left:2653;top:275;width:2;height:56" coordorigin="2653,275" coordsize="0,56" path="m2653,275l2653,330e" filled="f" stroked="t" strokeweight=".5pt" strokecolor="#222222">
                <v:path arrowok="t"/>
              </v:shape>
            </v:group>
            <v:group style="position:absolute;left:2670;top:278;width:2;height:41" coordorigin="2670,278" coordsize="2,41">
              <v:shape style="position:absolute;left:2670;top:278;width:2;height:41" coordorigin="2670,278" coordsize="0,41" path="m2670,319l2670,278e" filled="f" stroked="t" strokeweight=".5pt" strokecolor="#222222">
                <v:path arrowok="t"/>
              </v:shape>
            </v:group>
            <v:group style="position:absolute;left:2705;top:330;width:2;height:23" coordorigin="2705,330" coordsize="2,23">
              <v:shape style="position:absolute;left:2705;top:330;width:2;height:23" coordorigin="2705,330" coordsize="0,23" path="m2705,354l2705,330e" filled="f" stroked="t" strokeweight=".5pt" strokecolor="#222222">
                <v:path arrowok="t"/>
              </v:shape>
            </v:group>
            <v:group style="position:absolute;left:2738;top:330;width:2;height:23" coordorigin="2738,330" coordsize="2,23">
              <v:shape style="position:absolute;left:2738;top:330;width:2;height:23" coordorigin="2738,330" coordsize="0,23" path="m2738,330l2738,354e" filled="f" stroked="t" strokeweight=".5pt" strokecolor="#222222">
                <v:path arrowok="t"/>
              </v:shape>
            </v:group>
            <v:group style="position:absolute;left:2746;top:330;width:2;height:23" coordorigin="2746,330" coordsize="2,23">
              <v:shape style="position:absolute;left:2746;top:330;width:2;height:23" coordorigin="2746,330" coordsize="0,23" path="m2746,330l2746,354e" filled="f" stroked="t" strokeweight=".5pt" strokecolor="#222222">
                <v:path arrowok="t"/>
              </v:shape>
            </v:group>
            <v:group style="position:absolute;left:2796;top:330;width:2;height:23" coordorigin="2796,330" coordsize="2,23">
              <v:shape style="position:absolute;left:2796;top:330;width:2;height:23" coordorigin="2796,330" coordsize="0,23" path="m2796,354l2796,330e" filled="f" stroked="t" strokeweight=".5pt" strokecolor="#222222">
                <v:path arrowok="t"/>
              </v:shape>
            </v:group>
            <v:group style="position:absolute;left:2805;top:330;width:2;height:23" coordorigin="2805,330" coordsize="2,23">
              <v:shape style="position:absolute;left:2805;top:330;width:2;height:23" coordorigin="2805,330" coordsize="0,23" path="m2805,330l2805,354e" filled="f" stroked="t" strokeweight=".5pt" strokecolor="#222222">
                <v:path arrowok="t"/>
              </v:shape>
            </v:group>
            <v:group style="position:absolute;left:2809;top:459;width:10;height:2" coordorigin="2809,459" coordsize="10,2">
              <v:shape style="position:absolute;left:2809;top:459;width:10;height:2" coordorigin="2809,459" coordsize="10,0" path="m2809,459l2819,459e" filled="f" stroked="t" strokeweight=".8776pt" strokecolor="#222222">
                <v:path arrowok="t"/>
              </v:shape>
            </v:group>
            <v:group style="position:absolute;left:2828;top:330;width:2;height:23" coordorigin="2828,330" coordsize="2,23">
              <v:shape style="position:absolute;left:2828;top:330;width:2;height:23" coordorigin="2828,330" coordsize="0,23" path="m2828,330l2828,354e" filled="f" stroked="t" strokeweight=".5pt" strokecolor="#222222">
                <v:path arrowok="t"/>
              </v:shape>
            </v:group>
            <v:group style="position:absolute;left:2837;top:330;width:2;height:23" coordorigin="2837,330" coordsize="2,23">
              <v:shape style="position:absolute;left:2837;top:330;width:2;height:23" coordorigin="2837,330" coordsize="0,23" path="m2837,354l2837,330e" filled="f" stroked="t" strokeweight=".5pt" strokecolor="#222222">
                <v:path arrowok="t"/>
              </v:shape>
            </v:group>
            <v:group style="position:absolute;left:3033;top:319;width:15;height:12" coordorigin="3033,319" coordsize="15,12">
              <v:shape style="position:absolute;left:3033;top:319;width:15;height:12" coordorigin="3033,319" coordsize="15,12" path="m3033,319l3047,330e" filled="f" stroked="t" strokeweight=".5pt" strokecolor="#222222">
                <v:path arrowok="t"/>
              </v:shape>
            </v:group>
            <v:group style="position:absolute;left:3053;top:287;width:9;height:23" coordorigin="3053,287" coordsize="9,23">
              <v:shape style="position:absolute;left:3053;top:287;width:9;height:23" coordorigin="3053,287" coordsize="9,23" path="m3062,310l3053,287e" filled="f" stroked="t" strokeweight=".5pt" strokecolor="#222222">
                <v:path arrowok="t"/>
              </v:shape>
            </v:group>
            <v:group style="position:absolute;left:3050;top:289;width:9;height:20" coordorigin="3050,289" coordsize="9,20">
              <v:shape style="position:absolute;left:3050;top:289;width:9;height:20" coordorigin="3050,289" coordsize="9,20" path="m3050,289l3059,310e" filled="f" stroked="t" strokeweight=".5pt" strokecolor="#222222">
                <v:path arrowok="t"/>
              </v:shape>
            </v:group>
            <v:group style="position:absolute;left:2984;top:418;width:10;height:2" coordorigin="2984,418" coordsize="10,2">
              <v:shape style="position:absolute;left:2984;top:418;width:10;height:2" coordorigin="2984,418" coordsize="10,0" path="m2984,418l2994,418e" filled="f" stroked="t" strokeweight=".586200pt" strokecolor="#222222">
                <v:path arrowok="t"/>
              </v:shape>
            </v:group>
            <v:group style="position:absolute;left:2989;top:403;width:3;height:15" coordorigin="2989,403" coordsize="3,15">
              <v:shape style="position:absolute;left:2989;top:403;width:3;height:15" coordorigin="2989,403" coordsize="3,15" path="m2989,403l2992,418e" filled="f" stroked="t" strokeweight=".5pt" strokecolor="#222222">
                <v:path arrowok="t"/>
              </v:shape>
            </v:group>
            <v:group style="position:absolute;left:2925;top:251;width:10;height:2" coordorigin="2925,251" coordsize="10,2">
              <v:shape style="position:absolute;left:2925;top:251;width:10;height:2" coordorigin="2925,251" coordsize="10,0" path="m2925,251l2935,251e" filled="f" stroked="t" strokeweight=".5845pt" strokecolor="#222222">
                <v:path arrowok="t"/>
              </v:shape>
            </v:group>
            <v:group style="position:absolute;left:2925;top:251;width:68;height:2" coordorigin="2925,251" coordsize="68,2">
              <v:shape style="position:absolute;left:2925;top:251;width:68;height:2" coordorigin="2925,251" coordsize="68,0" path="m2925,251l2994,251e" filled="f" stroked="t" strokeweight="1.127pt" strokecolor="#222222">
                <v:path arrowok="t"/>
              </v:shape>
            </v:group>
            <v:group style="position:absolute;left:2930;top:406;width:3;height:6" coordorigin="2930,406" coordsize="3,6">
              <v:shape style="position:absolute;left:2930;top:406;width:3;height:6" coordorigin="2930,406" coordsize="3,6" path="m2930,406l2933,412e" filled="f" stroked="t" strokeweight=".5pt" strokecolor="#222222">
                <v:path arrowok="t"/>
              </v:shape>
            </v:group>
            <v:group style="position:absolute;left:2930;top:243;width:3;height:9" coordorigin="2930,243" coordsize="3,9">
              <v:shape style="position:absolute;left:2930;top:243;width:3;height:9" coordorigin="2930,243" coordsize="3,9" path="m2933,251l2930,243e" filled="f" stroked="t" strokeweight=".5pt" strokecolor="#222222">
                <v:path arrowok="t"/>
              </v:shape>
            </v:group>
            <v:group style="position:absolute;left:3050;top:319;width:3;height:12" coordorigin="3050,319" coordsize="3,12">
              <v:shape style="position:absolute;left:3050;top:319;width:3;height:12" coordorigin="3050,319" coordsize="3,12" path="m3053,330l3050,319e" filled="f" stroked="t" strokeweight=".5pt" strokecolor="#222222">
                <v:path arrowok="t"/>
              </v:shape>
            </v:group>
            <v:group style="position:absolute;left:2852;top:424;width:2;height:26" coordorigin="2852,424" coordsize="2,26">
              <v:shape style="position:absolute;left:2852;top:424;width:2;height:26" coordorigin="2852,424" coordsize="0,26" path="m2852,424l2852,450e" filled="f" stroked="t" strokeweight=".5pt" strokecolor="#222222">
                <v:path arrowok="t"/>
              </v:shape>
            </v:group>
            <v:group style="position:absolute;left:2869;top:330;width:2;height:23" coordorigin="2869,330" coordsize="2,23">
              <v:shape style="position:absolute;left:2869;top:330;width:2;height:23" coordorigin="2869,330" coordsize="0,23" path="m2869,354l2869,330e" filled="f" stroked="t" strokeweight=".5pt" strokecolor="#222222">
                <v:path arrowok="t"/>
              </v:shape>
            </v:group>
            <v:group style="position:absolute;left:2878;top:330;width:2;height:23" coordorigin="2878,330" coordsize="2,23">
              <v:shape style="position:absolute;left:2878;top:330;width:2;height:23" coordorigin="2878,330" coordsize="0,23" path="m2878,330l2878,354e" filled="f" stroked="t" strokeweight=".5pt" strokecolor="#222222">
                <v:path arrowok="t"/>
              </v:shape>
            </v:group>
            <v:group style="position:absolute;left:2607;top:421;width:285;height:2" coordorigin="2607,421" coordsize="285,2">
              <v:shape style="position:absolute;left:2607;top:421;width:285;height:2" coordorigin="2607,421" coordsize="285,0" path="m2607,421l2892,421e" filled="f" stroked="t" strokeweight=".2897pt" strokecolor="#222222">
                <v:path arrowok="t"/>
              </v:shape>
            </v:group>
            <v:group style="position:absolute;left:2887;top:459;width:10;height:2" coordorigin="2887,459" coordsize="10,2">
              <v:shape style="position:absolute;left:2887;top:459;width:10;height:2" coordorigin="2887,459" coordsize="10,0" path="m2887,459l2897,459e" filled="f" stroked="t" strokeweight=".8779pt" strokecolor="#222222">
                <v:path arrowok="t"/>
              </v:shape>
            </v:group>
            <v:group style="position:absolute;left:2901;top:330;width:2;height:23" coordorigin="2901,330" coordsize="2,23">
              <v:shape style="position:absolute;left:2901;top:330;width:2;height:23" coordorigin="2901,330" coordsize="0,23" path="m2901,330l2901,354e" filled="f" stroked="t" strokeweight=".5pt" strokecolor="#222222">
                <v:path arrowok="t"/>
              </v:shape>
            </v:group>
            <v:group style="position:absolute;left:2907;top:330;width:2;height:23" coordorigin="2907,330" coordsize="2,23">
              <v:shape style="position:absolute;left:2907;top:330;width:2;height:23" coordorigin="2907,330" coordsize="0,23" path="m2907,330l2907,354e" filled="f" stroked="t" strokeweight=".5pt" strokecolor="#222222">
                <v:path arrowok="t"/>
              </v:shape>
            </v:group>
            <v:group style="position:absolute;left:2957;top:330;width:2;height:23" coordorigin="2957,330" coordsize="2,23">
              <v:shape style="position:absolute;left:2957;top:330;width:2;height:23" coordorigin="2957,330" coordsize="0,23" path="m2957,354l2957,330e" filled="f" stroked="t" strokeweight=".5pt" strokecolor="#222222">
                <v:path arrowok="t"/>
              </v:shape>
            </v:group>
            <v:group style="position:absolute;left:2966;top:330;width:2;height:23" coordorigin="2966,330" coordsize="2,23">
              <v:shape style="position:absolute;left:2966;top:330;width:2;height:23" coordorigin="2966,330" coordsize="0,23" path="m2966,330l2966,354e" filled="f" stroked="t" strokeweight=".5pt" strokecolor="#222222">
                <v:path arrowok="t"/>
              </v:shape>
            </v:group>
            <v:group style="position:absolute;left:2989;top:330;width:2;height:78" coordorigin="2989,330" coordsize="2,78">
              <v:shape style="position:absolute;left:2989;top:330;width:2;height:78" coordorigin="2989,330" coordsize="0,78" path="m2989,330l2989,408e" filled="f" stroked="t" strokeweight=".5pt" strokecolor="#222222">
                <v:path arrowok="t"/>
              </v:shape>
            </v:group>
            <v:group style="position:absolute;left:2998;top:330;width:2;height:23" coordorigin="2998,330" coordsize="2,23">
              <v:shape style="position:absolute;left:2998;top:330;width:2;height:23" coordorigin="2998,330" coordsize="0,23" path="m2998,330l2998,354e" filled="f" stroked="t" strokeweight=".5pt" strokecolor="#222222">
                <v:path arrowok="t"/>
              </v:shape>
            </v:group>
            <v:group style="position:absolute;left:2925;top:418;width:83;height:2" coordorigin="2925,418" coordsize="83,2">
              <v:shape style="position:absolute;left:2925;top:418;width:83;height:2" coordorigin="2925,418" coordsize="83,0" path="m2925,418l3009,418e" filled="f" stroked="t" strokeweight=".63625pt" strokecolor="#222222">
                <v:path arrowok="t"/>
              </v:shape>
            </v:group>
            <v:group style="position:absolute;left:3033;top:278;width:2;height:41" coordorigin="3033,278" coordsize="2,41">
              <v:shape style="position:absolute;left:3033;top:278;width:2;height:41" coordorigin="3033,278" coordsize="0,41" path="m3033,278l3033,319e" filled="f" stroked="t" strokeweight=".5pt" strokecolor="#222222">
                <v:path arrowok="t"/>
              </v:shape>
            </v:group>
            <v:group style="position:absolute;left:3050;top:275;width:2;height:56" coordorigin="3050,275" coordsize="2,56">
              <v:shape style="position:absolute;left:3050;top:275;width:2;height:56" coordorigin="3050,275" coordsize="0,56" path="m3050,275l3050,330e" filled="f" stroked="t" strokeweight=".5pt" strokecolor="#222222">
                <v:path arrowok="t"/>
              </v:shape>
            </v:group>
            <v:group style="position:absolute;left:3068;top:254;width:2;height:99" coordorigin="3068,254" coordsize="2,99">
              <v:shape style="position:absolute;left:3068;top:254;width:2;height:99" coordorigin="3068,254" coordsize="0,99" path="m3068,254l3068,354e" filled="f" stroked="t" strokeweight="1.0859pt" strokecolor="#222222">
                <v:path arrowok="t"/>
              </v:shape>
            </v:group>
            <v:group style="position:absolute;left:3060;top:231;width:10;height:2" coordorigin="3060,231" coordsize="10,2">
              <v:shape style="position:absolute;left:3060;top:231;width:10;height:2" coordorigin="3060,231" coordsize="10,0" path="m3060,231l3070,231e" filled="f" stroked="t" strokeweight=".8765pt" strokecolor="#222222">
                <v:path arrowok="t"/>
              </v:shape>
            </v:group>
            <v:group style="position:absolute;left:3060;top:433;width:10;height:2" coordorigin="3060,433" coordsize="10,2">
              <v:shape style="position:absolute;left:3060;top:433;width:10;height:2" coordorigin="3060,433" coordsize="10,0" path="m3060,433l3070,433e" filled="f" stroked="t" strokeweight=".8773pt" strokecolor="#222222">
                <v:path arrowok="t"/>
              </v:shape>
            </v:group>
            <v:group style="position:absolute;left:3062;top:354;width:14;height:2" coordorigin="3062,354" coordsize="14,2">
              <v:shape style="position:absolute;left:3062;top:354;width:14;height:2" coordorigin="3062,354" coordsize="14,0" path="m3062,354l3076,354e" filled="f" stroked="t" strokeweight=".5pt" strokecolor="#222222">
                <v:path arrowok="t"/>
              </v:shape>
            </v:group>
            <v:group style="position:absolute;left:3066;top:298;width:10;height:2" coordorigin="3066,298" coordsize="10,2">
              <v:shape style="position:absolute;left:3066;top:298;width:10;height:2" coordorigin="3066,298" coordsize="10,0" path="m3066,298l3076,298e" filled="f" stroked="t" strokeweight=".8762pt" strokecolor="#222222">
                <v:path arrowok="t"/>
              </v:shape>
            </v:group>
            <v:group style="position:absolute;left:3069;top:427;width:10;height:2" coordorigin="3069,427" coordsize="10,2">
              <v:shape style="position:absolute;left:3069;top:427;width:10;height:2" coordorigin="3069,427" coordsize="10,0" path="m3069,427l3079,427e" filled="f" stroked="t" strokeweight=".5834pt" strokecolor="#222222">
                <v:path arrowok="t"/>
              </v:shape>
            </v:group>
            <v:group style="position:absolute;left:3069;top:237;width:10;height:2" coordorigin="3069,237" coordsize="10,2">
              <v:shape style="position:absolute;left:3069;top:237;width:10;height:2" coordorigin="3069,237" coordsize="10,0" path="m3069,237l3079,237e" filled="f" stroked="t" strokeweight=".5845pt" strokecolor="#222222">
                <v:path arrowok="t"/>
              </v:shape>
            </v:group>
            <v:group style="position:absolute;left:3074;top:357;width:2;height:108" coordorigin="3074,357" coordsize="2,108">
              <v:shape style="position:absolute;left:3074;top:357;width:2;height:108" coordorigin="3074,357" coordsize="0,108" path="m3074,357l3074,465e" filled="f" stroked="t" strokeweight=".5pt" strokecolor="#222222">
                <v:path arrowok="t"/>
              </v:shape>
            </v:group>
            <v:group style="position:absolute;left:3091;top:251;width:2;height:211" coordorigin="3091,251" coordsize="2,211">
              <v:shape style="position:absolute;left:3091;top:251;width:2;height:211" coordorigin="3091,251" coordsize="0,211" path="m3091,251l3091,462e" filled="f" stroked="t" strokeweight=".79080pt" strokecolor="#222222">
                <v:path arrowok="t"/>
              </v:shape>
            </v:group>
            <v:group style="position:absolute;left:3103;top:257;width:2;height:164" coordorigin="3103,257" coordsize="2,164">
              <v:shape style="position:absolute;left:3103;top:257;width:2;height:164" coordorigin="3103,257" coordsize="0,164" path="m3103,257l3103,421e" filled="f" stroked="t" strokeweight=".5pt" strokecolor="#222222">
                <v:path arrowok="t"/>
              </v:shape>
            </v:group>
            <v:group style="position:absolute;left:3121;top:251;width:2;height:161" coordorigin="3121,251" coordsize="2,161">
              <v:shape style="position:absolute;left:3121;top:251;width:2;height:161" coordorigin="3121,251" coordsize="0,161" path="m3121,412l3121,251e" filled="f" stroked="t" strokeweight=".5pt" strokecolor="#222222">
                <v:path arrowok="t"/>
              </v:shape>
            </v:group>
            <v:group style="position:absolute;left:2930;top:412;width:3;height:9" coordorigin="2930,412" coordsize="3,9">
              <v:shape style="position:absolute;left:2930;top:412;width:3;height:9" coordorigin="2930,412" coordsize="3,9" path="m2930,421l2933,412e" filled="f" stroked="t" strokeweight=".5pt" strokecolor="#222222">
                <v:path arrowok="t"/>
              </v:shape>
            </v:group>
            <v:group style="position:absolute;left:2714;top:243;width:3;height:6" coordorigin="2714,243" coordsize="3,6">
              <v:shape style="position:absolute;left:2714;top:243;width:3;height:6" coordorigin="2714,243" coordsize="3,6" path="m2714,249l2717,243e" filled="f" stroked="t" strokeweight=".5pt" strokecolor="#222222">
                <v:path arrowok="t"/>
              </v:shape>
            </v:group>
            <v:group style="position:absolute;left:2768;top:414;width:10;height:2" coordorigin="2768,414" coordsize="10,2">
              <v:shape style="position:absolute;left:2768;top:414;width:10;height:2" coordorigin="2768,414" coordsize="10,0" path="m2768,414l2778,414e" filled="f" stroked="t" strokeweight=".7305pt" strokecolor="#222222">
                <v:path arrowok="t"/>
              </v:shape>
            </v:group>
            <v:group style="position:absolute;left:2930;top:251;width:3;height:6" coordorigin="2930,251" coordsize="3,6">
              <v:shape style="position:absolute;left:2930;top:251;width:3;height:6" coordorigin="2930,251" coordsize="3,6" path="m2933,251l2930,257e" filled="f" stroked="t" strokeweight=".5pt" strokecolor="#222222">
                <v:path arrowok="t"/>
              </v:shape>
            </v:group>
            <v:group style="position:absolute;left:2984;top:414;width:10;height:2" coordorigin="2984,414" coordsize="10,2">
              <v:shape style="position:absolute;left:2984;top:414;width:10;height:2" coordorigin="2984,414" coordsize="10,0" path="m2984,414l2994,414e" filled="f" stroked="t" strokeweight=".7305pt" strokecolor="#222222">
                <v:path arrowok="t"/>
              </v:shape>
            </v:group>
            <v:group style="position:absolute;left:2709;top:411;width:10;height:2" coordorigin="2709,411" coordsize="10,2">
              <v:shape style="position:absolute;left:2709;top:411;width:10;height:2" coordorigin="2709,411" coordsize="10,0" path="m2709,411l2719,411e" filled="f" stroked="t" strokeweight=".73330pt" strokecolor="#222222">
                <v:path arrowok="t"/>
              </v:shape>
            </v:group>
            <v:group style="position:absolute;left:2709;top:418;width:10;height:2" coordorigin="2709,418" coordsize="10,2">
              <v:shape style="position:absolute;left:2709;top:418;width:10;height:2" coordorigin="2709,418" coordsize="10,0" path="m2709,418l2719,418e" filled="f" stroked="t" strokeweight=".586200pt" strokecolor="#222222">
                <v:path arrowok="t"/>
              </v:shape>
            </v:group>
            <v:group style="position:absolute;left:2773;top:246;width:3;height:12" coordorigin="2773,246" coordsize="3,12">
              <v:shape style="position:absolute;left:2773;top:246;width:3;height:12" coordorigin="2773,246" coordsize="3,12" path="m2776,246l2773,257e" filled="f" stroked="t" strokeweight=".5pt" strokecolor="#222222">
                <v:path arrowok="t"/>
              </v:shape>
            </v:group>
            <v:group style="position:absolute;left:2925;top:411;width:10;height:2" coordorigin="2925,411" coordsize="10,2">
              <v:shape style="position:absolute;left:2925;top:411;width:10;height:2" coordorigin="2925,411" coordsize="10,0" path="m2925,411l2935,411e" filled="f" stroked="t" strokeweight=".73330pt" strokecolor="#222222">
                <v:path arrowok="t"/>
              </v:shape>
            </v:group>
            <v:group style="position:absolute;left:2925;top:418;width:10;height:2" coordorigin="2925,418" coordsize="10,2">
              <v:shape style="position:absolute;left:2925;top:418;width:10;height:2" coordorigin="2925,418" coordsize="10,0" path="m2925,418l2935,418e" filled="f" stroked="t" strokeweight=".586200pt" strokecolor="#222222">
                <v:path arrowok="t"/>
              </v:shape>
            </v:group>
            <v:group style="position:absolute;left:2989;top:246;width:3;height:12" coordorigin="2989,246" coordsize="3,12">
              <v:shape style="position:absolute;left:2989;top:246;width:3;height:12" coordorigin="2989,246" coordsize="3,12" path="m2992,246l2989,257e" filled="f" stroked="t" strokeweight=".5pt" strokecolor="#222222">
                <v:path arrowok="t"/>
              </v:shape>
            </v:group>
            <v:group style="position:absolute;left:2650;top:319;width:3;height:12" coordorigin="2650,319" coordsize="3,12">
              <v:shape style="position:absolute;left:2650;top:319;width:3;height:12" coordorigin="2650,319" coordsize="3,12" path="m2653,319l2650,330e" filled="f" stroked="t" strokeweight=".5pt" strokecolor="#222222">
                <v:path arrowok="t"/>
              </v:shape>
            </v:group>
            <v:group style="position:absolute;left:3068;top:351;width:9;height:2" coordorigin="3068,351" coordsize="9,2">
              <v:shape style="position:absolute;left:3068;top:351;width:9;height:2" coordorigin="3068,351" coordsize="9,0" path="m3077,351l3068,351e" filled="f" stroked="t" strokeweight=".5pt" strokecolor="#222222">
                <v:path arrowok="t"/>
              </v:shape>
            </v:group>
            <v:group style="position:absolute;left:2626;top:313;width:9;height:2" coordorigin="2626,313" coordsize="9,2">
              <v:shape style="position:absolute;left:2626;top:313;width:9;height:2" coordorigin="2626,313" coordsize="9,0" path="m2626,313l2635,313e" filled="f" stroked="t" strokeweight=".5pt" strokecolor="#222222">
                <v:path arrowok="t"/>
              </v:shape>
            </v:group>
            <v:group style="position:absolute;left:2626;top:351;width:6;height:2" coordorigin="2626,351" coordsize="6,2">
              <v:shape style="position:absolute;left:2626;top:351;width:6;height:2" coordorigin="2626,351" coordsize="6,0" path="m2632,351l2626,351e" filled="f" stroked="t" strokeweight=".5pt" strokecolor="#222222">
                <v:path arrowok="t"/>
              </v:shape>
            </v:group>
            <v:group style="position:absolute;left:2635;top:351;width:6;height:2" coordorigin="2635,351" coordsize="6,2">
              <v:shape style="position:absolute;left:2635;top:351;width:6;height:2" coordorigin="2635,351" coordsize="6,0" path="m2635,351l2641,351e" filled="f" stroked="t" strokeweight=".5pt" strokecolor="#222222">
                <v:path arrowok="t"/>
              </v:shape>
            </v:group>
            <v:group style="position:absolute;left:3062;top:313;width:6;height:2" coordorigin="3062,313" coordsize="6,2">
              <v:shape style="position:absolute;left:3062;top:313;width:6;height:2" coordorigin="3062,313" coordsize="6,0" path="m3068,313l3062,313e" filled="f" stroked="t" strokeweight=".5pt" strokecolor="#222222">
                <v:path arrowok="t"/>
              </v:shape>
            </v:group>
            <v:group style="position:absolute;left:3071;top:310;width:6;height:3" coordorigin="3071,310" coordsize="6,3">
              <v:shape style="position:absolute;left:3071;top:310;width:6;height:3" coordorigin="3071,310" coordsize="6,3" path="m3071,310l3077,313e" filled="f" stroked="t" strokeweight=".5pt" strokecolor="#222222">
                <v:path arrowok="t"/>
              </v:shape>
            </v:group>
            <v:group style="position:absolute;left:2626;top:310;width:6;height:2" coordorigin="2626,310" coordsize="6,2">
              <v:shape style="position:absolute;left:2626;top:310;width:6;height:2" coordorigin="2626,310" coordsize="6,0" path="m2632,310l2626,310e" filled="f" stroked="t" strokeweight=".5pt" strokecolor="#222222">
                <v:path arrowok="t"/>
              </v:shape>
            </v:group>
            <v:group style="position:absolute;left:2629;top:307;width:12;height:3" coordorigin="2629,307" coordsize="12,3">
              <v:shape style="position:absolute;left:2629;top:307;width:12;height:3" coordorigin="2629,307" coordsize="12,3" path="m2629,307l2641,310e" filled="f" stroked="t" strokeweight=".5pt" strokecolor="#222222">
                <v:path arrowok="t"/>
              </v:shape>
            </v:group>
            <v:group style="position:absolute;left:3071;top:354;width:6;height:2" coordorigin="3071,354" coordsize="6,2">
              <v:shape style="position:absolute;left:3071;top:354;width:6;height:2" coordorigin="3071,354" coordsize="6,0" path="m3071,354l3077,354e" filled="f" stroked="t" strokeweight=".5pt" strokecolor="#222222">
                <v:path arrowok="t"/>
              </v:shape>
            </v:group>
            <v:group style="position:absolute;left:2644;top:289;width:9;height:20" coordorigin="2644,289" coordsize="9,20">
              <v:shape style="position:absolute;left:2644;top:289;width:9;height:20" coordorigin="2644,289" coordsize="9,20" path="m2644,310l2653,289e" filled="f" stroked="t" strokeweight=".5pt" strokecolor="#222222">
                <v:path arrowok="t"/>
              </v:shape>
            </v:group>
            <v:group style="position:absolute;left:2644;top:287;width:9;height:23" coordorigin="2644,287" coordsize="9,23">
              <v:shape style="position:absolute;left:2644;top:287;width:9;height:23" coordorigin="2644,287" coordsize="9,23" path="m2653,287l2644,310e" filled="f" stroked="t" strokeweight=".5pt" strokecolor="#222222">
                <v:path arrowok="t"/>
              </v:shape>
            </v:group>
            <v:group style="position:absolute;left:2626;top:351;width:9;height:2" coordorigin="2626,351" coordsize="9,2">
              <v:shape style="position:absolute;left:2626;top:351;width:9;height:2" coordorigin="2626,351" coordsize="9,0" path="m2635,351l2626,351e" filled="f" stroked="t" strokeweight=".5pt" strokecolor="#222222">
                <v:path arrowok="t"/>
              </v:shape>
            </v:group>
            <v:group style="position:absolute;left:3068;top:313;width:9;height:2" coordorigin="3068,313" coordsize="9,2">
              <v:shape style="position:absolute;left:3068;top:313;width:9;height:2" coordorigin="3068,313" coordsize="9,0" path="m3068,313l3077,313e" filled="f" stroked="t" strokeweight=".5pt" strokecolor="#222222">
                <v:path arrowok="t"/>
              </v:shape>
            </v:group>
            <v:group style="position:absolute;left:2638;top:462;width:427;height:2" coordorigin="2638,462" coordsize="427,2">
              <v:shape style="position:absolute;left:2638;top:462;width:427;height:2" coordorigin="2638,462" coordsize="427,0" path="m2638,462l3065,462e" filled="f" stroked="t" strokeweight="1.1276pt" strokecolor="#222222">
                <v:path arrowok="t"/>
              </v:shape>
            </v:group>
            <v:group style="position:absolute;left:2638;top:433;width:427;height:2" coordorigin="2638,433" coordsize="427,2">
              <v:shape style="position:absolute;left:2638;top:433;width:427;height:2" coordorigin="2638,433" coordsize="427,0" path="m2638,433l3065,433e" filled="f" stroked="t" strokeweight="1.3773pt" strokecolor="#222222">
                <v:path arrowok="t"/>
              </v:shape>
            </v:group>
            <v:group style="position:absolute;left:3065;top:439;width:9;height:2" coordorigin="3065,439" coordsize="9,2">
              <v:shape style="position:absolute;left:3065;top:439;width:9;height:2" coordorigin="3065,439" coordsize="9,0" path="m3065,439l3074,439e" filled="f" stroked="t" strokeweight=".5pt" strokecolor="#222222">
                <v:path arrowok="t"/>
              </v:shape>
            </v:group>
            <v:group style="position:absolute;left:2629;top:439;width:9;height:2" coordorigin="2629,439" coordsize="9,2">
              <v:shape style="position:absolute;left:2629;top:439;width:9;height:2" coordorigin="2629,439" coordsize="9,0" path="m2629,439l2638,439e" filled="f" stroked="t" strokeweight=".5pt" strokecolor="#222222">
                <v:path arrowok="t"/>
              </v:shape>
            </v:group>
            <v:group style="position:absolute;left:2984;top:421;width:119;height:2" coordorigin="2984,421" coordsize="119,2">
              <v:shape style="position:absolute;left:2984;top:421;width:119;height:2" coordorigin="2984,421" coordsize="119,0" path="m2984,421l3103,421e" filled="f" stroked="t" strokeweight=".5pt" strokecolor="#222222">
                <v:path arrowok="t"/>
              </v:shape>
            </v:group>
            <v:group style="position:absolute;left:2603;top:421;width:9;height:2" coordorigin="2603,421" coordsize="9,2">
              <v:shape style="position:absolute;left:2603;top:421;width:9;height:2" coordorigin="2603,421" coordsize="9,0" path="m2603,421l2612,421e" filled="f" stroked="t" strokeweight=".5pt" strokecolor="#222222">
                <v:path arrowok="t"/>
              </v:shape>
            </v:group>
            <v:group style="position:absolute;left:2609;top:412;width:18;height:2" coordorigin="2609,412" coordsize="18,2">
              <v:shape style="position:absolute;left:2609;top:412;width:18;height:2" coordorigin="2609,412" coordsize="18,0" path="m2626,412l2609,412e" filled="f" stroked="t" strokeweight=".5pt" strokecolor="#222222">
                <v:path arrowok="t"/>
              </v:shape>
            </v:group>
            <v:group style="position:absolute;left:3077;top:412;width:18;height:2" coordorigin="3077,412" coordsize="18,2">
              <v:shape style="position:absolute;left:3077;top:412;width:18;height:2" coordorigin="3077,412" coordsize="18,0" path="m3094,412l3077,412e" filled="f" stroked="t" strokeweight=".5pt" strokecolor="#222222">
                <v:path arrowok="t"/>
              </v:shape>
            </v:group>
            <v:group style="position:absolute;left:2709;top:401;width:69;height:2" coordorigin="2709,401" coordsize="69,2">
              <v:shape style="position:absolute;left:2709;top:401;width:69;height:2" coordorigin="2709,401" coordsize="69,0" path="m2709,401l2778,401e" filled="f" stroked="t" strokeweight=".5pt" strokecolor="#222222">
                <v:path arrowok="t"/>
              </v:shape>
            </v:group>
            <v:group style="position:absolute;left:2925;top:401;width:68;height:2" coordorigin="2925,401" coordsize="68,2">
              <v:shape style="position:absolute;left:2925;top:401;width:68;height:2" coordorigin="2925,401" coordsize="68,0" path="m2925,401l2994,401e" filled="f" stroked="t" strokeweight=".5pt" strokecolor="#222222">
                <v:path arrowok="t"/>
              </v:shape>
            </v:group>
            <v:group style="position:absolute;left:2705;top:354;width:292;height:2" coordorigin="2705,354" coordsize="292,2">
              <v:shape style="position:absolute;left:2705;top:354;width:292;height:2" coordorigin="2705,354" coordsize="292,0" path="m2705,354l2998,354e" filled="f" stroked="t" strokeweight=".5pt" strokecolor="#222222">
                <v:path arrowok="t"/>
              </v:shape>
            </v:group>
            <v:group style="position:absolute;left:2644;top:330;width:415;height:2" coordorigin="2644,330" coordsize="415,2">
              <v:shape style="position:absolute;left:2644;top:330;width:415;height:2" coordorigin="2644,330" coordsize="415,0" path="m2644,330l3059,330e" filled="f" stroked="t" strokeweight=".5pt" strokecolor="#222222">
                <v:path arrowok="t"/>
              </v:shape>
            </v:group>
            <v:group style="position:absolute;left:2670;top:319;width:363;height:2" coordorigin="2670,319" coordsize="363,2">
              <v:shape style="position:absolute;left:2670;top:319;width:363;height:2" coordorigin="2670,319" coordsize="363,0" path="m2670,319l3033,319e" filled="f" stroked="t" strokeweight=".5pt" strokecolor="#222222">
                <v:path arrowok="t"/>
              </v:shape>
            </v:group>
            <v:group style="position:absolute;left:2644;top:313;width:9;height:2" coordorigin="2644,313" coordsize="9,2">
              <v:shape style="position:absolute;left:2644;top:313;width:9;height:2" coordorigin="2644,313" coordsize="9,0" path="m2653,313l2644,313e" filled="f" stroked="t" strokeweight=".5pt" strokecolor="#222222">
                <v:path arrowok="t"/>
              </v:shape>
            </v:group>
            <v:group style="position:absolute;left:3050;top:313;width:9;height:2" coordorigin="3050,313" coordsize="9,2">
              <v:shape style="position:absolute;left:3050;top:313;width:9;height:2" coordorigin="3050,313" coordsize="9,0" path="m3059,313l3050,313e" filled="f" stroked="t" strokeweight=".5pt" strokecolor="#222222">
                <v:path arrowok="t"/>
              </v:shape>
            </v:group>
            <v:group style="position:absolute;left:2644;top:310;width:9;height:2" coordorigin="2644,310" coordsize="9,2">
              <v:shape style="position:absolute;left:2644;top:310;width:9;height:2" coordorigin="2644,310" coordsize="9,0" path="m2644,310l2653,310e" filled="f" stroked="t" strokeweight=".5pt" strokecolor="#222222">
                <v:path arrowok="t"/>
              </v:shape>
            </v:group>
            <v:group style="position:absolute;left:3050;top:310;width:9;height:2" coordorigin="3050,310" coordsize="9,2">
              <v:shape style="position:absolute;left:3050;top:310;width:9;height:2" coordorigin="3050,310" coordsize="9,0" path="m3050,310l3059,310e" filled="f" stroked="t" strokeweight=".5pt" strokecolor="#222222">
                <v:path arrowok="t"/>
              </v:shape>
            </v:group>
            <v:group style="position:absolute;left:2626;top:285;width:450;height:2" coordorigin="2626,285" coordsize="450,2">
              <v:shape style="position:absolute;left:2626;top:285;width:450;height:2" coordorigin="2626,285" coordsize="450,0" path="m2626,285l3077,285e" filled="f" stroked="t" strokeweight=".9405pt" strokecolor="#222222">
                <v:path arrowok="t"/>
              </v:shape>
            </v:group>
            <v:group style="position:absolute;left:2610;top:250;width:485;height:2" coordorigin="2610,250" coordsize="485,2">
              <v:shape style="position:absolute;left:2610;top:250;width:485;height:2" coordorigin="2610,250" coordsize="485,0" path="m2610,250l3094,250e" filled="f" stroked="t" strokeweight=".6871pt" strokecolor="#222222">
                <v:path arrowok="t"/>
              </v:shape>
            </v:group>
            <v:group style="position:absolute;left:2616;top:238;width:2;height:10" coordorigin="2616,238" coordsize="2,10">
              <v:shape style="position:absolute;left:2616;top:238;width:2;height:10" coordorigin="2616,238" coordsize="0,10" path="m2616,238l2616,248e" filled="f" stroked="t" strokeweight=".1449pt" strokecolor="#222222">
                <v:path arrowok="t"/>
              </v:shape>
            </v:group>
            <v:group style="position:absolute;left:2629;top:243;width:9;height:2" coordorigin="2629,243" coordsize="9,2">
              <v:shape style="position:absolute;left:2629;top:243;width:9;height:2" coordorigin="2629,243" coordsize="9,0" path="m2629,243l2638,243e" filled="f" stroked="t" strokeweight=".5pt" strokecolor="#222222">
                <v:path arrowok="t"/>
              </v:shape>
            </v:group>
            <v:group style="position:absolute;left:3065;top:243;width:9;height:2" coordorigin="3065,243" coordsize="9,2">
              <v:shape style="position:absolute;left:3065;top:243;width:9;height:2" coordorigin="3065,243" coordsize="9,0" path="m3065,243l3074,243e" filled="f" stroked="t" strokeweight=".5pt" strokecolor="#222222">
                <v:path arrowok="t"/>
              </v:shape>
            </v:group>
            <v:group style="position:absolute;left:3085;top:238;width:2;height:227" coordorigin="3085,238" coordsize="2,227">
              <v:shape style="position:absolute;left:3085;top:238;width:2;height:227" coordorigin="3085,238" coordsize="0,227" path="m3085,238l3085,465e" filled="f" stroked="t" strokeweight=".2935pt" strokecolor="#222222">
                <v:path arrowok="t"/>
              </v:shape>
            </v:group>
            <v:group style="position:absolute;left:2638;top:218;width:427;height:2" coordorigin="2638,218" coordsize="427,2">
              <v:shape style="position:absolute;left:2638;top:218;width:427;height:2" coordorigin="2638,218" coordsize="427,0" path="m2638,218l3065,218e" filled="f" stroked="t" strokeweight=".9402pt" strokecolor="#222222">
                <v:path arrowok="t"/>
              </v:shape>
            </v:group>
            <v:group style="position:absolute;left:2638;top:196;width:427;height:2" coordorigin="2638,196" coordsize="427,2">
              <v:shape style="position:absolute;left:2638;top:196;width:427;height:2" coordorigin="2638,196" coordsize="427,0" path="m3065,196l2638,196e" filled="f" stroked="t" strokeweight=".5pt" strokecolor="#222222">
                <v:path arrowok="t"/>
              </v:shape>
            </v:group>
            <v:group style="position:absolute;left:3071;top:310;width:6;height:2" coordorigin="3071,310" coordsize="6,2">
              <v:shape style="position:absolute;left:3071;top:310;width:6;height:2" coordorigin="3071,310" coordsize="6,0" path="m3077,310l3071,310e" filled="f" stroked="t" strokeweight=".5pt" strokecolor="#222222">
                <v:path arrowok="t"/>
              </v:shape>
            </v:group>
            <v:group style="position:absolute;left:3062;top:307;width:12;height:3" coordorigin="3062,307" coordsize="12,3">
              <v:shape style="position:absolute;left:3062;top:307;width:12;height:3" coordorigin="3062,307" coordsize="12,3" path="m3062,310l3074,307e" filled="f" stroked="t" strokeweight=".5pt" strokecolor="#222222">
                <v:path arrowok="t"/>
              </v:shape>
            </v:group>
            <v:group style="position:absolute;left:2626;top:354;width:6;height:2" coordorigin="2626,354" coordsize="6,2">
              <v:shape style="position:absolute;left:2626;top:354;width:6;height:2" coordorigin="2626,354" coordsize="6,0" path="m2626,354l2632,354e" filled="f" stroked="t" strokeweight=".5pt" strokecolor="#222222">
                <v:path arrowok="t"/>
              </v:shape>
            </v:group>
            <v:group style="position:absolute;left:3071;top:351;width:6;height:2" coordorigin="3071,351" coordsize="6,2">
              <v:shape style="position:absolute;left:3071;top:351;width:6;height:2" coordorigin="3071,351" coordsize="6,0" path="m3077,351l3071,351e" filled="f" stroked="t" strokeweight=".5pt" strokecolor="#222222">
                <v:path arrowok="t"/>
              </v:shape>
            </v:group>
            <v:group style="position:absolute;left:3062;top:351;width:6;height:2" coordorigin="3062,351" coordsize="6,2">
              <v:shape style="position:absolute;left:3062;top:351;width:6;height:2" coordorigin="3062,351" coordsize="6,0" path="m3062,351l3068,351e" filled="f" stroked="t" strokeweight=".5pt" strokecolor="#222222">
                <v:path arrowok="t"/>
              </v:shape>
            </v:group>
            <v:group style="position:absolute;left:2635;top:313;width:6;height:2" coordorigin="2635,313" coordsize="6,2">
              <v:shape style="position:absolute;left:2635;top:313;width:6;height:2" coordorigin="2635,313" coordsize="6,0" path="m2641,313l2635,313e" filled="f" stroked="t" strokeweight=".5pt" strokecolor="#222222">
                <v:path arrowok="t"/>
              </v:shape>
            </v:group>
            <v:group style="position:absolute;left:2626;top:310;width:6;height:3" coordorigin="2626,310" coordsize="6,3">
              <v:shape style="position:absolute;left:2626;top:310;width:6;height:3" coordorigin="2626,310" coordsize="6,3" path="m2626,313l2632,310e" filled="f" stroked="t" strokeweight=".5pt" strokecolor="#222222">
                <v:path arrowok="t"/>
              </v:shape>
            </v:group>
            <v:group style="position:absolute;left:2656;top:319;width:15;height:12" coordorigin="2656,319" coordsize="15,12">
              <v:shape style="position:absolute;left:2656;top:319;width:15;height:12" coordorigin="2656,319" coordsize="15,12" path="m2656,330l2670,319e" filled="f" stroked="t" strokeweight=".5pt" strokecolor="#222222">
                <v:path arrowok="t"/>
              </v:shape>
            </v:group>
            <v:group style="position:absolute;left:3033;top:266;width:15;height:12" coordorigin="3033,266" coordsize="15,12">
              <v:shape style="position:absolute;left:3033;top:266;width:15;height:12" coordorigin="3033,266" coordsize="15,12" path="m3047,266l3033,278e" filled="f" stroked="t" strokeweight=".5pt" strokecolor="#222222">
                <v:path arrowok="t"/>
              </v:shape>
            </v:group>
            <v:group style="position:absolute;left:3059;top:441;width:6;height:6" coordorigin="3059,441" coordsize="6,6">
              <v:shape style="position:absolute;left:3059;top:441;width:6;height:6" coordorigin="3059,441" coordsize="6,6" path="m3059,447l3065,441e" filled="f" stroked="t" strokeweight=".5pt" strokecolor="#222222">
                <v:path arrowok="t"/>
              </v:shape>
            </v:group>
            <v:group style="position:absolute;left:2638;top:441;width:6;height:6" coordorigin="2638,441" coordsize="6,6">
              <v:shape style="position:absolute;left:2638;top:441;width:6;height:6" coordorigin="2638,441" coordsize="6,6" path="m2638,441l2644,447e" filled="f" stroked="t" strokeweight=".5pt" strokecolor="#222222">
                <v:path arrowok="t"/>
              </v:shape>
            </v:group>
            <v:group style="position:absolute;left:3088;top:424;width:3;height:3" coordorigin="3088,424" coordsize="3,3">
              <v:shape style="position:absolute;left:3088;top:424;width:3;height:3" coordorigin="3088,424" coordsize="3,3" path="m3091,424l3088,427e" filled="f" stroked="t" strokeweight=".5pt" strokecolor="#222222">
                <v:path arrowok="t"/>
              </v:shape>
            </v:group>
            <v:group style="position:absolute;left:2612;top:424;width:3;height:3" coordorigin="2612,424" coordsize="3,3">
              <v:shape style="position:absolute;left:2612;top:424;width:3;height:3" coordorigin="2612,424" coordsize="3,3" path="m2615,427l2612,424e" filled="f" stroked="t" strokeweight=".5pt" strokecolor="#222222">
                <v:path arrowok="t"/>
              </v:shape>
            </v:group>
            <v:group style="position:absolute;left:3065;top:412;width:53;height:53" coordorigin="3065,412" coordsize="53,53">
              <v:shape style="position:absolute;left:3065;top:412;width:53;height:53" coordorigin="3065,412" coordsize="53,53" path="m3065,465l3085,462,3103,450,3115,433,3118,412e" filled="f" stroked="t" strokeweight=".5pt" strokecolor="#222222">
                <v:path arrowok="t"/>
              </v:shape>
            </v:group>
            <v:group style="position:absolute;left:2585;top:412;width:53;height:53" coordorigin="2585,412" coordsize="53,53">
              <v:shape style="position:absolute;left:2585;top:412;width:53;height:53" coordorigin="2585,412" coordsize="53,53" path="m2585,412l2588,433,2600,450,2618,462,2638,465e" filled="f" stroked="t" strokeweight=".5pt" strokecolor="#222222">
                <v:path arrowok="t"/>
              </v:shape>
            </v:group>
            <v:group style="position:absolute;left:2618;top:412;width:20;height:20" coordorigin="2618,412" coordsize="20,20">
              <v:shape style="position:absolute;left:2618;top:412;width:20;height:20" coordorigin="2618,412" coordsize="20,20" path="m2618,412l2623,427,2638,433e" filled="f" stroked="t" strokeweight=".5pt" strokecolor="#222222">
                <v:path arrowok="t"/>
              </v:shape>
            </v:group>
            <v:group style="position:absolute;left:3065;top:412;width:20;height:20" coordorigin="3065,412" coordsize="20,20">
              <v:shape style="position:absolute;left:3065;top:412;width:20;height:20" coordorigin="3065,412" coordsize="20,20" path="m3065,433l3080,427,3085,412e" filled="f" stroked="t" strokeweight=".5pt" strokecolor="#222222">
                <v:path arrowok="t"/>
              </v:shape>
            </v:group>
            <v:group style="position:absolute;left:2629;top:412;width:9;height:9" coordorigin="2629,412" coordsize="9,9">
              <v:shape style="position:absolute;left:2629;top:412;width:9;height:9" coordorigin="2629,412" coordsize="9,9" path="m2629,412l2638,421e" filled="f" stroked="t" strokeweight=".5pt" strokecolor="#222222">
                <v:path arrowok="t"/>
              </v:shape>
            </v:group>
            <v:group style="position:absolute;left:3065;top:412;width:9;height:9" coordorigin="3065,412" coordsize="9,9">
              <v:shape style="position:absolute;left:3065;top:412;width:9;height:9" coordorigin="3065,412" coordsize="9,9" path="m3065,421l3074,412e" filled="f" stroked="t" strokeweight=".5pt" strokecolor="#222222">
                <v:path arrowok="t"/>
              </v:shape>
            </v:group>
            <v:group style="position:absolute;left:2603;top:406;width:6;height:6" coordorigin="2603,406" coordsize="6,6">
              <v:shape style="position:absolute;left:2603;top:406;width:6;height:6" coordorigin="2603,406" coordsize="6,6" path="m2603,406l2609,412e" filled="f" stroked="t" strokeweight=".5pt" strokecolor="#222222">
                <v:path arrowok="t"/>
              </v:shape>
            </v:group>
            <v:group style="position:absolute;left:3094;top:406;width:6;height:6" coordorigin="3094,406" coordsize="6,6">
              <v:shape style="position:absolute;left:3094;top:406;width:6;height:6" coordorigin="3094,406" coordsize="6,6" path="m3094,412l3100,406e" filled="f" stroked="t" strokeweight=".5pt" strokecolor="#222222">
                <v:path arrowok="t"/>
              </v:shape>
            </v:group>
            <v:group style="position:absolute;left:2585;top:199;width:53;height:53" coordorigin="2585,199" coordsize="53,53">
              <v:shape style="position:absolute;left:2585;top:199;width:53;height:53" coordorigin="2585,199" coordsize="53,53" path="m2638,199l2618,202,2600,213,2588,231,2585,251e" filled="f" stroked="t" strokeweight=".5pt" strokecolor="#222222">
                <v:path arrowok="t"/>
              </v:shape>
            </v:group>
            <v:group style="position:absolute;left:3065;top:199;width:53;height:53" coordorigin="3065,199" coordsize="53,53">
              <v:shape style="position:absolute;left:3065;top:199;width:53;height:53" coordorigin="3065,199" coordsize="53,53" path="m3118,251l3115,231,3103,213,3085,202,3065,199e" filled="f" stroked="t" strokeweight=".5pt" strokecolor="#222222">
                <v:path arrowok="t"/>
              </v:shape>
            </v:group>
            <v:group style="position:absolute;left:2618;top:231;width:20;height:20" coordorigin="2618,231" coordsize="20,20">
              <v:shape style="position:absolute;left:2618;top:231;width:20;height:20" coordorigin="2618,231" coordsize="20,20" path="m2638,231l2623,237,2618,251e" filled="f" stroked="t" strokeweight=".5pt" strokecolor="#222222">
                <v:path arrowok="t"/>
              </v:shape>
            </v:group>
            <v:group style="position:absolute;left:3065;top:231;width:20;height:20" coordorigin="3065,231" coordsize="20,20">
              <v:shape style="position:absolute;left:3065;top:231;width:20;height:20" coordorigin="3065,231" coordsize="20,20" path="m3085,251l3080,237,3065,231e" filled="f" stroked="t" strokeweight=".5pt" strokecolor="#222222">
                <v:path arrowok="t"/>
              </v:shape>
            </v:group>
            <v:group style="position:absolute;left:2632;top:243;width:12;height:12" coordorigin="2632,243" coordsize="12,12">
              <v:shape style="position:absolute;left:2632;top:243;width:12;height:12" coordorigin="2632,243" coordsize="12,12" path="m2644,243l2635,246,2632,254e" filled="f" stroked="t" strokeweight=".5pt" strokecolor="#222222">
                <v:path arrowok="t"/>
              </v:shape>
            </v:group>
            <v:group style="position:absolute;left:3062;top:243;width:12;height:12" coordorigin="3062,243" coordsize="12,12">
              <v:shape style="position:absolute;left:3062;top:243;width:12;height:12" coordorigin="3062,243" coordsize="12,12" path="m3074,254l3071,246,3062,243e" filled="f" stroked="t" strokeweight=".5pt" strokecolor="#222222">
                <v:path arrowok="t"/>
              </v:shape>
            </v:group>
            <v:group style="position:absolute;left:2653;top:266;width:9;height:9" coordorigin="2653,266" coordsize="9,9">
              <v:shape style="position:absolute;left:2653;top:266;width:9;height:9" coordorigin="2653,266" coordsize="9,9" path="m2661,266l2653,275e" filled="f" stroked="t" strokeweight=".5pt" strokecolor="#222222">
                <v:path arrowok="t"/>
              </v:shape>
            </v:group>
            <v:group style="position:absolute;left:3042;top:266;width:9;height:9" coordorigin="3042,266" coordsize="9,9">
              <v:shape style="position:absolute;left:3042;top:266;width:9;height:9" coordorigin="3042,266" coordsize="9,9" path="m3050,275l3042,266e" filled="f" stroked="t" strokeweight=".5pt" strokecolor="#222222">
                <v:path arrowok="t"/>
              </v:shape>
            </v:group>
            <v:group style="position:absolute;left:2629;top:243;width:9;height:9" coordorigin="2629,243" coordsize="9,9">
              <v:shape style="position:absolute;left:2629;top:243;width:9;height:9" coordorigin="2629,243" coordsize="9,9" path="m2638,243l2629,251e" filled="f" stroked="t" strokeweight=".5pt" strokecolor="#222222">
                <v:path arrowok="t"/>
              </v:shape>
            </v:group>
            <v:group style="position:absolute;left:3065;top:243;width:9;height:9" coordorigin="3065,243" coordsize="9,9">
              <v:shape style="position:absolute;left:3065;top:243;width:9;height:9" coordorigin="3065,243" coordsize="9,9" path="m3074,251l3065,243e" filled="f" stroked="t" strokeweight=".5pt" strokecolor="#222222">
                <v:path arrowok="t"/>
              </v:shape>
            </v:group>
            <v:group style="position:absolute;left:2603;top:251;width:6;height:6" coordorigin="2603,251" coordsize="6,6">
              <v:shape style="position:absolute;left:2603;top:251;width:6;height:6" coordorigin="2603,251" coordsize="6,6" path="m2609,251l2603,257e" filled="f" stroked="t" strokeweight=".5pt" strokecolor="#222222">
                <v:path arrowok="t"/>
              </v:shape>
            </v:group>
            <v:group style="position:absolute;left:3094;top:251;width:6;height:6" coordorigin="3094,251" coordsize="6,6">
              <v:shape style="position:absolute;left:3094;top:251;width:6;height:6" coordorigin="3094,251" coordsize="6,6" path="m3100,257l3094,251e" filled="f" stroked="t" strokeweight=".5pt" strokecolor="#222222">
                <v:path arrowok="t"/>
              </v:shape>
            </v:group>
            <v:group style="position:absolute;left:3059;top:216;width:6;height:6" coordorigin="3059,216" coordsize="6,6">
              <v:shape style="position:absolute;left:3059;top:216;width:6;height:6" coordorigin="3059,216" coordsize="6,6" path="m3065,222l3059,216e" filled="f" stroked="t" strokeweight=".5pt" strokecolor="#222222">
                <v:path arrowok="t"/>
              </v:shape>
            </v:group>
            <v:group style="position:absolute;left:2638;top:216;width:6;height:6" coordorigin="2638,216" coordsize="6,6">
              <v:shape style="position:absolute;left:2638;top:216;width:6;height:6" coordorigin="2638,216" coordsize="6,6" path="m2644,216l2638,222e" filled="f" stroked="t" strokeweight=".5pt" strokecolor="#222222">
                <v:path arrowok="t"/>
              </v:shape>
            </v:group>
            <v:group style="position:absolute;left:2925;top:260;width:10;height:2" coordorigin="2925,260" coordsize="10,2">
              <v:shape style="position:absolute;left:2925;top:260;width:10;height:2" coordorigin="2925,260" coordsize="10,0" path="m2925,260l2935,260e" filled="f" stroked="t" strokeweight=".293100pt" strokecolor="#222222">
                <v:path arrowok="t"/>
              </v:shape>
            </v:group>
            <v:group style="position:absolute;left:2709;top:256;width:10;height:2" coordorigin="2709,256" coordsize="10,2">
              <v:shape style="position:absolute;left:2709;top:256;width:10;height:2" coordorigin="2709,256" coordsize="10,0" path="m2709,256l2719,256e" filled="f" stroked="t" strokeweight=".7302pt" strokecolor="#222222">
                <v:path arrowok="t"/>
              </v:shape>
            </v:group>
            <v:group style="position:absolute;left:3061;top:235;width:2;height:10" coordorigin="3061,235" coordsize="2,10">
              <v:shape style="position:absolute;left:3061;top:235;width:2;height:10" coordorigin="3061,235" coordsize="0,10" path="m3061,235l3061,245e" filled="f" stroked="t" strokeweight=".1451pt" strokecolor="#222222">
                <v:path arrowok="t"/>
              </v:shape>
            </v:group>
            <v:group style="position:absolute;left:2768;top:256;width:10;height:2" coordorigin="2768,256" coordsize="10,2">
              <v:shape style="position:absolute;left:2768;top:256;width:10;height:2" coordorigin="2768,256" coordsize="10,0" path="m2768,256l2778,256e" filled="f" stroked="t" strokeweight=".7302pt" strokecolor="#222222">
                <v:path arrowok="t"/>
              </v:shape>
            </v:group>
            <v:group style="position:absolute;left:2930;top:240;width:3;height:3" coordorigin="2930,240" coordsize="3,3">
              <v:shape style="position:absolute;left:2930;top:240;width:3;height:3" coordorigin="2930,240" coordsize="3,3" path="m2930,243l2933,240e" filled="f" stroked="t" strokeweight=".5pt" strokecolor="#222222">
                <v:path arrowok="t"/>
              </v:shape>
            </v:group>
            <v:group style="position:absolute;left:2986;top:240;width:3;height:3" coordorigin="2986,240" coordsize="3,3">
              <v:shape style="position:absolute;left:2986;top:240;width:3;height:3" coordorigin="2986,240" coordsize="3,3" path="m2986,240l2989,240,2989,243e" filled="f" stroked="t" strokeweight=".5pt" strokecolor="#222222">
                <v:path arrowok="t"/>
              </v:shape>
            </v:group>
            <v:group style="position:absolute;left:2984;top:260;width:10;height:2" coordorigin="2984,260" coordsize="10,2">
              <v:shape style="position:absolute;left:2984;top:260;width:10;height:2" coordorigin="2984,260" coordsize="10,0" path="m2984,260l2994,260e" filled="f" stroked="t" strokeweight=".293100pt" strokecolor="#222222">
                <v:path arrowok="t"/>
              </v:shape>
            </v:group>
            <v:group style="position:absolute;left:2930;top:421;width:3;height:3" coordorigin="2930,421" coordsize="3,3">
              <v:shape style="position:absolute;left:2930;top:421;width:3;height:3" coordorigin="2930,421" coordsize="3,3" path="m2930,421l2933,421,2933,424e" filled="f" stroked="t" strokeweight=".5pt" strokecolor="#222222">
                <v:path arrowok="t"/>
              </v:shape>
            </v:group>
            <v:group style="position:absolute;left:2986;top:421;width:3;height:3" coordorigin="2986,421" coordsize="3,3">
              <v:shape style="position:absolute;left:2986;top:421;width:3;height:3" coordorigin="2986,421" coordsize="3,3" path="m2989,421l2986,424e" filled="f" stroked="t" strokeweight=".5pt" strokecolor="#222222">
                <v:path arrowok="t"/>
              </v:shape>
            </v:group>
            <v:group style="position:absolute;left:3068;top:342;width:9;height:9" coordorigin="3068,342" coordsize="9,9">
              <v:shape style="position:absolute;left:3068;top:342;width:9;height:9" coordorigin="3068,342" coordsize="9,9" path="m3068,351l3071,351,3071,348,3074,348,3077,345,3077,342e" filled="f" stroked="t" strokeweight=".5pt" strokecolor="#222222">
                <v:path arrowok="t"/>
              </v:shape>
            </v:group>
            <v:group style="position:absolute;left:2714;top:257;width:3;height:6" coordorigin="2714,257" coordsize="3,6">
              <v:shape style="position:absolute;left:2714;top:257;width:3;height:6" coordorigin="2714,257" coordsize="3,6" path="m2717,257l2714,260,2714,263e" filled="f" stroked="t" strokeweight=".5pt" strokecolor="#222222">
                <v:path arrowok="t"/>
              </v:shape>
            </v:group>
            <v:group style="position:absolute;left:2717;top:240;width:18;height:12" coordorigin="2717,240" coordsize="18,12">
              <v:shape style="position:absolute;left:2717;top:240;width:18;height:12" coordorigin="2717,240" coordsize="18,12" path="m2735,240l2732,240,2729,240,2726,240,2723,240,2723,243,2720,243,2717,246,2717,249,2717,251e" filled="f" stroked="t" strokeweight=".5pt" strokecolor="#222222">
                <v:path arrowok="t"/>
              </v:shape>
            </v:group>
            <v:group style="position:absolute;left:2755;top:240;width:18;height:12" coordorigin="2755,240" coordsize="18,12">
              <v:shape style="position:absolute;left:2755;top:240;width:18;height:12" coordorigin="2755,240" coordsize="18,12" path="m2773,251l2773,249,2770,249,2770,246,2770,243,2767,243,2764,243,2764,240,2761,240,2758,240,2755,240e" filled="f" stroked="t" strokeweight=".5pt" strokecolor="#222222">
                <v:path arrowok="t"/>
              </v:shape>
            </v:group>
            <v:group style="position:absolute;left:2626;top:342;width:9;height:9" coordorigin="2626,342" coordsize="9,9">
              <v:shape style="position:absolute;left:2626;top:342;width:9;height:9" coordorigin="2626,342" coordsize="9,9" path="m2626,342l2629,345,2629,348,2632,348,2632,351,2635,351e" filled="f" stroked="t" strokeweight=".5pt" strokecolor="#222222">
                <v:path arrowok="t"/>
              </v:shape>
            </v:group>
            <v:group style="position:absolute;left:2626;top:313;width:9;height:9" coordorigin="2626,313" coordsize="9,9">
              <v:shape style="position:absolute;left:2626;top:313;width:9;height:9" coordorigin="2626,313" coordsize="9,9" path="m2635,313l2632,313,2629,316,2629,319,2626,322e" filled="f" stroked="t" strokeweight=".5pt" strokecolor="#222222">
                <v:path arrowok="t"/>
              </v:shape>
            </v:group>
            <v:group style="position:absolute;left:3068;top:313;width:9;height:9" coordorigin="3068,313" coordsize="9,9">
              <v:shape style="position:absolute;left:3068;top:313;width:9;height:9" coordorigin="3068,313" coordsize="9,9" path="m3077,322l3077,319,3074,316,3071,313,3068,313e" filled="f" stroked="t" strokeweight=".5pt" strokecolor="#222222">
                <v:path arrowok="t"/>
              </v:shape>
            </v:group>
            <v:group style="position:absolute;left:2644;top:240;width:6;height:2" coordorigin="2644,240" coordsize="6,2">
              <v:shape style="position:absolute;left:2644;top:240;width:6;height:2" coordorigin="2644,240" coordsize="6,0" path="m2650,240l2647,240,2644,240e" filled="f" stroked="t" strokeweight=".5pt" strokecolor="#222222">
                <v:path arrowok="t"/>
              </v:shape>
            </v:group>
            <v:group style="position:absolute;left:2933;top:240;width:18;height:12" coordorigin="2933,240" coordsize="18,12">
              <v:shape style="position:absolute;left:2933;top:240;width:18;height:12" coordorigin="2933,240" coordsize="18,12" path="m2951,240l2948,240,2945,240,2942,240,2939,240,2939,243,2936,243,2933,246,2933,249,2933,251e" filled="f" stroked="t" strokeweight=".5pt" strokecolor="#222222">
                <v:path arrowok="t"/>
              </v:shape>
            </v:group>
            <v:group style="position:absolute;left:2968;top:240;width:20;height:12" coordorigin="2968,240" coordsize="20,12">
              <v:shape style="position:absolute;left:2968;top:240;width:20;height:12" coordorigin="2968,240" coordsize="20,12" path="m2989,251l2986,249,2986,246,2983,243,2980,243,2980,240,2977,240,2974,240,2971,240,2968,240e" filled="f" stroked="t" strokeweight=".5pt" strokecolor="#222222">
                <v:path arrowok="t"/>
              </v:shape>
            </v:group>
            <v:group style="position:absolute;left:3056;top:240;width:6;height:2" coordorigin="3056,240" coordsize="6,2">
              <v:shape style="position:absolute;left:3056;top:240;width:6;height:2" coordorigin="3056,240" coordsize="6,0" path="m3062,240l3059,240,3056,240e" filled="f" stroked="t" strokeweight=".5pt" strokecolor="#222222">
                <v:path arrowok="t"/>
              </v:shape>
            </v:group>
            <v:group style="position:absolute;left:2714;top:401;width:3;height:6" coordorigin="2714,401" coordsize="3,6">
              <v:shape style="position:absolute;left:2714;top:401;width:3;height:6" coordorigin="2714,401" coordsize="3,6" path="m2714,401l2714,403,2717,406e" filled="f" stroked="t" strokeweight=".5pt" strokecolor="#222222">
                <v:path arrowok="t"/>
              </v:shape>
            </v:group>
            <v:group style="position:absolute;left:2925;top:403;width:10;height:2" coordorigin="2925,403" coordsize="10,2">
              <v:shape style="position:absolute;left:2925;top:403;width:10;height:2" coordorigin="2925,403" coordsize="10,0" path="m2925,403l2935,403e" filled="f" stroked="t" strokeweight=".293100pt" strokecolor="#222222">
                <v:path arrowok="t"/>
              </v:shape>
            </v:group>
            <v:group style="position:absolute;left:2717;top:412;width:18;height:12" coordorigin="2717,412" coordsize="18,12">
              <v:shape style="position:absolute;left:2717;top:412;width:18;height:12" coordorigin="2717,412" coordsize="18,12" path="m2717,412l2717,415,2717,418,2720,418,2720,421,2723,421,2726,421,2729,424,2732,424,2735,424e" filled="f" stroked="t" strokeweight=".5pt" strokecolor="#222222">
                <v:path arrowok="t"/>
              </v:shape>
            </v:group>
            <v:group style="position:absolute;left:2755;top:412;width:18;height:12" coordorigin="2755,412" coordsize="18,12">
              <v:shape style="position:absolute;left:2755;top:412;width:18;height:12" coordorigin="2755,412" coordsize="18,12" path="m2755,424l2758,424,2761,421,2764,421,2767,421,2770,418,2770,415,2773,415,2773,412e" filled="f" stroked="t" strokeweight=".5pt" strokecolor="#222222">
                <v:path arrowok="t"/>
              </v:shape>
            </v:group>
            <v:group style="position:absolute;left:2768;top:403;width:10;height:2" coordorigin="2768,403" coordsize="10,2">
              <v:shape style="position:absolute;left:2768;top:403;width:10;height:2" coordorigin="2768,403" coordsize="10,0" path="m2768,403l2778,403e" filled="f" stroked="t" strokeweight=".293100pt" strokecolor="#222222">
                <v:path arrowok="t"/>
              </v:shape>
            </v:group>
            <v:group style="position:absolute;left:2933;top:412;width:18;height:12" coordorigin="2933,412" coordsize="18,12">
              <v:shape style="position:absolute;left:2933;top:412;width:18;height:12" coordorigin="2933,412" coordsize="18,12" path="m2933,412l2933,415,2933,418,2936,418,2936,421,2939,421,2942,421,2945,424,2948,424,2951,424e" filled="f" stroked="t" strokeweight=".5pt" strokecolor="#222222">
                <v:path arrowok="t"/>
              </v:shape>
            </v:group>
            <v:group style="position:absolute;left:2968;top:412;width:20;height:12" coordorigin="2968,412" coordsize="20,12">
              <v:shape style="position:absolute;left:2968;top:412;width:20;height:12" coordorigin="2968,412" coordsize="20,12" path="m2968,424l2971,424,2974,424,2977,421,2980,421,2983,421,2983,418,2986,418,2986,415,2989,412e" filled="f" stroked="t" strokeweight=".5pt" strokecolor="#222222">
                <v:path arrowok="t"/>
              </v:shape>
            </v:group>
            <v:group style="position:absolute;left:3074;top:354;width:3;height:3" coordorigin="3074,354" coordsize="3,3">
              <v:shape style="position:absolute;left:3074;top:354;width:3;height:3" coordorigin="3074,354" coordsize="3,3" path="m3077,357l3074,357,3074,354e" filled="f" stroked="t" strokeweight=".5pt" strokecolor="#222222">
                <v:path arrowok="t"/>
              </v:shape>
            </v:group>
            <v:group style="position:absolute;left:2644;top:243;width:418;height:2" coordorigin="2644,243" coordsize="418,2">
              <v:shape style="position:absolute;left:2644;top:243;width:418;height:2" coordorigin="2644,243" coordsize="418,0" path="m2644,243l3062,243e" filled="f" stroked="t" strokeweight=".293100pt" strokecolor="#222222">
                <v:path arrowok="t"/>
              </v:shape>
            </v:group>
            <v:group style="position:absolute;left:2711;top:240;width:3;height:6" coordorigin="2711,240" coordsize="3,6">
              <v:shape style="position:absolute;left:2711;top:240;width:3;height:6" coordorigin="2711,240" coordsize="3,6" path="m2714,246l2714,243,2714,240,2711,240e" filled="f" stroked="t" strokeweight=".5pt" strokecolor="#222222">
                <v:path arrowok="t"/>
              </v:shape>
            </v:group>
            <v:group style="position:absolute;left:2928;top:240;width:3;height:6" coordorigin="2928,240" coordsize="3,6">
              <v:shape style="position:absolute;left:2928;top:240;width:3;height:6" coordorigin="2928,240" coordsize="3,6" path="m2930,246l2930,243,2928,243,2928,240e" filled="f" stroked="t" strokeweight=".5pt" strokecolor="#222222">
                <v:path arrowok="t"/>
              </v:shape>
            </v:group>
            <v:group style="position:absolute;left:2928;top:418;width:3;height:6" coordorigin="2928,418" coordsize="3,6">
              <v:shape style="position:absolute;left:2928;top:418;width:3;height:6" coordorigin="2928,418" coordsize="3,6" path="m2928,424l2928,421,2930,421,2930,418e" filled="f" stroked="t" strokeweight=".5pt" strokecolor="#222222">
                <v:path arrowok="t"/>
              </v:shape>
            </v:group>
            <v:group style="position:absolute;left:2626;top:354;width:3;height:3" coordorigin="2626,354" coordsize="3,3">
              <v:shape style="position:absolute;left:2626;top:354;width:3;height:3" coordorigin="2626,354" coordsize="3,3" path="m2629,354l2629,357,2626,357e" filled="f" stroked="t" strokeweight=".5pt" strokecolor="#222222">
                <v:path arrowok="t"/>
              </v:shape>
            </v:group>
            <v:group style="position:absolute;left:2711;top:418;width:3;height:6" coordorigin="2711,418" coordsize="3,6">
              <v:shape style="position:absolute;left:2711;top:418;width:3;height:6" coordorigin="2711,418" coordsize="3,6" path="m2711,424l2714,421,2714,418e" filled="f" stroked="t" strokeweight=".5pt" strokecolor="#222222">
                <v:path arrowok="t"/>
              </v:shape>
            </v:group>
            <v:group style="position:absolute;left:3059;top:351;width:3;height:3" coordorigin="3059,351" coordsize="3,3">
              <v:shape style="position:absolute;left:3059;top:351;width:3;height:3" coordorigin="3059,351" coordsize="3,3" path="m3062,351l3059,351,3059,354,3062,354e" filled="f" stroked="t" strokeweight=".5pt" strokecolor="#222222">
                <v:path arrowok="t"/>
              </v:shape>
            </v:group>
            <v:group style="position:absolute;left:2641;top:310;width:3;height:3" coordorigin="2641,310" coordsize="3,3">
              <v:shape style="position:absolute;left:2641;top:310;width:3;height:3" coordorigin="2641,310" coordsize="3,3" path="m2641,313l2644,310,2641,310e" filled="f" stroked="t" strokeweight=".5pt" strokecolor="#222222">
                <v:path arrowok="t"/>
              </v:shape>
            </v:group>
            <v:group style="position:absolute;left:2632;top:351;width:3;height:3" coordorigin="2632,351" coordsize="3,3">
              <v:shape style="position:absolute;left:2632;top:351;width:3;height:3" coordorigin="2632,351" coordsize="3,3" path="m2632,354l2635,354,2632,351e" filled="f" stroked="t" strokeweight=".5pt" strokecolor="#222222">
                <v:path arrowok="t"/>
              </v:shape>
            </v:group>
            <v:group style="position:absolute;left:2641;top:351;width:3;height:3" coordorigin="2641,351" coordsize="3,3">
              <v:shape style="position:absolute;left:2641;top:351;width:3;height:3" coordorigin="2641,351" coordsize="3,3" path="m2641,354l2644,354,2644,351,2641,351e" filled="f" stroked="t" strokeweight=".5pt" strokecolor="#222222">
                <v:path arrowok="t"/>
              </v:shape>
            </v:group>
            <v:group style="position:absolute;left:3059;top:310;width:3;height:3" coordorigin="3059,310" coordsize="3,3">
              <v:shape style="position:absolute;left:3059;top:310;width:3;height:3" coordorigin="3059,310" coordsize="3,3" path="m3062,310l3059,310,3062,310,3062,313e" filled="f" stroked="t" strokeweight=".5pt" strokecolor="#222222">
                <v:path arrowok="t"/>
              </v:shape>
            </v:group>
            <v:group style="position:absolute;left:2634;top:305;width:2;height:10" coordorigin="2634,305" coordsize="2,10">
              <v:shape style="position:absolute;left:2634;top:305;width:2;height:10" coordorigin="2634,305" coordsize="0,10" path="m2634,305l2634,315e" filled="f" stroked="t" strokeweight=".1471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3.906403pt;margin-top:9.543703pt;width:27.4005pt;height:14.1184pt;mso-position-horizontal-relative:page;mso-position-vertical-relative:paragraph;z-index:-6442" coordorigin="3478,191" coordsize="548,282">
            <v:group style="position:absolute;left:3559;top:266;width:12;height:12" coordorigin="3559,266" coordsize="12,12">
              <v:shape style="position:absolute;left:3559;top:266;width:12;height:12" coordorigin="3559,266" coordsize="12,12" path="m3571,278l3559,266e" filled="f" stroked="t" strokeweight=".5pt" strokecolor="#222222">
                <v:path arrowok="t"/>
              </v:shape>
            </v:group>
            <v:group style="position:absolute;left:3610;top:251;width:10;height:2" coordorigin="3610,251" coordsize="10,2">
              <v:shape style="position:absolute;left:3610;top:251;width:10;height:2" coordorigin="3610,251" coordsize="10,0" path="m3610,251l3620,251e" filled="f" stroked="t" strokeweight=".5845pt" strokecolor="#222222">
                <v:path arrowok="t"/>
              </v:shape>
            </v:group>
            <v:group style="position:absolute;left:3610;top:251;width:68;height:2" coordorigin="3610,251" coordsize="68,2">
              <v:shape style="position:absolute;left:3610;top:251;width:68;height:2" coordorigin="3610,251" coordsize="68,0" path="m3610,251l3678,251e" filled="f" stroked="t" strokeweight="1.127pt" strokecolor="#222222">
                <v:path arrowok="t"/>
              </v:shape>
            </v:group>
            <v:group style="position:absolute;left:3615;top:243;width:3;height:9" coordorigin="3615,243" coordsize="3,9">
              <v:shape style="position:absolute;left:3615;top:243;width:3;height:9" coordorigin="3615,243" coordsize="3,9" path="m3618,251l3615,243e" filled="f" stroked="t" strokeweight=".5pt" strokecolor="#222222">
                <v:path arrowok="t"/>
              </v:shape>
            </v:group>
            <v:group style="position:absolute;left:3483;top:251;width:2;height:161" coordorigin="3483,251" coordsize="2,161">
              <v:shape style="position:absolute;left:3483;top:251;width:2;height:161" coordorigin="3483,251" coordsize="0,161" path="m3483,251l3483,412e" filled="f" stroked="t" strokeweight=".5pt" strokecolor="#222222">
                <v:path arrowok="t"/>
              </v:shape>
            </v:group>
            <v:group style="position:absolute;left:3507;top:238;width:2;height:184" coordorigin="3507,238" coordsize="2,184">
              <v:shape style="position:absolute;left:3507;top:238;width:2;height:184" coordorigin="3507,238" coordsize="0,184" path="m3507,238l3507,422e" filled="f" stroked="t" strokeweight="1.084pt" strokecolor="#222222">
                <v:path arrowok="t"/>
              </v:shape>
            </v:group>
            <v:group style="position:absolute;left:3516;top:243;width:2;height:219" coordorigin="3516,243" coordsize="2,219">
              <v:shape style="position:absolute;left:3516;top:243;width:2;height:219" coordorigin="3516,243" coordsize="0,219" path="m3516,243l3516,462e" filled="f" stroked="t" strokeweight="1.127pt" strokecolor="#222222">
                <v:path arrowok="t"/>
              </v:shape>
            </v:group>
            <v:group style="position:absolute;left:3527;top:251;width:2;height:213" coordorigin="3527,251" coordsize="2,213">
              <v:shape style="position:absolute;left:3527;top:251;width:2;height:213" coordorigin="3527,251" coordsize="0,213" path="m3527,251l3527,465e" filled="f" stroked="t" strokeweight=".5pt" strokecolor="#222222">
                <v:path arrowok="t"/>
              </v:shape>
            </v:group>
            <v:group style="position:absolute;left:3530;top:254;width:2;height:211" coordorigin="3530,254" coordsize="2,211">
              <v:shape style="position:absolute;left:3530;top:254;width:2;height:211" coordorigin="3530,254" coordsize="0,211" path="m3530,254l3530,465e" filled="f" stroked="t" strokeweight=".541950pt" strokecolor="#222222">
                <v:path arrowok="t"/>
              </v:shape>
            </v:group>
            <v:group style="position:absolute;left:3525;top:237;width:10;height:2" coordorigin="3525,237" coordsize="10,2">
              <v:shape style="position:absolute;left:3525;top:237;width:10;height:2" coordorigin="3525,237" coordsize="10,0" path="m3525,237l3535,237e" filled="f" stroked="t" strokeweight=".5845pt" strokecolor="#222222">
                <v:path arrowok="t"/>
              </v:shape>
            </v:group>
            <v:group style="position:absolute;left:3525;top:427;width:10;height:2" coordorigin="3525,427" coordsize="10,2">
              <v:shape style="position:absolute;left:3525;top:427;width:10;height:2" coordorigin="3525,427" coordsize="10,0" path="m3525,427l3535,427e" filled="f" stroked="t" strokeweight=".5834pt" strokecolor="#222222">
                <v:path arrowok="t"/>
              </v:shape>
            </v:group>
            <v:group style="position:absolute;left:3528;top:298;width:10;height:2" coordorigin="3528,298" coordsize="10,2">
              <v:shape style="position:absolute;left:3528;top:298;width:10;height:2" coordorigin="3528,298" coordsize="10,0" path="m3528,298l3538,298e" filled="f" stroked="t" strokeweight=".877pt" strokecolor="#222222">
                <v:path arrowok="t"/>
              </v:shape>
            </v:group>
            <v:group style="position:absolute;left:3668;top:418;width:10;height:2" coordorigin="3668,418" coordsize="10,2">
              <v:shape style="position:absolute;left:3668;top:418;width:10;height:2" coordorigin="3668,418" coordsize="10,0" path="m3668,418l3678,418e" filled="f" stroked="t" strokeweight=".586200pt" strokecolor="#222222">
                <v:path arrowok="t"/>
              </v:shape>
            </v:group>
            <v:group style="position:absolute;left:3673;top:403;width:3;height:15" coordorigin="3673,403" coordsize="3,15">
              <v:shape style="position:absolute;left:3673;top:403;width:3;height:15" coordorigin="3673,403" coordsize="3,15" path="m3673,403l3676,418e" filled="f" stroked="t" strokeweight=".5pt" strokecolor="#222222">
                <v:path arrowok="t"/>
              </v:shape>
            </v:group>
            <v:group style="position:absolute;left:3615;top:406;width:3;height:6" coordorigin="3615,406" coordsize="3,6">
              <v:shape style="position:absolute;left:3615;top:406;width:3;height:6" coordorigin="3615,406" coordsize="3,6" path="m3615,406l3618,412e" filled="f" stroked="t" strokeweight=".5pt" strokecolor="#222222">
                <v:path arrowok="t"/>
              </v:shape>
            </v:group>
            <v:group style="position:absolute;left:3528;top:354;width:14;height:2" coordorigin="3528,354" coordsize="14,2">
              <v:shape style="position:absolute;left:3528;top:354;width:14;height:2" coordorigin="3528,354" coordsize="14,0" path="m3528,354l3542,354e" filled="f" stroked="t" strokeweight=".5pt" strokecolor="#222222">
                <v:path arrowok="t"/>
              </v:shape>
            </v:group>
            <v:group style="position:absolute;left:3534;top:433;width:10;height:2" coordorigin="3534,433" coordsize="10,2">
              <v:shape style="position:absolute;left:3534;top:433;width:10;height:2" coordorigin="3534,433" coordsize="10,0" path="m3534,433l3544,433e" filled="f" stroked="t" strokeweight=".8776pt" strokecolor="#222222">
                <v:path arrowok="t"/>
              </v:shape>
            </v:group>
            <v:group style="position:absolute;left:3534;top:231;width:10;height:2" coordorigin="3534,231" coordsize="10,2">
              <v:shape style="position:absolute;left:3534;top:231;width:10;height:2" coordorigin="3534,231" coordsize="10,0" path="m3534,231l3544,231e" filled="f" stroked="t" strokeweight=".8762pt" strokecolor="#222222">
                <v:path arrowok="t"/>
              </v:shape>
            </v:group>
            <v:group style="position:absolute;left:3545;top:310;width:2;height:44" coordorigin="3545,310" coordsize="2,44">
              <v:shape style="position:absolute;left:3545;top:310;width:2;height:44" coordorigin="3545,310" coordsize="0,44" path="m3545,310l3545,354e" filled="f" stroked="t" strokeweight=".5pt" strokecolor="#222222">
                <v:path arrowok="t"/>
              </v:shape>
            </v:group>
            <v:group style="position:absolute;left:3553;top:275;width:2;height:56" coordorigin="3553,275" coordsize="2,56">
              <v:shape style="position:absolute;left:3553;top:275;width:2;height:56" coordorigin="3553,275" coordsize="0,56" path="m3553,275l3553,330e" filled="f" stroked="t" strokeweight=".5pt" strokecolor="#222222">
                <v:path arrowok="t"/>
              </v:shape>
            </v:group>
            <v:group style="position:absolute;left:3571;top:278;width:2;height:41" coordorigin="3571,278" coordsize="2,41">
              <v:shape style="position:absolute;left:3571;top:278;width:2;height:41" coordorigin="3571,278" coordsize="0,41" path="m3571,319l3571,278e" filled="f" stroked="t" strokeweight=".5pt" strokecolor="#222222">
                <v:path arrowok="t"/>
              </v:shape>
            </v:group>
            <v:group style="position:absolute;left:3501;top:419;width:178;height:2" coordorigin="3501,419" coordsize="178,2">
              <v:shape style="position:absolute;left:3501;top:419;width:178;height:2" coordorigin="3501,419" coordsize="178,0" path="m3501,419l3678,419e" filled="f" stroked="t" strokeweight=".74025pt" strokecolor="#222222">
                <v:path arrowok="t"/>
              </v:shape>
            </v:group>
            <v:group style="position:absolute;left:3606;top:330;width:2;height:23" coordorigin="3606,330" coordsize="2,23">
              <v:shape style="position:absolute;left:3606;top:330;width:2;height:23" coordorigin="3606,330" coordsize="0,23" path="m3606,354l3606,330e" filled="f" stroked="t" strokeweight=".5pt" strokecolor="#222222">
                <v:path arrowok="t"/>
              </v:shape>
            </v:group>
            <v:group style="position:absolute;left:3638;top:330;width:2;height:23" coordorigin="3638,330" coordsize="2,23">
              <v:shape style="position:absolute;left:3638;top:330;width:2;height:23" coordorigin="3638,330" coordsize="0,23" path="m3638,330l3638,354e" filled="f" stroked="t" strokeweight=".5pt" strokecolor="#222222">
                <v:path arrowok="t"/>
              </v:shape>
            </v:group>
            <v:group style="position:absolute;left:3647;top:330;width:2;height:23" coordorigin="3647,330" coordsize="2,23">
              <v:shape style="position:absolute;left:3647;top:330;width:2;height:23" coordorigin="3647,330" coordsize="0,23" path="m3647,330l3647,354e" filled="f" stroked="t" strokeweight=".5pt" strokecolor="#222222">
                <v:path arrowok="t"/>
              </v:shape>
            </v:group>
            <v:group style="position:absolute;left:3697;top:330;width:2;height:23" coordorigin="3697,330" coordsize="2,23">
              <v:shape style="position:absolute;left:3697;top:330;width:2;height:23" coordorigin="3697,330" coordsize="0,23" path="m3697,354l3697,330e" filled="f" stroked="t" strokeweight=".5pt" strokecolor="#222222">
                <v:path arrowok="t"/>
              </v:shape>
            </v:group>
            <v:group style="position:absolute;left:3705;top:330;width:2;height:23" coordorigin="3705,330" coordsize="2,23">
              <v:shape style="position:absolute;left:3705;top:330;width:2;height:23" coordorigin="3705,330" coordsize="0,23" path="m3705,330l3705,354e" filled="f" stroked="t" strokeweight=".5pt" strokecolor="#222222">
                <v:path arrowok="t"/>
              </v:shape>
            </v:group>
            <v:group style="position:absolute;left:3709;top:459;width:10;height:2" coordorigin="3709,459" coordsize="10,2">
              <v:shape style="position:absolute;left:3709;top:459;width:10;height:2" coordorigin="3709,459" coordsize="10,0" path="m3709,459l3719,459e" filled="f" stroked="t" strokeweight=".8776pt" strokecolor="#222222">
                <v:path arrowok="t"/>
              </v:shape>
            </v:group>
            <v:group style="position:absolute;left:3729;top:330;width:2;height:23" coordorigin="3729,330" coordsize="2,23">
              <v:shape style="position:absolute;left:3729;top:330;width:2;height:23" coordorigin="3729,330" coordsize="0,23" path="m3729,330l3729,354e" filled="f" stroked="t" strokeweight=".5pt" strokecolor="#222222">
                <v:path arrowok="t"/>
              </v:shape>
            </v:group>
            <v:group style="position:absolute;left:3738;top:330;width:2;height:23" coordorigin="3738,330" coordsize="2,23">
              <v:shape style="position:absolute;left:3738;top:330;width:2;height:23" coordorigin="3738,330" coordsize="0,23" path="m3738,354l3738,330e" filled="f" stroked="t" strokeweight=".5pt" strokecolor="#222222">
                <v:path arrowok="t"/>
              </v:shape>
            </v:group>
            <v:group style="position:absolute;left:3933;top:319;width:15;height:12" coordorigin="3933,319" coordsize="15,12">
              <v:shape style="position:absolute;left:3933;top:319;width:15;height:12" coordorigin="3933,319" coordsize="15,12" path="m3933,319l3948,330e" filled="f" stroked="t" strokeweight=".5pt" strokecolor="#222222">
                <v:path arrowok="t"/>
              </v:shape>
            </v:group>
            <v:group style="position:absolute;left:3954;top:287;width:9;height:23" coordorigin="3954,287" coordsize="9,23">
              <v:shape style="position:absolute;left:3954;top:287;width:9;height:23" coordorigin="3954,287" coordsize="9,23" path="m3963,310l3954,287e" filled="f" stroked="t" strokeweight=".5pt" strokecolor="#222222">
                <v:path arrowok="t"/>
              </v:shape>
            </v:group>
            <v:group style="position:absolute;left:3951;top:289;width:9;height:20" coordorigin="3951,289" coordsize="9,20">
              <v:shape style="position:absolute;left:3951;top:289;width:9;height:20" coordorigin="3951,289" coordsize="9,20" path="m3951,289l3960,310e" filled="f" stroked="t" strokeweight=".5pt" strokecolor="#222222">
                <v:path arrowok="t"/>
              </v:shape>
            </v:group>
            <v:group style="position:absolute;left:3885;top:418;width:10;height:2" coordorigin="3885,418" coordsize="10,2">
              <v:shape style="position:absolute;left:3885;top:418;width:10;height:2" coordorigin="3885,418" coordsize="10,0" path="m3885,418l3895,418e" filled="f" stroked="t" strokeweight=".586200pt" strokecolor="#222222">
                <v:path arrowok="t"/>
              </v:shape>
            </v:group>
            <v:group style="position:absolute;left:3890;top:403;width:3;height:15" coordorigin="3890,403" coordsize="3,15">
              <v:shape style="position:absolute;left:3890;top:403;width:3;height:15" coordorigin="3890,403" coordsize="3,15" path="m3890,403l3892,418e" filled="f" stroked="t" strokeweight=".5pt" strokecolor="#222222">
                <v:path arrowok="t"/>
              </v:shape>
            </v:group>
            <v:group style="position:absolute;left:3828;top:246;width:3;height:12" coordorigin="3828,246" coordsize="3,12">
              <v:shape style="position:absolute;left:3828;top:246;width:3;height:12" coordorigin="3828,246" coordsize="3,12" path="m3831,257l3828,246e" filled="f" stroked="t" strokeweight=".5pt" strokecolor="#222222">
                <v:path arrowok="t"/>
              </v:shape>
            </v:group>
            <v:group style="position:absolute;left:3826;top:251;width:68;height:2" coordorigin="3826,251" coordsize="68,2">
              <v:shape style="position:absolute;left:3826;top:251;width:68;height:2" coordorigin="3826,251" coordsize="68,0" path="m3826,251l3895,251e" filled="f" stroked="t" strokeweight="1.127pt" strokecolor="#222222">
                <v:path arrowok="t"/>
              </v:shape>
            </v:group>
            <v:group style="position:absolute;left:3831;top:406;width:3;height:6" coordorigin="3831,406" coordsize="3,6">
              <v:shape style="position:absolute;left:3831;top:406;width:3;height:6" coordorigin="3831,406" coordsize="3,6" path="m3831,406l3834,412e" filled="f" stroked="t" strokeweight=".5pt" strokecolor="#222222">
                <v:path arrowok="t"/>
              </v:shape>
            </v:group>
            <v:group style="position:absolute;left:3951;top:319;width:3;height:12" coordorigin="3951,319" coordsize="3,12">
              <v:shape style="position:absolute;left:3951;top:319;width:3;height:12" coordorigin="3951,319" coordsize="3,12" path="m3954,330l3951,319e" filled="f" stroked="t" strokeweight=".5pt" strokecolor="#222222">
                <v:path arrowok="t"/>
              </v:shape>
            </v:group>
            <v:group style="position:absolute;left:3831;top:243;width:3;height:9" coordorigin="3831,243" coordsize="3,9">
              <v:shape style="position:absolute;left:3831;top:243;width:3;height:9" coordorigin="3831,243" coordsize="3,9" path="m3834,251l3831,243e" filled="f" stroked="t" strokeweight=".5pt" strokecolor="#222222">
                <v:path arrowok="t"/>
              </v:shape>
            </v:group>
            <v:group style="position:absolute;left:3752;top:424;width:2;height:26" coordorigin="3752,424" coordsize="2,26">
              <v:shape style="position:absolute;left:3752;top:424;width:2;height:26" coordorigin="3752,424" coordsize="0,26" path="m3752,424l3752,450e" filled="f" stroked="t" strokeweight=".5pt" strokecolor="#222222">
                <v:path arrowok="t"/>
              </v:shape>
            </v:group>
            <v:group style="position:absolute;left:3770;top:330;width:2;height:23" coordorigin="3770,330" coordsize="2,23">
              <v:shape style="position:absolute;left:3770;top:330;width:2;height:23" coordorigin="3770,330" coordsize="0,23" path="m3770,354l3770,330e" filled="f" stroked="t" strokeweight=".5pt" strokecolor="#222222">
                <v:path arrowok="t"/>
              </v:shape>
            </v:group>
            <v:group style="position:absolute;left:3776;top:330;width:2;height:23" coordorigin="3776,330" coordsize="2,23">
              <v:shape style="position:absolute;left:3776;top:330;width:2;height:23" coordorigin="3776,330" coordsize="0,23" path="m3776,330l3776,354e" filled="f" stroked="t" strokeweight=".5pt" strokecolor="#222222">
                <v:path arrowok="t"/>
              </v:shape>
            </v:group>
            <v:group style="position:absolute;left:3668;top:421;width:124;height:2" coordorigin="3668,421" coordsize="124,2">
              <v:shape style="position:absolute;left:3668;top:421;width:124;height:2" coordorigin="3668,421" coordsize="124,0" path="m3668,421l3792,421e" filled="f" stroked="t" strokeweight=".2897pt" strokecolor="#222222">
                <v:path arrowok="t"/>
              </v:shape>
            </v:group>
            <v:group style="position:absolute;left:3788;top:459;width:10;height:2" coordorigin="3788,459" coordsize="10,2">
              <v:shape style="position:absolute;left:3788;top:459;width:10;height:2" coordorigin="3788,459" coordsize="10,0" path="m3788,459l3798,459e" filled="f" stroked="t" strokeweight=".8779pt" strokecolor="#222222">
                <v:path arrowok="t"/>
              </v:shape>
            </v:group>
            <v:group style="position:absolute;left:3802;top:330;width:2;height:23" coordorigin="3802,330" coordsize="2,23">
              <v:shape style="position:absolute;left:3802;top:330;width:2;height:23" coordorigin="3802,330" coordsize="0,23" path="m3802,330l3802,354e" filled="f" stroked="t" strokeweight=".5pt" strokecolor="#222222">
                <v:path arrowok="t"/>
              </v:shape>
            </v:group>
            <v:group style="position:absolute;left:3808;top:330;width:2;height:23" coordorigin="3808,330" coordsize="2,23">
              <v:shape style="position:absolute;left:3808;top:330;width:2;height:23" coordorigin="3808,330" coordsize="0,23" path="m3808,330l3808,354e" filled="f" stroked="t" strokeweight=".5pt" strokecolor="#222222">
                <v:path arrowok="t"/>
              </v:shape>
            </v:group>
            <v:group style="position:absolute;left:3857;top:330;width:2;height:23" coordorigin="3857,330" coordsize="2,23">
              <v:shape style="position:absolute;left:3857;top:330;width:2;height:23" coordorigin="3857,330" coordsize="0,23" path="m3857,354l3857,330e" filled="f" stroked="t" strokeweight=".5pt" strokecolor="#222222">
                <v:path arrowok="t"/>
              </v:shape>
            </v:group>
            <v:group style="position:absolute;left:3866;top:330;width:2;height:23" coordorigin="3866,330" coordsize="2,23">
              <v:shape style="position:absolute;left:3866;top:330;width:2;height:23" coordorigin="3866,330" coordsize="0,23" path="m3866,330l3866,354e" filled="f" stroked="t" strokeweight=".5pt" strokecolor="#222222">
                <v:path arrowok="t"/>
              </v:shape>
            </v:group>
            <v:group style="position:absolute;left:3890;top:330;width:2;height:78" coordorigin="3890,330" coordsize="2,78">
              <v:shape style="position:absolute;left:3890;top:330;width:2;height:78" coordorigin="3890,330" coordsize="0,78" path="m3890,330l3890,408e" filled="f" stroked="t" strokeweight=".5pt" strokecolor="#222222">
                <v:path arrowok="t"/>
              </v:shape>
            </v:group>
            <v:group style="position:absolute;left:3898;top:330;width:2;height:23" coordorigin="3898,330" coordsize="2,23">
              <v:shape style="position:absolute;left:3898;top:330;width:2;height:23" coordorigin="3898,330" coordsize="0,23" path="m3898,330l3898,354e" filled="f" stroked="t" strokeweight=".5pt" strokecolor="#222222">
                <v:path arrowok="t"/>
              </v:shape>
            </v:group>
            <v:group style="position:absolute;left:3826;top:418;width:83;height:2" coordorigin="3826,418" coordsize="83,2">
              <v:shape style="position:absolute;left:3826;top:418;width:83;height:2" coordorigin="3826,418" coordsize="83,0" path="m3826,418l3909,418e" filled="f" stroked="t" strokeweight=".63625pt" strokecolor="#222222">
                <v:path arrowok="t"/>
              </v:shape>
            </v:group>
            <v:group style="position:absolute;left:3933;top:278;width:2;height:41" coordorigin="3933,278" coordsize="2,41">
              <v:shape style="position:absolute;left:3933;top:278;width:2;height:41" coordorigin="3933,278" coordsize="0,41" path="m3933,278l3933,319e" filled="f" stroked="t" strokeweight=".5pt" strokecolor="#222222">
                <v:path arrowok="t"/>
              </v:shape>
            </v:group>
            <v:group style="position:absolute;left:3951;top:275;width:2;height:56" coordorigin="3951,275" coordsize="2,56">
              <v:shape style="position:absolute;left:3951;top:275;width:2;height:56" coordorigin="3951,275" coordsize="0,56" path="m3951,275l3951,330e" filled="f" stroked="t" strokeweight=".5pt" strokecolor="#222222">
                <v:path arrowok="t"/>
              </v:shape>
            </v:group>
            <v:group style="position:absolute;left:3968;top:254;width:2;height:99" coordorigin="3968,254" coordsize="2,99">
              <v:shape style="position:absolute;left:3968;top:254;width:2;height:99" coordorigin="3968,254" coordsize="0,99" path="m3968,254l3968,354e" filled="f" stroked="t" strokeweight="1.084pt" strokecolor="#222222">
                <v:path arrowok="t"/>
              </v:shape>
            </v:group>
            <v:group style="position:absolute;left:3961;top:231;width:10;height:2" coordorigin="3961,231" coordsize="10,2">
              <v:shape style="position:absolute;left:3961;top:231;width:10;height:2" coordorigin="3961,231" coordsize="10,0" path="m3961,231l3971,231e" filled="f" stroked="t" strokeweight=".8765pt" strokecolor="#222222">
                <v:path arrowok="t"/>
              </v:shape>
            </v:group>
            <v:group style="position:absolute;left:3961;top:433;width:10;height:2" coordorigin="3961,433" coordsize="10,2">
              <v:shape style="position:absolute;left:3961;top:433;width:10;height:2" coordorigin="3961,433" coordsize="10,0" path="m3961,433l3971,433e" filled="f" stroked="t" strokeweight=".8773pt" strokecolor="#222222">
                <v:path arrowok="t"/>
              </v:shape>
            </v:group>
            <v:group style="position:absolute;left:3963;top:354;width:14;height:2" coordorigin="3963,354" coordsize="14,2">
              <v:shape style="position:absolute;left:3963;top:354;width:14;height:2" coordorigin="3963,354" coordsize="14,0" path="m3963,354l3976,354e" filled="f" stroked="t" strokeweight=".5pt" strokecolor="#222222">
                <v:path arrowok="t"/>
              </v:shape>
            </v:group>
            <v:group style="position:absolute;left:3966;top:298;width:10;height:2" coordorigin="3966,298" coordsize="10,2">
              <v:shape style="position:absolute;left:3966;top:298;width:10;height:2" coordorigin="3966,298" coordsize="10,0" path="m3966,298l3976,298e" filled="f" stroked="t" strokeweight=".8762pt" strokecolor="#222222">
                <v:path arrowok="t"/>
              </v:shape>
            </v:group>
            <v:group style="position:absolute;left:3969;top:427;width:10;height:2" coordorigin="3969,427" coordsize="10,2">
              <v:shape style="position:absolute;left:3969;top:427;width:10;height:2" coordorigin="3969,427" coordsize="10,0" path="m3969,427l3979,427e" filled="f" stroked="t" strokeweight=".5834pt" strokecolor="#222222">
                <v:path arrowok="t"/>
              </v:shape>
            </v:group>
            <v:group style="position:absolute;left:3969;top:237;width:10;height:2" coordorigin="3969,237" coordsize="10,2">
              <v:shape style="position:absolute;left:3969;top:237;width:10;height:2" coordorigin="3969,237" coordsize="10,0" path="m3969,237l3979,237e" filled="f" stroked="t" strokeweight=".5845pt" strokecolor="#222222">
                <v:path arrowok="t"/>
              </v:shape>
            </v:group>
            <v:group style="position:absolute;left:3974;top:357;width:2;height:108" coordorigin="3974,357" coordsize="2,108">
              <v:shape style="position:absolute;left:3974;top:357;width:2;height:108" coordorigin="3974,357" coordsize="0,108" path="m3974,357l3974,465e" filled="f" stroked="t" strokeweight=".5pt" strokecolor="#222222">
                <v:path arrowok="t"/>
              </v:shape>
            </v:group>
            <v:group style="position:absolute;left:3981;top:238;width:2;height:227" coordorigin="3981,238" coordsize="2,227">
              <v:shape style="position:absolute;left:3981;top:238;width:2;height:227" coordorigin="3981,238" coordsize="0,227" path="m3981,238l3981,465e" filled="f" stroked="t" strokeweight=".836pt" strokecolor="#222222">
                <v:path arrowok="t"/>
              </v:shape>
            </v:group>
            <v:group style="position:absolute;left:3992;top:251;width:2;height:211" coordorigin="3992,251" coordsize="2,211">
              <v:shape style="position:absolute;left:3992;top:251;width:2;height:211" coordorigin="3992,251" coordsize="0,211" path="m3992,251l3992,462e" filled="f" stroked="t" strokeweight=".7911pt" strokecolor="#222222">
                <v:path arrowok="t"/>
              </v:shape>
            </v:group>
            <v:group style="position:absolute;left:3998;top:257;width:2;height:164" coordorigin="3998,257" coordsize="2,164">
              <v:shape style="position:absolute;left:3998;top:257;width:2;height:164" coordorigin="3998,257" coordsize="0,164" path="m3998,257l3998,422e" filled="f" stroked="t" strokeweight="1.0859pt" strokecolor="#222222">
                <v:path arrowok="t"/>
              </v:shape>
            </v:group>
            <v:group style="position:absolute;left:4021;top:251;width:2;height:161" coordorigin="4021,251" coordsize="2,161">
              <v:shape style="position:absolute;left:4021;top:251;width:2;height:161" coordorigin="4021,251" coordsize="0,161" path="m4021,412l4021,251e" filled="f" stroked="t" strokeweight=".5pt" strokecolor="#222222">
                <v:path arrowok="t"/>
              </v:shape>
            </v:group>
            <v:group style="position:absolute;left:3615;top:412;width:3;height:9" coordorigin="3615,412" coordsize="3,9">
              <v:shape style="position:absolute;left:3615;top:412;width:3;height:9" coordorigin="3615,412" coordsize="3,9" path="m3615,421l3618,412e" filled="f" stroked="t" strokeweight=".5pt" strokecolor="#222222">
                <v:path arrowok="t"/>
              </v:shape>
            </v:group>
            <v:group style="position:absolute;left:3831;top:412;width:3;height:9" coordorigin="3831,412" coordsize="3,9">
              <v:shape style="position:absolute;left:3831;top:412;width:3;height:9" coordorigin="3831,412" coordsize="3,9" path="m3831,421l3834,412e" filled="f" stroked="t" strokeweight=".5pt" strokecolor="#222222">
                <v:path arrowok="t"/>
              </v:shape>
            </v:group>
            <v:group style="position:absolute;left:3615;top:251;width:3;height:6" coordorigin="3615,251" coordsize="3,6">
              <v:shape style="position:absolute;left:3615;top:251;width:3;height:6" coordorigin="3615,251" coordsize="3,6" path="m3618,251l3615,257e" filled="f" stroked="t" strokeweight=".5pt" strokecolor="#222222">
                <v:path arrowok="t"/>
              </v:shape>
            </v:group>
            <v:group style="position:absolute;left:3668;top:414;width:10;height:2" coordorigin="3668,414" coordsize="10,2">
              <v:shape style="position:absolute;left:3668;top:414;width:10;height:2" coordorigin="3668,414" coordsize="10,0" path="m3668,414l3678,414e" filled="f" stroked="t" strokeweight=".7305pt" strokecolor="#222222">
                <v:path arrowok="t"/>
              </v:shape>
            </v:group>
            <v:group style="position:absolute;left:3831;top:251;width:3;height:6" coordorigin="3831,251" coordsize="3,6">
              <v:shape style="position:absolute;left:3831;top:251;width:3;height:6" coordorigin="3831,251" coordsize="3,6" path="m3834,251l3831,257e" filled="f" stroked="t" strokeweight=".5pt" strokecolor="#222222">
                <v:path arrowok="t"/>
              </v:shape>
            </v:group>
            <v:group style="position:absolute;left:3885;top:414;width:10;height:2" coordorigin="3885,414" coordsize="10,2">
              <v:shape style="position:absolute;left:3885;top:414;width:10;height:2" coordorigin="3885,414" coordsize="10,0" path="m3885,414l3895,414e" filled="f" stroked="t" strokeweight=".7305pt" strokecolor="#222222">
                <v:path arrowok="t"/>
              </v:shape>
            </v:group>
            <v:group style="position:absolute;left:3610;top:411;width:10;height:2" coordorigin="3610,411" coordsize="10,2">
              <v:shape style="position:absolute;left:3610;top:411;width:10;height:2" coordorigin="3610,411" coordsize="10,0" path="m3610,411l3620,411e" filled="f" stroked="t" strokeweight=".73330pt" strokecolor="#222222">
                <v:path arrowok="t"/>
              </v:shape>
            </v:group>
            <v:group style="position:absolute;left:3610;top:418;width:10;height:2" coordorigin="3610,418" coordsize="10,2">
              <v:shape style="position:absolute;left:3610;top:418;width:10;height:2" coordorigin="3610,418" coordsize="10,0" path="m3610,418l3620,418e" filled="f" stroked="t" strokeweight=".586200pt" strokecolor="#222222">
                <v:path arrowok="t"/>
              </v:shape>
            </v:group>
            <v:group style="position:absolute;left:3673;top:246;width:3;height:12" coordorigin="3673,246" coordsize="3,12">
              <v:shape style="position:absolute;left:3673;top:246;width:3;height:12" coordorigin="3673,246" coordsize="3,12" path="m3676,246l3673,257e" filled="f" stroked="t" strokeweight=".5pt" strokecolor="#222222">
                <v:path arrowok="t"/>
              </v:shape>
            </v:group>
            <v:group style="position:absolute;left:3828;top:403;width:3;height:15" coordorigin="3828,403" coordsize="3,15">
              <v:shape style="position:absolute;left:3828;top:403;width:3;height:15" coordorigin="3828,403" coordsize="3,15" path="m3828,418l3831,403e" filled="f" stroked="t" strokeweight=".5pt" strokecolor="#222222">
                <v:path arrowok="t"/>
              </v:shape>
            </v:group>
            <v:group style="position:absolute;left:3826;top:418;width:10;height:2" coordorigin="3826,418" coordsize="10,2">
              <v:shape style="position:absolute;left:3826;top:418;width:10;height:2" coordorigin="3826,418" coordsize="10,0" path="m3826,418l3836,418e" filled="f" stroked="t" strokeweight=".586200pt" strokecolor="#222222">
                <v:path arrowok="t"/>
              </v:shape>
            </v:group>
            <v:group style="position:absolute;left:3890;top:246;width:3;height:12" coordorigin="3890,246" coordsize="3,12">
              <v:shape style="position:absolute;left:3890;top:246;width:3;height:12" coordorigin="3890,246" coordsize="3,12" path="m3893,246l3890,257e" filled="f" stroked="t" strokeweight=".5pt" strokecolor="#222222">
                <v:path arrowok="t"/>
              </v:shape>
            </v:group>
            <v:group style="position:absolute;left:3550;top:319;width:3;height:12" coordorigin="3550,319" coordsize="3,12">
              <v:shape style="position:absolute;left:3550;top:319;width:3;height:12" coordorigin="3550,319" coordsize="3,12" path="m3553,319l3550,330e" filled="f" stroked="t" strokeweight=".5pt" strokecolor="#222222">
                <v:path arrowok="t"/>
              </v:shape>
            </v:group>
            <v:group style="position:absolute;left:3969;top:351;width:9;height:2" coordorigin="3969,351" coordsize="9,2">
              <v:shape style="position:absolute;left:3969;top:351;width:9;height:2" coordorigin="3969,351" coordsize="9,0" path="m3977,351l3969,351e" filled="f" stroked="t" strokeweight=".5pt" strokecolor="#222222">
                <v:path arrowok="t"/>
              </v:shape>
            </v:group>
            <v:group style="position:absolute;left:3527;top:313;width:9;height:2" coordorigin="3527,313" coordsize="9,2">
              <v:shape style="position:absolute;left:3527;top:313;width:9;height:2" coordorigin="3527,313" coordsize="9,0" path="m3527,313l3536,313e" filled="f" stroked="t" strokeweight=".5pt" strokecolor="#222222">
                <v:path arrowok="t"/>
              </v:shape>
            </v:group>
            <v:group style="position:absolute;left:3527;top:351;width:6;height:2" coordorigin="3527,351" coordsize="6,2">
              <v:shape style="position:absolute;left:3527;top:351;width:6;height:2" coordorigin="3527,351" coordsize="6,0" path="m3533,351l3527,351e" filled="f" stroked="t" strokeweight=".5pt" strokecolor="#222222">
                <v:path arrowok="t"/>
              </v:shape>
            </v:group>
            <v:group style="position:absolute;left:3536;top:351;width:6;height:2" coordorigin="3536,351" coordsize="6,2">
              <v:shape style="position:absolute;left:3536;top:351;width:6;height:2" coordorigin="3536,351" coordsize="6,0" path="m3536,351l3542,351e" filled="f" stroked="t" strokeweight=".5pt" strokecolor="#222222">
                <v:path arrowok="t"/>
              </v:shape>
            </v:group>
            <v:group style="position:absolute;left:3963;top:313;width:6;height:2" coordorigin="3963,313" coordsize="6,2">
              <v:shape style="position:absolute;left:3963;top:313;width:6;height:2" coordorigin="3963,313" coordsize="6,0" path="m3969,313l3963,313e" filled="f" stroked="t" strokeweight=".5pt" strokecolor="#222222">
                <v:path arrowok="t"/>
              </v:shape>
            </v:group>
            <v:group style="position:absolute;left:3971;top:310;width:6;height:3" coordorigin="3971,310" coordsize="6,3">
              <v:shape style="position:absolute;left:3971;top:310;width:6;height:3" coordorigin="3971,310" coordsize="6,3" path="m3971,310l3977,313e" filled="f" stroked="t" strokeweight=".5pt" strokecolor="#222222">
                <v:path arrowok="t"/>
              </v:shape>
            </v:group>
            <v:group style="position:absolute;left:3527;top:310;width:6;height:2" coordorigin="3527,310" coordsize="6,2">
              <v:shape style="position:absolute;left:3527;top:310;width:6;height:2" coordorigin="3527,310" coordsize="6,0" path="m3533,310l3527,310e" filled="f" stroked="t" strokeweight=".5pt" strokecolor="#222222">
                <v:path arrowok="t"/>
              </v:shape>
            </v:group>
            <v:group style="position:absolute;left:3530;top:307;width:12;height:3" coordorigin="3530,307" coordsize="12,3">
              <v:shape style="position:absolute;left:3530;top:307;width:12;height:3" coordorigin="3530,307" coordsize="12,3" path="m3530,307l3542,310e" filled="f" stroked="t" strokeweight=".5pt" strokecolor="#222222">
                <v:path arrowok="t"/>
              </v:shape>
            </v:group>
            <v:group style="position:absolute;left:3971;top:354;width:6;height:2" coordorigin="3971,354" coordsize="6,2">
              <v:shape style="position:absolute;left:3971;top:354;width:6;height:2" coordorigin="3971,354" coordsize="6,0" path="m3971,354l3977,354e" filled="f" stroked="t" strokeweight=".5pt" strokecolor="#222222">
                <v:path arrowok="t"/>
              </v:shape>
            </v:group>
            <v:group style="position:absolute;left:3545;top:289;width:9;height:20" coordorigin="3545,289" coordsize="9,20">
              <v:shape style="position:absolute;left:3545;top:289;width:9;height:20" coordorigin="3545,289" coordsize="9,20" path="m3545,310l3553,289e" filled="f" stroked="t" strokeweight=".5pt" strokecolor="#222222">
                <v:path arrowok="t"/>
              </v:shape>
            </v:group>
            <v:group style="position:absolute;left:3545;top:287;width:9;height:23" coordorigin="3545,287" coordsize="9,23">
              <v:shape style="position:absolute;left:3545;top:287;width:9;height:23" coordorigin="3545,287" coordsize="9,23" path="m3553,287l3545,310e" filled="f" stroked="t" strokeweight=".5pt" strokecolor="#222222">
                <v:path arrowok="t"/>
              </v:shape>
            </v:group>
            <v:group style="position:absolute;left:3527;top:351;width:9;height:2" coordorigin="3527,351" coordsize="9,2">
              <v:shape style="position:absolute;left:3527;top:351;width:9;height:2" coordorigin="3527,351" coordsize="9,0" path="m3536,351l3527,351e" filled="f" stroked="t" strokeweight=".5pt" strokecolor="#222222">
                <v:path arrowok="t"/>
              </v:shape>
            </v:group>
            <v:group style="position:absolute;left:3969;top:313;width:9;height:2" coordorigin="3969,313" coordsize="9,2">
              <v:shape style="position:absolute;left:3969;top:313;width:9;height:2" coordorigin="3969,313" coordsize="9,0" path="m3969,313l3977,313e" filled="f" stroked="t" strokeweight=".5pt" strokecolor="#222222">
                <v:path arrowok="t"/>
              </v:shape>
            </v:group>
            <v:group style="position:absolute;left:3539;top:462;width:427;height:2" coordorigin="3539,462" coordsize="427,2">
              <v:shape style="position:absolute;left:3539;top:462;width:427;height:2" coordorigin="3539,462" coordsize="427,0" path="m3539,462l3966,462e" filled="f" stroked="t" strokeweight="1.1276pt" strokecolor="#222222">
                <v:path arrowok="t"/>
              </v:shape>
            </v:group>
            <v:group style="position:absolute;left:3539;top:433;width:427;height:2" coordorigin="3539,433" coordsize="427,2">
              <v:shape style="position:absolute;left:3539;top:433;width:427;height:2" coordorigin="3539,433" coordsize="427,0" path="m3539,433l3966,433e" filled="f" stroked="t" strokeweight="1.3773pt" strokecolor="#222222">
                <v:path arrowok="t"/>
              </v:shape>
            </v:group>
            <v:group style="position:absolute;left:3966;top:439;width:9;height:2" coordorigin="3966,439" coordsize="9,2">
              <v:shape style="position:absolute;left:3966;top:439;width:9;height:2" coordorigin="3966,439" coordsize="9,0" path="m3966,439l3974,439e" filled="f" stroked="t" strokeweight=".5pt" strokecolor="#222222">
                <v:path arrowok="t"/>
              </v:shape>
            </v:group>
            <v:group style="position:absolute;left:3530;top:439;width:9;height:2" coordorigin="3530,439" coordsize="9,2">
              <v:shape style="position:absolute;left:3530;top:439;width:9;height:2" coordorigin="3530,439" coordsize="9,0" path="m3530,439l3539,439e" filled="f" stroked="t" strokeweight=".5pt" strokecolor="#222222">
                <v:path arrowok="t"/>
              </v:shape>
            </v:group>
            <v:group style="position:absolute;left:3885;top:421;width:119;height:2" coordorigin="3885,421" coordsize="119,2">
              <v:shape style="position:absolute;left:3885;top:421;width:119;height:2" coordorigin="3885,421" coordsize="119,0" path="m3885,421l4004,421e" filled="f" stroked="t" strokeweight=".5pt" strokecolor="#222222">
                <v:path arrowok="t"/>
              </v:shape>
            </v:group>
            <v:group style="position:absolute;left:3509;top:412;width:18;height:2" coordorigin="3509,412" coordsize="18,2">
              <v:shape style="position:absolute;left:3509;top:412;width:18;height:2" coordorigin="3509,412" coordsize="18,0" path="m3527,412l3509,412e" filled="f" stroked="t" strokeweight=".5pt" strokecolor="#222222">
                <v:path arrowok="t"/>
              </v:shape>
            </v:group>
            <v:group style="position:absolute;left:3977;top:412;width:18;height:2" coordorigin="3977,412" coordsize="18,2">
              <v:shape style="position:absolute;left:3977;top:412;width:18;height:2" coordorigin="3977,412" coordsize="18,0" path="m3995,412l3977,412e" filled="f" stroked="t" strokeweight=".5pt" strokecolor="#222222">
                <v:path arrowok="t"/>
              </v:shape>
            </v:group>
            <v:group style="position:absolute;left:3610;top:401;width:68;height:2" coordorigin="3610,401" coordsize="68,2">
              <v:shape style="position:absolute;left:3610;top:401;width:68;height:2" coordorigin="3610,401" coordsize="68,0" path="m3610,401l3678,401e" filled="f" stroked="t" strokeweight=".5pt" strokecolor="#222222">
                <v:path arrowok="t"/>
              </v:shape>
            </v:group>
            <v:group style="position:absolute;left:3826;top:401;width:68;height:2" coordorigin="3826,401" coordsize="68,2">
              <v:shape style="position:absolute;left:3826;top:401;width:68;height:2" coordorigin="3826,401" coordsize="68,0" path="m3826,401l3895,401e" filled="f" stroked="t" strokeweight=".5pt" strokecolor="#222222">
                <v:path arrowok="t"/>
              </v:shape>
            </v:group>
            <v:group style="position:absolute;left:3606;top:354;width:292;height:2" coordorigin="3606,354" coordsize="292,2">
              <v:shape style="position:absolute;left:3606;top:354;width:292;height:2" coordorigin="3606,354" coordsize="292,0" path="m3606,354l3898,354e" filled="f" stroked="t" strokeweight=".5pt" strokecolor="#222222">
                <v:path arrowok="t"/>
              </v:shape>
            </v:group>
            <v:group style="position:absolute;left:3545;top:330;width:415;height:2" coordorigin="3545,330" coordsize="415,2">
              <v:shape style="position:absolute;left:3545;top:330;width:415;height:2" coordorigin="3545,330" coordsize="415,0" path="m3545,330l3960,330e" filled="f" stroked="t" strokeweight=".5pt" strokecolor="#222222">
                <v:path arrowok="t"/>
              </v:shape>
            </v:group>
            <v:group style="position:absolute;left:3571;top:319;width:363;height:2" coordorigin="3571,319" coordsize="363,2">
              <v:shape style="position:absolute;left:3571;top:319;width:363;height:2" coordorigin="3571,319" coordsize="363,0" path="m3571,319l3933,319e" filled="f" stroked="t" strokeweight=".5pt" strokecolor="#222222">
                <v:path arrowok="t"/>
              </v:shape>
            </v:group>
            <v:group style="position:absolute;left:3545;top:313;width:9;height:2" coordorigin="3545,313" coordsize="9,2">
              <v:shape style="position:absolute;left:3545;top:313;width:9;height:2" coordorigin="3545,313" coordsize="9,0" path="m3553,313l3545,313e" filled="f" stroked="t" strokeweight=".5pt" strokecolor="#222222">
                <v:path arrowok="t"/>
              </v:shape>
            </v:group>
            <v:group style="position:absolute;left:3951;top:313;width:9;height:2" coordorigin="3951,313" coordsize="9,2">
              <v:shape style="position:absolute;left:3951;top:313;width:9;height:2" coordorigin="3951,313" coordsize="9,0" path="m3960,313l3951,313e" filled="f" stroked="t" strokeweight=".5pt" strokecolor="#222222">
                <v:path arrowok="t"/>
              </v:shape>
            </v:group>
            <v:group style="position:absolute;left:3545;top:310;width:9;height:2" coordorigin="3545,310" coordsize="9,2">
              <v:shape style="position:absolute;left:3545;top:310;width:9;height:2" coordorigin="3545,310" coordsize="9,0" path="m3545,310l3553,310e" filled="f" stroked="t" strokeweight=".5pt" strokecolor="#222222">
                <v:path arrowok="t"/>
              </v:shape>
            </v:group>
            <v:group style="position:absolute;left:3951;top:310;width:9;height:2" coordorigin="3951,310" coordsize="9,2">
              <v:shape style="position:absolute;left:3951;top:310;width:9;height:2" coordorigin="3951,310" coordsize="9,0" path="m3951,310l3960,310e" filled="f" stroked="t" strokeweight=".5pt" strokecolor="#222222">
                <v:path arrowok="t"/>
              </v:shape>
            </v:group>
            <v:group style="position:absolute;left:3527;top:285;width:450;height:2" coordorigin="3527,285" coordsize="450,2">
              <v:shape style="position:absolute;left:3527;top:285;width:450;height:2" coordorigin="3527,285" coordsize="450,0" path="m3527,285l3977,285e" filled="f" stroked="t" strokeweight=".9405pt" strokecolor="#222222">
                <v:path arrowok="t"/>
              </v:shape>
            </v:group>
            <v:group style="position:absolute;left:3518;top:250;width:477;height:2" coordorigin="3518,250" coordsize="477,2">
              <v:shape style="position:absolute;left:3518;top:250;width:477;height:2" coordorigin="3518,250" coordsize="477,0" path="m3518,250l3995,250e" filled="f" stroked="t" strokeweight=".6871pt" strokecolor="#222222">
                <v:path arrowok="t"/>
              </v:shape>
            </v:group>
            <v:group style="position:absolute;left:3530;top:243;width:9;height:2" coordorigin="3530,243" coordsize="9,2">
              <v:shape style="position:absolute;left:3530;top:243;width:9;height:2" coordorigin="3530,243" coordsize="9,0" path="m3530,243l3539,243e" filled="f" stroked="t" strokeweight=".5pt" strokecolor="#222222">
                <v:path arrowok="t"/>
              </v:shape>
            </v:group>
            <v:group style="position:absolute;left:3966;top:243;width:9;height:2" coordorigin="3966,243" coordsize="9,2">
              <v:shape style="position:absolute;left:3966;top:243;width:9;height:2" coordorigin="3966,243" coordsize="9,0" path="m3966,243l3974,243e" filled="f" stroked="t" strokeweight=".5pt" strokecolor="#222222">
                <v:path arrowok="t"/>
              </v:shape>
            </v:group>
            <v:group style="position:absolute;left:3539;top:218;width:427;height:2" coordorigin="3539,218" coordsize="427,2">
              <v:shape style="position:absolute;left:3539;top:218;width:427;height:2" coordorigin="3539,218" coordsize="427,0" path="m3539,218l3966,218e" filled="f" stroked="t" strokeweight=".9402pt" strokecolor="#222222">
                <v:path arrowok="t"/>
              </v:shape>
            </v:group>
            <v:group style="position:absolute;left:3539;top:196;width:427;height:2" coordorigin="3539,196" coordsize="427,2">
              <v:shape style="position:absolute;left:3539;top:196;width:427;height:2" coordorigin="3539,196" coordsize="427,0" path="m3966,196l3539,196e" filled="f" stroked="t" strokeweight=".5pt" strokecolor="#222222">
                <v:path arrowok="t"/>
              </v:shape>
            </v:group>
            <v:group style="position:absolute;left:3971;top:310;width:6;height:2" coordorigin="3971,310" coordsize="6,2">
              <v:shape style="position:absolute;left:3971;top:310;width:6;height:2" coordorigin="3971,310" coordsize="6,0" path="m3977,310l3971,310e" filled="f" stroked="t" strokeweight=".5pt" strokecolor="#222222">
                <v:path arrowok="t"/>
              </v:shape>
            </v:group>
            <v:group style="position:absolute;left:3963;top:307;width:12;height:3" coordorigin="3963,307" coordsize="12,3">
              <v:shape style="position:absolute;left:3963;top:307;width:12;height:3" coordorigin="3963,307" coordsize="12,3" path="m3963,310l3974,307e" filled="f" stroked="t" strokeweight=".5pt" strokecolor="#222222">
                <v:path arrowok="t"/>
              </v:shape>
            </v:group>
            <v:group style="position:absolute;left:3527;top:354;width:6;height:2" coordorigin="3527,354" coordsize="6,2">
              <v:shape style="position:absolute;left:3527;top:354;width:6;height:2" coordorigin="3527,354" coordsize="6,0" path="m3527,354l3533,354e" filled="f" stroked="t" strokeweight=".5pt" strokecolor="#222222">
                <v:path arrowok="t"/>
              </v:shape>
            </v:group>
            <v:group style="position:absolute;left:3971;top:351;width:6;height:2" coordorigin="3971,351" coordsize="6,2">
              <v:shape style="position:absolute;left:3971;top:351;width:6;height:2" coordorigin="3971,351" coordsize="6,0" path="m3977,351l3971,351e" filled="f" stroked="t" strokeweight=".5pt" strokecolor="#222222">
                <v:path arrowok="t"/>
              </v:shape>
            </v:group>
            <v:group style="position:absolute;left:3963;top:351;width:6;height:2" coordorigin="3963,351" coordsize="6,2">
              <v:shape style="position:absolute;left:3963;top:351;width:6;height:2" coordorigin="3963,351" coordsize="6,0" path="m3963,351l3969,351e" filled="f" stroked="t" strokeweight=".5pt" strokecolor="#222222">
                <v:path arrowok="t"/>
              </v:shape>
            </v:group>
            <v:group style="position:absolute;left:3536;top:313;width:6;height:2" coordorigin="3536,313" coordsize="6,2">
              <v:shape style="position:absolute;left:3536;top:313;width:6;height:2" coordorigin="3536,313" coordsize="6,0" path="m3542,313l3536,313e" filled="f" stroked="t" strokeweight=".5pt" strokecolor="#222222">
                <v:path arrowok="t"/>
              </v:shape>
            </v:group>
            <v:group style="position:absolute;left:3527;top:310;width:6;height:3" coordorigin="3527,310" coordsize="6,3">
              <v:shape style="position:absolute;left:3527;top:310;width:6;height:3" coordorigin="3527,310" coordsize="6,3" path="m3527,313l3533,310e" filled="f" stroked="t" strokeweight=".5pt" strokecolor="#222222">
                <v:path arrowok="t"/>
              </v:shape>
            </v:group>
            <v:group style="position:absolute;left:3556;top:319;width:15;height:12" coordorigin="3556,319" coordsize="15,12">
              <v:shape style="position:absolute;left:3556;top:319;width:15;height:12" coordorigin="3556,319" coordsize="15,12" path="m3556,330l3571,319e" filled="f" stroked="t" strokeweight=".5pt" strokecolor="#222222">
                <v:path arrowok="t"/>
              </v:shape>
            </v:group>
            <v:group style="position:absolute;left:3933;top:266;width:12;height:12" coordorigin="3933,266" coordsize="12,12">
              <v:shape style="position:absolute;left:3933;top:266;width:12;height:12" coordorigin="3933,266" coordsize="12,12" path="m3945,266l3933,278e" filled="f" stroked="t" strokeweight=".5pt" strokecolor="#222222">
                <v:path arrowok="t"/>
              </v:shape>
            </v:group>
            <v:group style="position:absolute;left:3960;top:441;width:6;height:6" coordorigin="3960,441" coordsize="6,6">
              <v:shape style="position:absolute;left:3960;top:441;width:6;height:6" coordorigin="3960,441" coordsize="6,6" path="m3960,447l3966,441e" filled="f" stroked="t" strokeweight=".5pt" strokecolor="#222222">
                <v:path arrowok="t"/>
              </v:shape>
            </v:group>
            <v:group style="position:absolute;left:3539;top:441;width:6;height:6" coordorigin="3539,441" coordsize="6,6">
              <v:shape style="position:absolute;left:3539;top:441;width:6;height:6" coordorigin="3539,441" coordsize="6,6" path="m3539,441l3545,447e" filled="f" stroked="t" strokeweight=".5pt" strokecolor="#222222">
                <v:path arrowok="t"/>
              </v:shape>
            </v:group>
            <v:group style="position:absolute;left:3989;top:424;width:3;height:3" coordorigin="3989,424" coordsize="3,3">
              <v:shape style="position:absolute;left:3989;top:424;width:3;height:3" coordorigin="3989,424" coordsize="3,3" path="m3992,424l3989,427e" filled="f" stroked="t" strokeweight=".5pt" strokecolor="#222222">
                <v:path arrowok="t"/>
              </v:shape>
            </v:group>
            <v:group style="position:absolute;left:3512;top:424;width:3;height:3" coordorigin="3512,424" coordsize="3,3">
              <v:shape style="position:absolute;left:3512;top:424;width:3;height:3" coordorigin="3512,424" coordsize="3,3" path="m3515,427l3512,424e" filled="f" stroked="t" strokeweight=".5pt" strokecolor="#222222">
                <v:path arrowok="t"/>
              </v:shape>
            </v:group>
            <v:group style="position:absolute;left:3486;top:412;width:53;height:53" coordorigin="3486,412" coordsize="53,53">
              <v:shape style="position:absolute;left:3486;top:412;width:53;height:53" coordorigin="3486,412" coordsize="53,53" path="m3486,412l3489,433,3501,450,3518,462,3539,465e" filled="f" stroked="t" strokeweight=".5pt" strokecolor="#222222">
                <v:path arrowok="t"/>
              </v:shape>
            </v:group>
            <v:group style="position:absolute;left:3966;top:412;width:53;height:53" coordorigin="3966,412" coordsize="53,53">
              <v:shape style="position:absolute;left:3966;top:412;width:53;height:53" coordorigin="3966,412" coordsize="53,53" path="m3966,465l3986,462,4004,450,4015,433,4018,412e" filled="f" stroked="t" strokeweight=".5pt" strokecolor="#222222">
                <v:path arrowok="t"/>
              </v:shape>
            </v:group>
            <v:group style="position:absolute;left:3518;top:412;width:20;height:20" coordorigin="3518,412" coordsize="20,20">
              <v:shape style="position:absolute;left:3518;top:412;width:20;height:20" coordorigin="3518,412" coordsize="20,20" path="m3518,412l3524,427,3539,433e" filled="f" stroked="t" strokeweight=".5pt" strokecolor="#222222">
                <v:path arrowok="t"/>
              </v:shape>
            </v:group>
            <v:group style="position:absolute;left:3966;top:412;width:20;height:20" coordorigin="3966,412" coordsize="20,20">
              <v:shape style="position:absolute;left:3966;top:412;width:20;height:20" coordorigin="3966,412" coordsize="20,20" path="m3966,433l3980,427,3986,412e" filled="f" stroked="t" strokeweight=".5pt" strokecolor="#222222">
                <v:path arrowok="t"/>
              </v:shape>
            </v:group>
            <v:group style="position:absolute;left:3530;top:412;width:9;height:9" coordorigin="3530,412" coordsize="9,9">
              <v:shape style="position:absolute;left:3530;top:412;width:9;height:9" coordorigin="3530,412" coordsize="9,9" path="m3530,412l3539,421e" filled="f" stroked="t" strokeweight=".5pt" strokecolor="#222222">
                <v:path arrowok="t"/>
              </v:shape>
            </v:group>
            <v:group style="position:absolute;left:3966;top:412;width:9;height:9" coordorigin="3966,412" coordsize="9,9">
              <v:shape style="position:absolute;left:3966;top:412;width:9;height:9" coordorigin="3966,412" coordsize="9,9" path="m3966,421l3974,412e" filled="f" stroked="t" strokeweight=".5pt" strokecolor="#222222">
                <v:path arrowok="t"/>
              </v:shape>
            </v:group>
            <v:group style="position:absolute;left:3504;top:406;width:6;height:6" coordorigin="3504,406" coordsize="6,6">
              <v:shape style="position:absolute;left:3504;top:406;width:6;height:6" coordorigin="3504,406" coordsize="6,6" path="m3504,406l3509,412e" filled="f" stroked="t" strokeweight=".5pt" strokecolor="#222222">
                <v:path arrowok="t"/>
              </v:shape>
            </v:group>
            <v:group style="position:absolute;left:3995;top:406;width:6;height:6" coordorigin="3995,406" coordsize="6,6">
              <v:shape style="position:absolute;left:3995;top:406;width:6;height:6" coordorigin="3995,406" coordsize="6,6" path="m3995,412l4001,406e" filled="f" stroked="t" strokeweight=".5pt" strokecolor="#222222">
                <v:path arrowok="t"/>
              </v:shape>
            </v:group>
            <v:group style="position:absolute;left:3486;top:199;width:53;height:53" coordorigin="3486,199" coordsize="53,53">
              <v:shape style="position:absolute;left:3486;top:199;width:53;height:53" coordorigin="3486,199" coordsize="53,53" path="m3539,199l3518,202,3501,213,3489,231,3486,251e" filled="f" stroked="t" strokeweight=".5pt" strokecolor="#222222">
                <v:path arrowok="t"/>
              </v:shape>
            </v:group>
            <v:group style="position:absolute;left:3518;top:231;width:20;height:20" coordorigin="3518,231" coordsize="20,20">
              <v:shape style="position:absolute;left:3518;top:231;width:20;height:20" coordorigin="3518,231" coordsize="20,20" path="m3539,231l3524,237,3518,251e" filled="f" stroked="t" strokeweight=".5pt" strokecolor="#222222">
                <v:path arrowok="t"/>
              </v:shape>
            </v:group>
            <v:group style="position:absolute;left:3533;top:243;width:12;height:12" coordorigin="3533,243" coordsize="12,12">
              <v:shape style="position:absolute;left:3533;top:243;width:12;height:12" coordorigin="3533,243" coordsize="12,12" path="m3545,243l3536,246,3533,254e" filled="f" stroked="t" strokeweight=".5pt" strokecolor="#222222">
                <v:path arrowok="t"/>
              </v:shape>
            </v:group>
            <v:group style="position:absolute;left:3553;top:266;width:9;height:9" coordorigin="3553,266" coordsize="9,9">
              <v:shape style="position:absolute;left:3553;top:266;width:9;height:9" coordorigin="3553,266" coordsize="9,9" path="m3562,266l3553,275e" filled="f" stroked="t" strokeweight=".5pt" strokecolor="#222222">
                <v:path arrowok="t"/>
              </v:shape>
            </v:group>
            <v:group style="position:absolute;left:3530;top:243;width:9;height:9" coordorigin="3530,243" coordsize="9,9">
              <v:shape style="position:absolute;left:3530;top:243;width:9;height:9" coordorigin="3530,243" coordsize="9,9" path="m3539,243l3530,251e" filled="f" stroked="t" strokeweight=".5pt" strokecolor="#222222">
                <v:path arrowok="t"/>
              </v:shape>
            </v:group>
            <v:group style="position:absolute;left:3504;top:251;width:6;height:6" coordorigin="3504,251" coordsize="6,6">
              <v:shape style="position:absolute;left:3504;top:251;width:6;height:6" coordorigin="3504,251" coordsize="6,6" path="m3509,251l3504,257e" filled="f" stroked="t" strokeweight=".5pt" strokecolor="#222222">
                <v:path arrowok="t"/>
              </v:shape>
            </v:group>
            <v:group style="position:absolute;left:3539;top:216;width:6;height:6" coordorigin="3539,216" coordsize="6,6">
              <v:shape style="position:absolute;left:3539;top:216;width:6;height:6" coordorigin="3539,216" coordsize="6,6" path="m3545,216l3539,222e" filled="f" stroked="t" strokeweight=".5pt" strokecolor="#222222">
                <v:path arrowok="t"/>
              </v:shape>
            </v:group>
            <v:group style="position:absolute;left:3966;top:199;width:53;height:53" coordorigin="3966,199" coordsize="53,53">
              <v:shape style="position:absolute;left:3966;top:199;width:53;height:53" coordorigin="3966,199" coordsize="53,53" path="m4018,251l4015,231,4004,213,3986,202,3966,199e" filled="f" stroked="t" strokeweight=".5pt" strokecolor="#222222">
                <v:path arrowok="t"/>
              </v:shape>
            </v:group>
            <v:group style="position:absolute;left:3966;top:231;width:20;height:20" coordorigin="3966,231" coordsize="20,20">
              <v:shape style="position:absolute;left:3966;top:231;width:20;height:20" coordorigin="3966,231" coordsize="20,20" path="m3986,251l3980,237,3966,231e" filled="f" stroked="t" strokeweight=".5pt" strokecolor="#222222">
                <v:path arrowok="t"/>
              </v:shape>
            </v:group>
            <v:group style="position:absolute;left:3963;top:243;width:12;height:12" coordorigin="3963,243" coordsize="12,12">
              <v:shape style="position:absolute;left:3963;top:243;width:12;height:12" coordorigin="3963,243" coordsize="12,12" path="m3974,254l3971,246,3963,243e" filled="f" stroked="t" strokeweight=".5pt" strokecolor="#222222">
                <v:path arrowok="t"/>
              </v:shape>
            </v:group>
            <v:group style="position:absolute;left:3942;top:266;width:9;height:9" coordorigin="3942,266" coordsize="9,9">
              <v:shape style="position:absolute;left:3942;top:266;width:9;height:9" coordorigin="3942,266" coordsize="9,9" path="m3951,275l3942,266e" filled="f" stroked="t" strokeweight=".5pt" strokecolor="#222222">
                <v:path arrowok="t"/>
              </v:shape>
            </v:group>
            <v:group style="position:absolute;left:3966;top:243;width:9;height:9" coordorigin="3966,243" coordsize="9,9">
              <v:shape style="position:absolute;left:3966;top:243;width:9;height:9" coordorigin="3966,243" coordsize="9,9" path="m3974,251l3966,243e" filled="f" stroked="t" strokeweight=".5pt" strokecolor="#222222">
                <v:path arrowok="t"/>
              </v:shape>
            </v:group>
            <v:group style="position:absolute;left:3995;top:251;width:6;height:6" coordorigin="3995,251" coordsize="6,6">
              <v:shape style="position:absolute;left:3995;top:251;width:6;height:6" coordorigin="3995,251" coordsize="6,6" path="m4001,257l3995,251e" filled="f" stroked="t" strokeweight=".5pt" strokecolor="#222222">
                <v:path arrowok="t"/>
              </v:shape>
            </v:group>
            <v:group style="position:absolute;left:3960;top:216;width:6;height:6" coordorigin="3960,216" coordsize="6,6">
              <v:shape style="position:absolute;left:3960;top:216;width:6;height:6" coordorigin="3960,216" coordsize="6,6" path="m3966,222l3960,216e" filled="f" stroked="t" strokeweight=".5pt" strokecolor="#222222">
                <v:path arrowok="t"/>
              </v:shape>
            </v:group>
            <v:group style="position:absolute;left:3826;top:256;width:10;height:2" coordorigin="3826,256" coordsize="10,2">
              <v:shape style="position:absolute;left:3826;top:256;width:10;height:2" coordorigin="3826,256" coordsize="10,0" path="m3826,256l3836,256e" filled="f" stroked="t" strokeweight=".7302pt" strokecolor="#222222">
                <v:path arrowok="t"/>
              </v:shape>
            </v:group>
            <v:group style="position:absolute;left:3610;top:256;width:10;height:2" coordorigin="3610,256" coordsize="10,2">
              <v:shape style="position:absolute;left:3610;top:256;width:10;height:2" coordorigin="3610,256" coordsize="10,0" path="m3610,256l3620,256e" filled="f" stroked="t" strokeweight=".7302pt" strokecolor="#222222">
                <v:path arrowok="t"/>
              </v:shape>
            </v:group>
            <v:group style="position:absolute;left:3615;top:240;width:3;height:3" coordorigin="3615,240" coordsize="3,3">
              <v:shape style="position:absolute;left:3615;top:240;width:3;height:3" coordorigin="3615,240" coordsize="3,3" path="m3615,243l3618,240e" filled="f" stroked="t" strokeweight=".5pt" strokecolor="#222222">
                <v:path arrowok="t"/>
              </v:shape>
            </v:group>
            <v:group style="position:absolute;left:3668;top:243;width:13;height:2" coordorigin="3668,243" coordsize="13,2">
              <v:shape style="position:absolute;left:3668;top:243;width:13;height:2" coordorigin="3668,243" coordsize="13,0" path="m3668,243l3681,243e" filled="f" stroked="t" strokeweight=".293100pt" strokecolor="#222222">
                <v:path arrowok="t"/>
              </v:shape>
            </v:group>
            <v:group style="position:absolute;left:3668;top:256;width:10;height:2" coordorigin="3668,256" coordsize="10,2">
              <v:shape style="position:absolute;left:3668;top:256;width:10;height:2" coordorigin="3668,256" coordsize="10,0" path="m3668,256l3678,256e" filled="f" stroked="t" strokeweight=".7302pt" strokecolor="#222222">
                <v:path arrowok="t"/>
              </v:shape>
            </v:group>
            <v:group style="position:absolute;left:3831;top:240;width:3;height:3" coordorigin="3831,240" coordsize="3,3">
              <v:shape style="position:absolute;left:3831;top:240;width:3;height:3" coordorigin="3831,240" coordsize="3,3" path="m3831,243l3831,240,3834,240e" filled="f" stroked="t" strokeweight=".5pt" strokecolor="#222222">
                <v:path arrowok="t"/>
              </v:shape>
            </v:group>
            <v:group style="position:absolute;left:3887;top:240;width:3;height:3" coordorigin="3887,240" coordsize="3,3">
              <v:shape style="position:absolute;left:3887;top:240;width:3;height:3" coordorigin="3887,240" coordsize="3,3" path="m3887,240l3890,240,3890,243e" filled="f" stroked="t" strokeweight=".5pt" strokecolor="#222222">
                <v:path arrowok="t"/>
              </v:shape>
            </v:group>
            <v:group style="position:absolute;left:3885;top:256;width:10;height:2" coordorigin="3885,256" coordsize="10,2">
              <v:shape style="position:absolute;left:3885;top:256;width:10;height:2" coordorigin="3885,256" coordsize="10,0" path="m3885,256l3895,256e" filled="f" stroked="t" strokeweight=".7302pt" strokecolor="#222222">
                <v:path arrowok="t"/>
              </v:shape>
            </v:group>
            <v:group style="position:absolute;left:3831;top:421;width:3;height:3" coordorigin="3831,421" coordsize="3,3">
              <v:shape style="position:absolute;left:3831;top:421;width:3;height:3" coordorigin="3831,421" coordsize="3,3" path="m3831,421l3834,424e" filled="f" stroked="t" strokeweight=".5pt" strokecolor="#222222">
                <v:path arrowok="t"/>
              </v:shape>
            </v:group>
            <v:group style="position:absolute;left:3887;top:421;width:3;height:3" coordorigin="3887,421" coordsize="3,3">
              <v:shape style="position:absolute;left:3887;top:421;width:3;height:3" coordorigin="3887,421" coordsize="3,3" path="m3890,421l3887,424e" filled="f" stroked="t" strokeweight=".5pt" strokecolor="#222222">
                <v:path arrowok="t"/>
              </v:shape>
            </v:group>
            <v:group style="position:absolute;left:3615;top:421;width:3;height:3" coordorigin="3615,421" coordsize="3,3">
              <v:shape style="position:absolute;left:3615;top:421;width:3;height:3" coordorigin="3615,421" coordsize="3,3" path="m3615,421l3618,421,3618,424e" filled="f" stroked="t" strokeweight=".5pt" strokecolor="#222222">
                <v:path arrowok="t"/>
              </v:shape>
            </v:group>
            <v:group style="position:absolute;left:3969;top:342;width:9;height:9" coordorigin="3969,342" coordsize="9,9">
              <v:shape style="position:absolute;left:3969;top:342;width:9;height:9" coordorigin="3969,342" coordsize="9,9" path="m3969,351l3971,351,3971,348,3974,348,3974,345,3977,345,3977,342e" filled="f" stroked="t" strokeweight=".5pt" strokecolor="#222222">
                <v:path arrowok="t"/>
              </v:shape>
            </v:group>
            <v:group style="position:absolute;left:3618;top:240;width:18;height:12" coordorigin="3618,240" coordsize="18,12">
              <v:shape style="position:absolute;left:3618;top:240;width:18;height:12" coordorigin="3618,240" coordsize="18,12" path="m3635,240l3632,240,3629,240,3626,240,3623,240,3623,243,3621,243,3618,246,3618,249,3618,251e" filled="f" stroked="t" strokeweight=".5pt" strokecolor="#222222">
                <v:path arrowok="t"/>
              </v:shape>
            </v:group>
            <v:group style="position:absolute;left:3653;top:240;width:20;height:12" coordorigin="3653,240" coordsize="20,12">
              <v:shape style="position:absolute;left:3653;top:240;width:20;height:12" coordorigin="3653,240" coordsize="20,12" path="m3673,251l3673,249,3670,249,3670,246,3667,243,3664,243,3664,240,3661,240,3659,240,3656,240,3653,240e" filled="f" stroked="t" strokeweight=".5pt" strokecolor="#222222">
                <v:path arrowok="t"/>
              </v:shape>
            </v:group>
            <v:group style="position:absolute;left:3527;top:342;width:9;height:9" coordorigin="3527,342" coordsize="9,9">
              <v:shape style="position:absolute;left:3527;top:342;width:9;height:9" coordorigin="3527,342" coordsize="9,9" path="m3527,342l3527,345,3530,345,3530,348,3533,348,3533,351,3536,351e" filled="f" stroked="t" strokeweight=".5pt" strokecolor="#222222">
                <v:path arrowok="t"/>
              </v:shape>
            </v:group>
            <v:group style="position:absolute;left:3527;top:313;width:9;height:9" coordorigin="3527,313" coordsize="9,9">
              <v:shape style="position:absolute;left:3527;top:313;width:9;height:9" coordorigin="3527,313" coordsize="9,9" path="m3536,313l3533,313,3530,316,3530,319,3527,319,3527,322e" filled="f" stroked="t" strokeweight=".5pt" strokecolor="#222222">
                <v:path arrowok="t"/>
              </v:shape>
            </v:group>
            <v:group style="position:absolute;left:3969;top:313;width:9;height:9" coordorigin="3969,313" coordsize="9,9">
              <v:shape style="position:absolute;left:3969;top:313;width:9;height:9" coordorigin="3969,313" coordsize="9,9" path="m3977,322l3977,319,3974,319,3974,316,3971,313,3969,313e" filled="f" stroked="t" strokeweight=".5pt" strokecolor="#222222">
                <v:path arrowok="t"/>
              </v:shape>
            </v:group>
            <v:group style="position:absolute;left:3546;top:235;width:2;height:10" coordorigin="3546,235" coordsize="2,10">
              <v:shape style="position:absolute;left:3546;top:235;width:2;height:10" coordorigin="3546,235" coordsize="0,10" path="m3546,235l3546,245e" filled="f" stroked="t" strokeweight=".146pt" strokecolor="#222222">
                <v:path arrowok="t"/>
              </v:shape>
            </v:group>
            <v:group style="position:absolute;left:3834;top:240;width:18;height:12" coordorigin="3834,240" coordsize="18,12">
              <v:shape style="position:absolute;left:3834;top:240;width:18;height:12" coordorigin="3834,240" coordsize="18,12" path="m3852,240l3849,240,3846,240,3843,240,3840,240,3840,243,3837,243,3834,246,3834,249,3834,251e" filled="f" stroked="t" strokeweight=".5pt" strokecolor="#222222">
                <v:path arrowok="t"/>
              </v:shape>
            </v:group>
            <v:group style="position:absolute;left:3869;top:240;width:20;height:12" coordorigin="3869,240" coordsize="20,12">
              <v:shape style="position:absolute;left:3869;top:240;width:20;height:12" coordorigin="3869,240" coordsize="20,12" path="m3890,251l3887,249,3887,246,3884,243,3881,243,3881,240,3878,240,3875,240,3872,240,3869,240e" filled="f" stroked="t" strokeweight=".5pt" strokecolor="#222222">
                <v:path arrowok="t"/>
              </v:shape>
            </v:group>
            <v:group style="position:absolute;left:3958;top:235;width:2;height:10" coordorigin="3958,235" coordsize="2,10">
              <v:shape style="position:absolute;left:3958;top:235;width:2;height:10" coordorigin="3958,235" coordsize="0,10" path="m3958,235l3958,245e" filled="f" stroked="t" strokeweight=".146pt" strokecolor="#222222">
                <v:path arrowok="t"/>
              </v:shape>
            </v:group>
            <v:group style="position:absolute;left:3610;top:403;width:10;height:2" coordorigin="3610,403" coordsize="10,2">
              <v:shape style="position:absolute;left:3610;top:403;width:10;height:2" coordorigin="3610,403" coordsize="10,0" path="m3610,403l3620,403e" filled="f" stroked="t" strokeweight=".293100pt" strokecolor="#222222">
                <v:path arrowok="t"/>
              </v:shape>
            </v:group>
            <v:group style="position:absolute;left:3826;top:403;width:10;height:2" coordorigin="3826,403" coordsize="10,2">
              <v:shape style="position:absolute;left:3826;top:403;width:10;height:2" coordorigin="3826,403" coordsize="10,0" path="m3826,403l3836,403e" filled="f" stroked="t" strokeweight=".293100pt" strokecolor="#222222">
                <v:path arrowok="t"/>
              </v:shape>
            </v:group>
            <v:group style="position:absolute;left:3618;top:412;width:18;height:12" coordorigin="3618,412" coordsize="18,12">
              <v:shape style="position:absolute;left:3618;top:412;width:18;height:12" coordorigin="3618,412" coordsize="18,12" path="m3618,412l3618,415,3618,418,3621,418,3621,421,3623,421,3626,421,3629,424,3632,424,3635,424e" filled="f" stroked="t" strokeweight=".5pt" strokecolor="#222222">
                <v:path arrowok="t"/>
              </v:shape>
            </v:group>
            <v:group style="position:absolute;left:3653;top:412;width:20;height:12" coordorigin="3653,412" coordsize="20,12">
              <v:shape style="position:absolute;left:3653;top:412;width:20;height:12" coordorigin="3653,412" coordsize="20,12" path="m3653,424l3656,424,3659,424,3661,421,3664,421,3667,421,3667,418,3670,418,3670,415,3673,415,3673,412e" filled="f" stroked="t" strokeweight=".5pt" strokecolor="#222222">
                <v:path arrowok="t"/>
              </v:shape>
            </v:group>
            <v:group style="position:absolute;left:3668;top:403;width:10;height:2" coordorigin="3668,403" coordsize="10,2">
              <v:shape style="position:absolute;left:3668;top:403;width:10;height:2" coordorigin="3668,403" coordsize="10,0" path="m3668,403l3678,403e" filled="f" stroked="t" strokeweight=".293100pt" strokecolor="#222222">
                <v:path arrowok="t"/>
              </v:shape>
            </v:group>
            <v:group style="position:absolute;left:3834;top:412;width:18;height:12" coordorigin="3834,412" coordsize="18,12">
              <v:shape style="position:absolute;left:3834;top:412;width:18;height:12" coordorigin="3834,412" coordsize="18,12" path="m3834,412l3834,415,3834,418,3837,418,3837,421,3840,421,3843,421,3846,424,3849,424,3852,424e" filled="f" stroked="t" strokeweight=".5pt" strokecolor="#222222">
                <v:path arrowok="t"/>
              </v:shape>
            </v:group>
            <v:group style="position:absolute;left:3869;top:412;width:20;height:12" coordorigin="3869,412" coordsize="20,12">
              <v:shape style="position:absolute;left:3869;top:412;width:20;height:12" coordorigin="3869,412" coordsize="20,12" path="m3869,424l3872,424,3875,424,3878,421,3881,421,3884,421,3884,418,3887,418,3887,415,3890,412e" filled="f" stroked="t" strokeweight=".5pt" strokecolor="#222222">
                <v:path arrowok="t"/>
              </v:shape>
            </v:group>
            <v:group style="position:absolute;left:3974;top:354;width:3;height:3" coordorigin="3974,354" coordsize="3,3">
              <v:shape style="position:absolute;left:3974;top:354;width:3;height:3" coordorigin="3974,354" coordsize="3,3" path="m3977,357l3974,357,3974,354e" filled="f" stroked="t" strokeweight=".5pt" strokecolor="#222222">
                <v:path arrowok="t"/>
              </v:shape>
            </v:group>
            <v:group style="position:absolute;left:3888;top:243;width:10;height:2" coordorigin="3888,243" coordsize="10,2">
              <v:shape style="position:absolute;left:3888;top:243;width:10;height:2" coordorigin="3888,243" coordsize="10,0" path="m3888,243l3898,243e" filled="f" stroked="t" strokeweight=".293100pt" strokecolor="#222222">
                <v:path arrowok="t"/>
              </v:shape>
            </v:group>
            <v:group style="position:absolute;left:3612;top:240;width:3;height:6" coordorigin="3612,240" coordsize="3,6">
              <v:shape style="position:absolute;left:3612;top:240;width:3;height:6" coordorigin="3612,240" coordsize="3,6" path="m3615,246l3615,243,3612,243,3612,240e" filled="f" stroked="t" strokeweight=".5pt" strokecolor="#222222">
                <v:path arrowok="t"/>
              </v:shape>
            </v:group>
            <v:group style="position:absolute;left:3823;top:243;width:10;height:2" coordorigin="3823,243" coordsize="10,2">
              <v:shape style="position:absolute;left:3823;top:243;width:10;height:2" coordorigin="3823,243" coordsize="10,0" path="m3823,243l3833,243e" filled="f" stroked="t" strokeweight=".293100pt" strokecolor="#222222">
                <v:path arrowok="t"/>
              </v:shape>
            </v:group>
            <v:group style="position:absolute;left:3823;top:421;width:10;height:2" coordorigin="3823,421" coordsize="10,2">
              <v:shape style="position:absolute;left:3823;top:421;width:10;height:2" coordorigin="3823,421" coordsize="10,0" path="m3823,421l3833,421e" filled="f" stroked="t" strokeweight=".290pt" strokecolor="#222222">
                <v:path arrowok="t"/>
              </v:shape>
            </v:group>
            <v:group style="position:absolute;left:3527;top:354;width:3;height:3" coordorigin="3527,354" coordsize="3,3">
              <v:shape style="position:absolute;left:3527;top:354;width:3;height:3" coordorigin="3527,354" coordsize="3,3" path="m3530,354l3530,357,3527,357e" filled="f" stroked="t" strokeweight=".5pt" strokecolor="#222222">
                <v:path arrowok="t"/>
              </v:shape>
            </v:group>
            <v:group style="position:absolute;left:3612;top:418;width:3;height:6" coordorigin="3612,418" coordsize="3,6">
              <v:shape style="position:absolute;left:3612;top:418;width:3;height:6" coordorigin="3612,418" coordsize="3,6" path="m3612,424l3612,421,3615,421,3615,418e" filled="f" stroked="t" strokeweight=".5pt" strokecolor="#222222">
                <v:path arrowok="t"/>
              </v:shape>
            </v:group>
            <v:group style="position:absolute;left:3960;top:351;width:3;height:3" coordorigin="3960,351" coordsize="3,3">
              <v:shape style="position:absolute;left:3960;top:351;width:3;height:3" coordorigin="3960,351" coordsize="3,3" path="m3963,351l3960,351,3960,354,3963,354e" filled="f" stroked="t" strokeweight=".5pt" strokecolor="#222222">
                <v:path arrowok="t"/>
              </v:shape>
            </v:group>
            <v:group style="position:absolute;left:3542;top:310;width:3;height:3" coordorigin="3542,310" coordsize="3,3">
              <v:shape style="position:absolute;left:3542;top:310;width:3;height:3" coordorigin="3542,310" coordsize="3,3" path="m3542,313l3545,310,3542,310e" filled="f" stroked="t" strokeweight=".5pt" strokecolor="#222222">
                <v:path arrowok="t"/>
              </v:shape>
            </v:group>
            <v:group style="position:absolute;left:3533;top:351;width:3;height:3" coordorigin="3533,351" coordsize="3,3">
              <v:shape style="position:absolute;left:3533;top:351;width:3;height:3" coordorigin="3533,351" coordsize="3,3" path="m3533,354l3536,354,3533,354,3533,351e" filled="f" stroked="t" strokeweight=".5pt" strokecolor="#222222">
                <v:path arrowok="t"/>
              </v:shape>
            </v:group>
            <v:group style="position:absolute;left:3542;top:351;width:3;height:3" coordorigin="3542,351" coordsize="3,3">
              <v:shape style="position:absolute;left:3542;top:351;width:3;height:3" coordorigin="3542,351" coordsize="3,3" path="m3542,354l3545,354,3545,351,3542,351e" filled="f" stroked="t" strokeweight=".5pt" strokecolor="#222222">
                <v:path arrowok="t"/>
              </v:shape>
            </v:group>
            <v:group style="position:absolute;left:3960;top:310;width:3;height:3" coordorigin="3960,310" coordsize="3,3">
              <v:shape style="position:absolute;left:3960;top:310;width:3;height:3" coordorigin="3960,310" coordsize="3,3" path="m3963,310l3960,310,3963,310,3963,313e" filled="f" stroked="t" strokeweight=".5pt" strokecolor="#222222">
                <v:path arrowok="t"/>
              </v:shape>
            </v:group>
            <v:group style="position:absolute;left:3534;top:305;width:2;height:10" coordorigin="3534,305" coordsize="2,10">
              <v:shape style="position:absolute;left:3534;top:305;width:2;height:10" coordorigin="3534,305" coordsize="0,10" path="m3534,305l3534,315e" filled="f" stroked="t" strokeweight=".1469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8.937805pt;margin-top:9.543703pt;width:27.4003pt;height:14.1189pt;mso-position-horizontal-relative:page;mso-position-vertical-relative:paragraph;z-index:-6441" coordorigin="4379,191" coordsize="548,282">
            <v:group style="position:absolute;left:4460;top:266;width:12;height:12" coordorigin="4460,266" coordsize="12,12">
              <v:shape style="position:absolute;left:4460;top:266;width:12;height:12" coordorigin="4460,266" coordsize="12,12" path="m4471,278l4460,266e" filled="f" stroked="t" strokeweight=".5pt" strokecolor="#222222">
                <v:path arrowok="t"/>
              </v:shape>
            </v:group>
            <v:group style="position:absolute;left:4510;top:251;width:10;height:2" coordorigin="4510,251" coordsize="10,2">
              <v:shape style="position:absolute;left:4510;top:251;width:10;height:2" coordorigin="4510,251" coordsize="10,0" path="m4510,251l4520,251e" filled="f" stroked="t" strokeweight=".5845pt" strokecolor="#222222">
                <v:path arrowok="t"/>
              </v:shape>
            </v:group>
            <v:group style="position:absolute;left:4510;top:251;width:68;height:2" coordorigin="4510,251" coordsize="68,2">
              <v:shape style="position:absolute;left:4510;top:251;width:68;height:2" coordorigin="4510,251" coordsize="68,0" path="m4510,251l4579,251e" filled="f" stroked="t" strokeweight="1.127pt" strokecolor="#222222">
                <v:path arrowok="t"/>
              </v:shape>
            </v:group>
            <v:group style="position:absolute;left:4515;top:243;width:3;height:9" coordorigin="4515,243" coordsize="3,9">
              <v:shape style="position:absolute;left:4515;top:243;width:3;height:9" coordorigin="4515,243" coordsize="3,9" path="m4518,251l4515,243e" filled="f" stroked="t" strokeweight=".5pt" strokecolor="#222222">
                <v:path arrowok="t"/>
              </v:shape>
            </v:group>
            <v:group style="position:absolute;left:4384;top:251;width:2;height:161" coordorigin="4384,251" coordsize="2,161">
              <v:shape style="position:absolute;left:4384;top:251;width:2;height:161" coordorigin="4384,251" coordsize="0,161" path="m4384,251l4384,412e" filled="f" stroked="t" strokeweight=".5pt" strokecolor="#222222">
                <v:path arrowok="t"/>
              </v:shape>
            </v:group>
            <v:group style="position:absolute;left:4407;top:238;width:2;height:184" coordorigin="4407,238" coordsize="2,184">
              <v:shape style="position:absolute;left:4407;top:238;width:2;height:184" coordorigin="4407,238" coordsize="0,184" path="m4407,238l4407,422e" filled="f" stroked="t" strokeweight="1.0839pt" strokecolor="#222222">
                <v:path arrowok="t"/>
              </v:shape>
            </v:group>
            <v:group style="position:absolute;left:4416;top:243;width:2;height:219" coordorigin="4416,243" coordsize="2,219">
              <v:shape style="position:absolute;left:4416;top:243;width:2;height:219" coordorigin="4416,243" coordsize="0,219" path="m4416,243l4416,462e" filled="f" stroked="t" strokeweight="1.129pt" strokecolor="#222222">
                <v:path arrowok="t"/>
              </v:shape>
            </v:group>
            <v:group style="position:absolute;left:4428;top:251;width:2;height:213" coordorigin="4428,251" coordsize="2,213">
              <v:shape style="position:absolute;left:4428;top:251;width:2;height:213" coordorigin="4428,251" coordsize="0,213" path="m4428,251l4428,465e" filled="f" stroked="t" strokeweight=".5pt" strokecolor="#222222">
                <v:path arrowok="t"/>
              </v:shape>
            </v:group>
            <v:group style="position:absolute;left:4431;top:254;width:2;height:211" coordorigin="4431,254" coordsize="2,211">
              <v:shape style="position:absolute;left:4431;top:254;width:2;height:211" coordorigin="4431,254" coordsize="0,211" path="m4431,254l4431,465e" filled="f" stroked="t" strokeweight=".542950pt" strokecolor="#222222">
                <v:path arrowok="t"/>
              </v:shape>
            </v:group>
            <v:group style="position:absolute;left:4426;top:237;width:10;height:2" coordorigin="4426,237" coordsize="10,2">
              <v:shape style="position:absolute;left:4426;top:237;width:10;height:2" coordorigin="4426,237" coordsize="10,0" path="m4426,237l4436,237e" filled="f" stroked="t" strokeweight=".5845pt" strokecolor="#222222">
                <v:path arrowok="t"/>
              </v:shape>
            </v:group>
            <v:group style="position:absolute;left:4426;top:427;width:10;height:2" coordorigin="4426,427" coordsize="10,2">
              <v:shape style="position:absolute;left:4426;top:427;width:10;height:2" coordorigin="4426,427" coordsize="10,0" path="m4426,427l4436,427e" filled="f" stroked="t" strokeweight=".5834pt" strokecolor="#222222">
                <v:path arrowok="t"/>
              </v:shape>
            </v:group>
            <v:group style="position:absolute;left:4428;top:298;width:10;height:2" coordorigin="4428,298" coordsize="10,2">
              <v:shape style="position:absolute;left:4428;top:298;width:10;height:2" coordorigin="4428,298" coordsize="10,0" path="m4428,298l4438,298e" filled="f" stroked="t" strokeweight=".877pt" strokecolor="#222222">
                <v:path arrowok="t"/>
              </v:shape>
            </v:group>
            <v:group style="position:absolute;left:4569;top:418;width:10;height:2" coordorigin="4569,418" coordsize="10,2">
              <v:shape style="position:absolute;left:4569;top:418;width:10;height:2" coordorigin="4569,418" coordsize="10,0" path="m4569,418l4579,418e" filled="f" stroked="t" strokeweight=".586200pt" strokecolor="#222222">
                <v:path arrowok="t"/>
              </v:shape>
            </v:group>
            <v:group style="position:absolute;left:4574;top:403;width:3;height:15" coordorigin="4574,403" coordsize="3,15">
              <v:shape style="position:absolute;left:4574;top:403;width:3;height:15" coordorigin="4574,403" coordsize="3,15" path="m4574,403l4577,418e" filled="f" stroked="t" strokeweight=".5pt" strokecolor="#222222">
                <v:path arrowok="t"/>
              </v:shape>
            </v:group>
            <v:group style="position:absolute;left:4515;top:406;width:3;height:6" coordorigin="4515,406" coordsize="3,6">
              <v:shape style="position:absolute;left:4515;top:406;width:3;height:6" coordorigin="4515,406" coordsize="3,6" path="m4515,406l4518,412e" filled="f" stroked="t" strokeweight=".5pt" strokecolor="#222222">
                <v:path arrowok="t"/>
              </v:shape>
            </v:group>
            <v:group style="position:absolute;left:4428;top:354;width:14;height:2" coordorigin="4428,354" coordsize="14,2">
              <v:shape style="position:absolute;left:4428;top:354;width:14;height:2" coordorigin="4428,354" coordsize="14,0" path="m4428,354l4442,354e" filled="f" stroked="t" strokeweight=".5pt" strokecolor="#222222">
                <v:path arrowok="t"/>
              </v:shape>
            </v:group>
            <v:group style="position:absolute;left:4434;top:433;width:10;height:2" coordorigin="4434,433" coordsize="10,2">
              <v:shape style="position:absolute;left:4434;top:433;width:10;height:2" coordorigin="4434,433" coordsize="10,0" path="m4434,433l4444,433e" filled="f" stroked="t" strokeweight=".8776pt" strokecolor="#222222">
                <v:path arrowok="t"/>
              </v:shape>
            </v:group>
            <v:group style="position:absolute;left:4434;top:231;width:10;height:2" coordorigin="4434,231" coordsize="10,2">
              <v:shape style="position:absolute;left:4434;top:231;width:10;height:2" coordorigin="4434,231" coordsize="10,0" path="m4434,231l4444,231e" filled="f" stroked="t" strokeweight=".8762pt" strokecolor="#222222">
                <v:path arrowok="t"/>
              </v:shape>
            </v:group>
            <v:group style="position:absolute;left:4445;top:310;width:2;height:44" coordorigin="4445,310" coordsize="2,44">
              <v:shape style="position:absolute;left:4445;top:310;width:2;height:44" coordorigin="4445,310" coordsize="0,44" path="m4445,310l4445,354e" filled="f" stroked="t" strokeweight=".5pt" strokecolor="#222222">
                <v:path arrowok="t"/>
              </v:shape>
            </v:group>
            <v:group style="position:absolute;left:4454;top:275;width:2;height:56" coordorigin="4454,275" coordsize="2,56">
              <v:shape style="position:absolute;left:4454;top:275;width:2;height:56" coordorigin="4454,275" coordsize="0,56" path="m4454,275l4454,330e" filled="f" stroked="t" strokeweight=".5pt" strokecolor="#222222">
                <v:path arrowok="t"/>
              </v:shape>
            </v:group>
            <v:group style="position:absolute;left:4471;top:278;width:2;height:41" coordorigin="4471,278" coordsize="2,41">
              <v:shape style="position:absolute;left:4471;top:278;width:2;height:41" coordorigin="4471,278" coordsize="0,41" path="m4471,319l4471,278e" filled="f" stroked="t" strokeweight=".5pt" strokecolor="#222222">
                <v:path arrowok="t"/>
              </v:shape>
            </v:group>
            <v:group style="position:absolute;left:4401;top:419;width:178;height:2" coordorigin="4401,419" coordsize="178,2">
              <v:shape style="position:absolute;left:4401;top:419;width:178;height:2" coordorigin="4401,419" coordsize="178,0" path="m4401,419l4579,419e" filled="f" stroked="t" strokeweight=".74025pt" strokecolor="#222222">
                <v:path arrowok="t"/>
              </v:shape>
            </v:group>
            <v:group style="position:absolute;left:4507;top:330;width:2;height:23" coordorigin="4507,330" coordsize="2,23">
              <v:shape style="position:absolute;left:4507;top:330;width:2;height:23" coordorigin="4507,330" coordsize="0,23" path="m4507,354l4507,330e" filled="f" stroked="t" strokeweight=".5pt" strokecolor="#222222">
                <v:path arrowok="t"/>
              </v:shape>
            </v:group>
            <v:group style="position:absolute;left:4539;top:330;width:2;height:23" coordorigin="4539,330" coordsize="2,23">
              <v:shape style="position:absolute;left:4539;top:330;width:2;height:23" coordorigin="4539,330" coordsize="0,23" path="m4539,330l4539,354e" filled="f" stroked="t" strokeweight=".5pt" strokecolor="#222222">
                <v:path arrowok="t"/>
              </v:shape>
            </v:group>
            <v:group style="position:absolute;left:4547;top:330;width:2;height:23" coordorigin="4547,330" coordsize="2,23">
              <v:shape style="position:absolute;left:4547;top:330;width:2;height:23" coordorigin="4547,330" coordsize="0,23" path="m4547,330l4547,354e" filled="f" stroked="t" strokeweight=".5pt" strokecolor="#222222">
                <v:path arrowok="t"/>
              </v:shape>
            </v:group>
            <v:group style="position:absolute;left:4597;top:330;width:2;height:23" coordorigin="4597,330" coordsize="2,23">
              <v:shape style="position:absolute;left:4597;top:330;width:2;height:23" coordorigin="4597,330" coordsize="0,23" path="m4597,354l4597,330e" filled="f" stroked="t" strokeweight=".5pt" strokecolor="#222222">
                <v:path arrowok="t"/>
              </v:shape>
            </v:group>
            <v:group style="position:absolute;left:4606;top:330;width:2;height:23" coordorigin="4606,330" coordsize="2,23">
              <v:shape style="position:absolute;left:4606;top:330;width:2;height:23" coordorigin="4606,330" coordsize="0,23" path="m4606,330l4606,354e" filled="f" stroked="t" strokeweight=".5pt" strokecolor="#222222">
                <v:path arrowok="t"/>
              </v:shape>
            </v:group>
            <v:group style="position:absolute;left:4607;top:459;width:10;height:2" coordorigin="4607,459" coordsize="10,2">
              <v:shape style="position:absolute;left:4607;top:459;width:10;height:2" coordorigin="4607,459" coordsize="10,0" path="m4607,459l4617,459e" filled="f" stroked="t" strokeweight=".8776pt" strokecolor="#222222">
                <v:path arrowok="t"/>
              </v:shape>
            </v:group>
            <v:group style="position:absolute;left:4629;top:330;width:2;height:23" coordorigin="4629,330" coordsize="2,23">
              <v:shape style="position:absolute;left:4629;top:330;width:2;height:23" coordorigin="4629,330" coordsize="0,23" path="m4629,330l4629,354e" filled="f" stroked="t" strokeweight=".5pt" strokecolor="#222222">
                <v:path arrowok="t"/>
              </v:shape>
            </v:group>
            <v:group style="position:absolute;left:4635;top:330;width:2;height:23" coordorigin="4635,330" coordsize="2,23">
              <v:shape style="position:absolute;left:4635;top:330;width:2;height:23" coordorigin="4635,330" coordsize="0,23" path="m4635,330l4635,354e" filled="f" stroked="t" strokeweight=".5pt" strokecolor="#222222">
                <v:path arrowok="t"/>
              </v:shape>
            </v:group>
            <v:group style="position:absolute;left:4653;top:424;width:2;height:26" coordorigin="4653,424" coordsize="2,26">
              <v:shape style="position:absolute;left:4653;top:424;width:2;height:26" coordorigin="4653,424" coordsize="0,26" path="m4653,424l4653,450e" filled="f" stroked="t" strokeweight=".5pt" strokecolor="#222222">
                <v:path arrowok="t"/>
              </v:shape>
            </v:group>
            <v:group style="position:absolute;left:4834;top:319;width:15;height:12" coordorigin="4834,319" coordsize="15,12">
              <v:shape style="position:absolute;left:4834;top:319;width:15;height:12" coordorigin="4834,319" coordsize="15,12" path="m4834,319l4849,330e" filled="f" stroked="t" strokeweight=".5pt" strokecolor="#222222">
                <v:path arrowok="t"/>
              </v:shape>
            </v:group>
            <v:group style="position:absolute;left:4852;top:287;width:12;height:23" coordorigin="4852,287" coordsize="12,23">
              <v:shape style="position:absolute;left:4852;top:287;width:12;height:23" coordorigin="4852,287" coordsize="12,23" path="m4863,310l4852,287e" filled="f" stroked="t" strokeweight=".5pt" strokecolor="#222222">
                <v:path arrowok="t"/>
              </v:shape>
            </v:group>
            <v:group style="position:absolute;left:4852;top:289;width:9;height:20" coordorigin="4852,289" coordsize="9,20">
              <v:shape style="position:absolute;left:4852;top:289;width:9;height:20" coordorigin="4852,289" coordsize="9,20" path="m4852,289l4860,310e" filled="f" stroked="t" strokeweight=".5pt" strokecolor="#222222">
                <v:path arrowok="t"/>
              </v:shape>
            </v:group>
            <v:group style="position:absolute;left:4852;top:319;width:3;height:12" coordorigin="4852,319" coordsize="3,12">
              <v:shape style="position:absolute;left:4852;top:319;width:3;height:12" coordorigin="4852,319" coordsize="3,12" path="m4854,330l4852,319e" filled="f" stroked="t" strokeweight=".5pt" strokecolor="#222222">
                <v:path arrowok="t"/>
              </v:shape>
            </v:group>
            <v:group style="position:absolute;left:4729;top:246;width:3;height:12" coordorigin="4729,246" coordsize="3,12">
              <v:shape style="position:absolute;left:4729;top:246;width:3;height:12" coordorigin="4729,246" coordsize="3,12" path="m4732,257l4729,246e" filled="f" stroked="t" strokeweight=".5pt" strokecolor="#222222">
                <v:path arrowok="t"/>
              </v:shape>
            </v:group>
            <v:group style="position:absolute;left:4787;top:251;width:3;height:6" coordorigin="4787,251" coordsize="3,6">
              <v:shape style="position:absolute;left:4787;top:251;width:3;height:6" coordorigin="4787,251" coordsize="3,6" path="m4790,257l4787,251e" filled="f" stroked="t" strokeweight=".5pt" strokecolor="#222222">
                <v:path arrowok="t"/>
              </v:shape>
            </v:group>
            <v:group style="position:absolute;left:4727;top:251;width:68;height:2" coordorigin="4727,251" coordsize="68,2">
              <v:shape style="position:absolute;left:4727;top:251;width:68;height:2" coordorigin="4727,251" coordsize="68,0" path="m4727,251l4795,251e" filled="f" stroked="t" strokeweight="1.127pt" strokecolor="#222222">
                <v:path arrowok="t"/>
              </v:shape>
            </v:group>
            <v:group style="position:absolute;left:4670;top:330;width:2;height:23" coordorigin="4670,330" coordsize="2,23">
              <v:shape style="position:absolute;left:4670;top:330;width:2;height:23" coordorigin="4670,330" coordsize="0,23" path="m4670,354l4670,330e" filled="f" stroked="t" strokeweight=".5pt" strokecolor="#222222">
                <v:path arrowok="t"/>
              </v:shape>
            </v:group>
            <v:group style="position:absolute;left:4676;top:330;width:2;height:23" coordorigin="4676,330" coordsize="2,23">
              <v:shape style="position:absolute;left:4676;top:330;width:2;height:23" coordorigin="4676,330" coordsize="0,23" path="m4676,330l4676,354e" filled="f" stroked="t" strokeweight=".5pt" strokecolor="#222222">
                <v:path arrowok="t"/>
              </v:shape>
            </v:group>
            <v:group style="position:absolute;left:4613;top:422;width:80;height:2" coordorigin="4613,422" coordsize="80,2">
              <v:shape style="position:absolute;left:4613;top:422;width:80;height:2" coordorigin="4613,422" coordsize="80,0" path="m4613,422l4693,422e" filled="f" stroked="t" strokeweight=".1457pt" strokecolor="#222222">
                <v:path arrowok="t"/>
              </v:shape>
            </v:group>
            <v:group style="position:absolute;left:4689;top:459;width:10;height:2" coordorigin="4689,459" coordsize="10,2">
              <v:shape style="position:absolute;left:4689;top:459;width:10;height:2" coordorigin="4689,459" coordsize="10,0" path="m4689,459l4699,459e" filled="f" stroked="t" strokeweight=".8779pt" strokecolor="#222222">
                <v:path arrowok="t"/>
              </v:shape>
            </v:group>
            <v:group style="position:absolute;left:4702;top:330;width:2;height:23" coordorigin="4702,330" coordsize="2,23">
              <v:shape style="position:absolute;left:4702;top:330;width:2;height:23" coordorigin="4702,330" coordsize="0,23" path="m4702,330l4702,354e" filled="f" stroked="t" strokeweight=".5pt" strokecolor="#222222">
                <v:path arrowok="t"/>
              </v:shape>
            </v:group>
            <v:group style="position:absolute;left:4785;top:418;width:10;height:2" coordorigin="4785,418" coordsize="10,2">
              <v:shape style="position:absolute;left:4785;top:418;width:10;height:2" coordorigin="4785,418" coordsize="10,0" path="m4785,418l4795,418e" filled="f" stroked="t" strokeweight=".586200pt" strokecolor="#222222">
                <v:path arrowok="t"/>
              </v:shape>
            </v:group>
            <v:group style="position:absolute;left:4785;top:411;width:10;height:2" coordorigin="4785,411" coordsize="10,2">
              <v:shape style="position:absolute;left:4785;top:411;width:10;height:2" coordorigin="4785,411" coordsize="10,0" path="m4785,411l4795,411e" filled="f" stroked="t" strokeweight=".7319pt" strokecolor="#222222">
                <v:path arrowok="t"/>
              </v:shape>
            </v:group>
            <v:group style="position:absolute;left:4787;top:412;width:3;height:9" coordorigin="4787,412" coordsize="3,9">
              <v:shape style="position:absolute;left:4787;top:412;width:3;height:9" coordorigin="4787,412" coordsize="3,9" path="m4787,412l4790,421e" filled="f" stroked="t" strokeweight=".5pt" strokecolor="#222222">
                <v:path arrowok="t"/>
              </v:shape>
            </v:group>
            <v:group style="position:absolute;left:4708;top:330;width:2;height:23" coordorigin="4708,330" coordsize="2,23">
              <v:shape style="position:absolute;left:4708;top:330;width:2;height:23" coordorigin="4708,330" coordsize="0,23" path="m4708,330l4708,354e" filled="f" stroked="t" strokeweight=".5pt" strokecolor="#222222">
                <v:path arrowok="t"/>
              </v:shape>
            </v:group>
            <v:group style="position:absolute;left:4758;top:330;width:2;height:23" coordorigin="4758,330" coordsize="2,23">
              <v:shape style="position:absolute;left:4758;top:330;width:2;height:23" coordorigin="4758,330" coordsize="0,23" path="m4758,354l4758,330e" filled="f" stroked="t" strokeweight=".5pt" strokecolor="#222222">
                <v:path arrowok="t"/>
              </v:shape>
            </v:group>
            <v:group style="position:absolute;left:4767;top:330;width:2;height:23" coordorigin="4767,330" coordsize="2,23">
              <v:shape style="position:absolute;left:4767;top:330;width:2;height:23" coordorigin="4767,330" coordsize="0,23" path="m4767,330l4767,354e" filled="f" stroked="t" strokeweight=".5pt" strokecolor="#222222">
                <v:path arrowok="t"/>
              </v:shape>
            </v:group>
            <v:group style="position:absolute;left:4790;top:330;width:2;height:78" coordorigin="4790,330" coordsize="2,78">
              <v:shape style="position:absolute;left:4790;top:330;width:2;height:78" coordorigin="4790,330" coordsize="0,78" path="m4790,330l4790,408e" filled="f" stroked="t" strokeweight=".5pt" strokecolor="#222222">
                <v:path arrowok="t"/>
              </v:shape>
            </v:group>
            <v:group style="position:absolute;left:4799;top:330;width:2;height:23" coordorigin="4799,330" coordsize="2,23">
              <v:shape style="position:absolute;left:4799;top:330;width:2;height:23" coordorigin="4799,330" coordsize="0,23" path="m4799,330l4799,354e" filled="f" stroked="t" strokeweight=".5pt" strokecolor="#222222">
                <v:path arrowok="t"/>
              </v:shape>
            </v:group>
            <v:group style="position:absolute;left:4727;top:418;width:83;height:2" coordorigin="4727,418" coordsize="83,2">
              <v:shape style="position:absolute;left:4727;top:418;width:83;height:2" coordorigin="4727,418" coordsize="83,0" path="m4727,418l4810,418e" filled="f" stroked="t" strokeweight=".63625pt" strokecolor="#222222">
                <v:path arrowok="t"/>
              </v:shape>
            </v:group>
            <v:group style="position:absolute;left:4834;top:278;width:2;height:41" coordorigin="4834,278" coordsize="2,41">
              <v:shape style="position:absolute;left:4834;top:278;width:2;height:41" coordorigin="4834,278" coordsize="0,41" path="m4834,278l4834,319e" filled="f" stroked="t" strokeweight=".5pt" strokecolor="#222222">
                <v:path arrowok="t"/>
              </v:shape>
            </v:group>
            <v:group style="position:absolute;left:4852;top:275;width:2;height:56" coordorigin="4852,275" coordsize="2,56">
              <v:shape style="position:absolute;left:4852;top:275;width:2;height:56" coordorigin="4852,275" coordsize="0,56" path="m4852,330l4852,275e" filled="f" stroked="t" strokeweight=".5pt" strokecolor="#222222">
                <v:path arrowok="t"/>
              </v:shape>
            </v:group>
            <v:group style="position:absolute;left:4869;top:254;width:2;height:99" coordorigin="4869,254" coordsize="2,99">
              <v:shape style="position:absolute;left:4869;top:254;width:2;height:99" coordorigin="4869,254" coordsize="0,99" path="m4869,254l4869,354e" filled="f" stroked="t" strokeweight="1.0839pt" strokecolor="#222222">
                <v:path arrowok="t"/>
              </v:shape>
            </v:group>
            <v:group style="position:absolute;left:4861;top:231;width:10;height:2" coordorigin="4861,231" coordsize="10,2">
              <v:shape style="position:absolute;left:4861;top:231;width:10;height:2" coordorigin="4861,231" coordsize="10,0" path="m4861,231l4871,231e" filled="f" stroked="t" strokeweight=".8765pt" strokecolor="#222222">
                <v:path arrowok="t"/>
              </v:shape>
            </v:group>
            <v:group style="position:absolute;left:4861;top:433;width:10;height:2" coordorigin="4861,433" coordsize="10,2">
              <v:shape style="position:absolute;left:4861;top:433;width:10;height:2" coordorigin="4861,433" coordsize="10,0" path="m4861,433l4871,433e" filled="f" stroked="t" strokeweight=".8773pt" strokecolor="#222222">
                <v:path arrowok="t"/>
              </v:shape>
            </v:group>
            <v:group style="position:absolute;left:4863;top:354;width:14;height:2" coordorigin="4863,354" coordsize="14,2">
              <v:shape style="position:absolute;left:4863;top:354;width:14;height:2" coordorigin="4863,354" coordsize="14,0" path="m4863,354l4877,354e" filled="f" stroked="t" strokeweight=".5pt" strokecolor="#222222">
                <v:path arrowok="t"/>
              </v:shape>
            </v:group>
            <v:group style="position:absolute;left:4867;top:298;width:10;height:2" coordorigin="4867,298" coordsize="10,2">
              <v:shape style="position:absolute;left:4867;top:298;width:10;height:2" coordorigin="4867,298" coordsize="10,0" path="m4867,298l4877,298e" filled="f" stroked="t" strokeweight=".8762pt" strokecolor="#222222">
                <v:path arrowok="t"/>
              </v:shape>
            </v:group>
            <v:group style="position:absolute;left:4870;top:427;width:10;height:2" coordorigin="4870,427" coordsize="10,2">
              <v:shape style="position:absolute;left:4870;top:427;width:10;height:2" coordorigin="4870,427" coordsize="10,0" path="m4870,427l4880,427e" filled="f" stroked="t" strokeweight=".5834pt" strokecolor="#222222">
                <v:path arrowok="t"/>
              </v:shape>
            </v:group>
            <v:group style="position:absolute;left:4870;top:237;width:10;height:2" coordorigin="4870,237" coordsize="10,2">
              <v:shape style="position:absolute;left:4870;top:237;width:10;height:2" coordorigin="4870,237" coordsize="10,0" path="m4870,237l4880,237e" filled="f" stroked="t" strokeweight=".5845pt" strokecolor="#222222">
                <v:path arrowok="t"/>
              </v:shape>
            </v:group>
            <v:group style="position:absolute;left:4875;top:357;width:2;height:108" coordorigin="4875,357" coordsize="2,108">
              <v:shape style="position:absolute;left:4875;top:357;width:2;height:108" coordorigin="4875,357" coordsize="0,108" path="m4875,357l4875,465e" filled="f" stroked="t" strokeweight=".5pt" strokecolor="#222222">
                <v:path arrowok="t"/>
              </v:shape>
            </v:group>
            <v:group style="position:absolute;left:4881;top:238;width:2;height:227" coordorigin="4881,238" coordsize="2,227">
              <v:shape style="position:absolute;left:4881;top:238;width:2;height:227" coordorigin="4881,238" coordsize="0,227" path="m4881,238l4881,465e" filled="f" stroked="t" strokeweight=".8342pt" strokecolor="#222222">
                <v:path arrowok="t"/>
              </v:shape>
            </v:group>
            <v:group style="position:absolute;left:4893;top:251;width:2;height:211" coordorigin="4893,251" coordsize="2,211">
              <v:shape style="position:absolute;left:4893;top:251;width:2;height:211" coordorigin="4893,251" coordsize="0,211" path="m4893,251l4893,462e" filled="f" stroked="t" strokeweight=".79290pt" strokecolor="#222222">
                <v:path arrowok="t"/>
              </v:shape>
            </v:group>
            <v:group style="position:absolute;left:4898;top:257;width:2;height:164" coordorigin="4898,257" coordsize="2,164">
              <v:shape style="position:absolute;left:4898;top:257;width:2;height:164" coordorigin="4898,257" coordsize="0,164" path="m4898,257l4898,422e" filled="f" stroked="t" strokeweight="1.0859pt" strokecolor="#222222">
                <v:path arrowok="t"/>
              </v:shape>
            </v:group>
            <v:group style="position:absolute;left:4922;top:251;width:2;height:161" coordorigin="4922,251" coordsize="2,161">
              <v:shape style="position:absolute;left:4922;top:251;width:2;height:161" coordorigin="4922,251" coordsize="0,161" path="m4922,412l4922,251e" filled="f" stroked="t" strokeweight=".5pt" strokecolor="#222222">
                <v:path arrowok="t"/>
              </v:shape>
            </v:group>
            <v:group style="position:absolute;left:4515;top:412;width:3;height:9" coordorigin="4515,412" coordsize="3,9">
              <v:shape style="position:absolute;left:4515;top:412;width:3;height:9" coordorigin="4515,412" coordsize="3,9" path="m4515,421l4518,412e" filled="f" stroked="t" strokeweight=".5pt" strokecolor="#222222">
                <v:path arrowok="t"/>
              </v:shape>
            </v:group>
            <v:group style="position:absolute;left:4787;top:243;width:3;height:9" coordorigin="4787,243" coordsize="3,9">
              <v:shape style="position:absolute;left:4787;top:243;width:3;height:9" coordorigin="4787,243" coordsize="3,9" path="m4790,243l4787,251e" filled="f" stroked="t" strokeweight=".5pt" strokecolor="#222222">
                <v:path arrowok="t"/>
              </v:shape>
            </v:group>
            <v:group style="position:absolute;left:4515;top:251;width:3;height:6" coordorigin="4515,251" coordsize="3,6">
              <v:shape style="position:absolute;left:4515;top:251;width:3;height:6" coordorigin="4515,251" coordsize="3,6" path="m4518,251l4515,257e" filled="f" stroked="t" strokeweight=".5pt" strokecolor="#222222">
                <v:path arrowok="t"/>
              </v:shape>
            </v:group>
            <v:group style="position:absolute;left:4569;top:414;width:10;height:2" coordorigin="4569,414" coordsize="10,2">
              <v:shape style="position:absolute;left:4569;top:414;width:10;height:2" coordorigin="4569,414" coordsize="10,0" path="m4569,414l4579,414e" filled="f" stroked="t" strokeweight=".7305pt" strokecolor="#222222">
                <v:path arrowok="t"/>
              </v:shape>
            </v:group>
            <v:group style="position:absolute;left:4787;top:406;width:3;height:6" coordorigin="4787,406" coordsize="3,6">
              <v:shape style="position:absolute;left:4787;top:406;width:3;height:6" coordorigin="4787,406" coordsize="3,6" path="m4787,412l4790,406e" filled="f" stroked="t" strokeweight=".5pt" strokecolor="#222222">
                <v:path arrowok="t"/>
              </v:shape>
            </v:group>
            <v:group style="position:absolute;left:4510;top:411;width:10;height:2" coordorigin="4510,411" coordsize="10,2">
              <v:shape style="position:absolute;left:4510;top:411;width:10;height:2" coordorigin="4510,411" coordsize="10,0" path="m4510,411l4520,411e" filled="f" stroked="t" strokeweight=".73330pt" strokecolor="#222222">
                <v:path arrowok="t"/>
              </v:shape>
            </v:group>
            <v:group style="position:absolute;left:4510;top:418;width:10;height:2" coordorigin="4510,418" coordsize="10,2">
              <v:shape style="position:absolute;left:4510;top:418;width:10;height:2" coordorigin="4510,418" coordsize="10,0" path="m4510,418l4520,418e" filled="f" stroked="t" strokeweight=".586200pt" strokecolor="#222222">
                <v:path arrowok="t"/>
              </v:shape>
            </v:group>
            <v:group style="position:absolute;left:4574;top:246;width:3;height:12" coordorigin="4574,246" coordsize="3,12">
              <v:shape style="position:absolute;left:4574;top:246;width:3;height:12" coordorigin="4574,246" coordsize="3,12" path="m4577,246l4574,257e" filled="f" stroked="t" strokeweight=".5pt" strokecolor="#222222">
                <v:path arrowok="t"/>
              </v:shape>
            </v:group>
            <v:group style="position:absolute;left:4729;top:403;width:3;height:15" coordorigin="4729,403" coordsize="3,15">
              <v:shape style="position:absolute;left:4729;top:403;width:3;height:15" coordorigin="4729,403" coordsize="3,15" path="m4729,418l4732,403e" filled="f" stroked="t" strokeweight=".5pt" strokecolor="#222222">
                <v:path arrowok="t"/>
              </v:shape>
            </v:group>
            <v:group style="position:absolute;left:4727;top:418;width:10;height:2" coordorigin="4727,418" coordsize="10,2">
              <v:shape style="position:absolute;left:4727;top:418;width:10;height:2" coordorigin="4727,418" coordsize="10,0" path="m4727,418l4737,418e" filled="f" stroked="t" strokeweight=".586200pt" strokecolor="#222222">
                <v:path arrowok="t"/>
              </v:shape>
            </v:group>
            <v:group style="position:absolute;left:4785;top:251;width:10;height:2" coordorigin="4785,251" coordsize="10,2">
              <v:shape style="position:absolute;left:4785;top:251;width:10;height:2" coordorigin="4785,251" coordsize="10,0" path="m4785,251l4795,251e" filled="f" stroked="t" strokeweight=".5845pt" strokecolor="#222222">
                <v:path arrowok="t"/>
              </v:shape>
            </v:group>
            <v:group style="position:absolute;left:4451;top:319;width:3;height:12" coordorigin="4451,319" coordsize="3,12">
              <v:shape style="position:absolute;left:4451;top:319;width:3;height:12" coordorigin="4451,319" coordsize="3,12" path="m4454,319l4451,330e" filled="f" stroked="t" strokeweight=".5pt" strokecolor="#222222">
                <v:path arrowok="t"/>
              </v:shape>
            </v:group>
            <v:group style="position:absolute;left:4869;top:351;width:9;height:2" coordorigin="4869,351" coordsize="9,2">
              <v:shape style="position:absolute;left:4869;top:351;width:9;height:2" coordorigin="4869,351" coordsize="9,0" path="m4878,351l4869,351e" filled="f" stroked="t" strokeweight=".5pt" strokecolor="#222222">
                <v:path arrowok="t"/>
              </v:shape>
            </v:group>
            <v:group style="position:absolute;left:4428;top:313;width:9;height:2" coordorigin="4428,313" coordsize="9,2">
              <v:shape style="position:absolute;left:4428;top:313;width:9;height:2" coordorigin="4428,313" coordsize="9,0" path="m4428,313l4436,313e" filled="f" stroked="t" strokeweight=".5pt" strokecolor="#222222">
                <v:path arrowok="t"/>
              </v:shape>
            </v:group>
            <v:group style="position:absolute;left:4428;top:351;width:6;height:2" coordorigin="4428,351" coordsize="6,2">
              <v:shape style="position:absolute;left:4428;top:351;width:6;height:2" coordorigin="4428,351" coordsize="6,0" path="m4433,351l4428,351e" filled="f" stroked="t" strokeweight=".5pt" strokecolor="#222222">
                <v:path arrowok="t"/>
              </v:shape>
            </v:group>
            <v:group style="position:absolute;left:4436;top:351;width:6;height:2" coordorigin="4436,351" coordsize="6,2">
              <v:shape style="position:absolute;left:4436;top:351;width:6;height:2" coordorigin="4436,351" coordsize="6,0" path="m4436,351l4442,351e" filled="f" stroked="t" strokeweight=".5pt" strokecolor="#222222">
                <v:path arrowok="t"/>
              </v:shape>
            </v:group>
            <v:group style="position:absolute;left:4863;top:313;width:6;height:2" coordorigin="4863,313" coordsize="6,2">
              <v:shape style="position:absolute;left:4863;top:313;width:6;height:2" coordorigin="4863,313" coordsize="6,0" path="m4869,313l4863,313e" filled="f" stroked="t" strokeweight=".5pt" strokecolor="#222222">
                <v:path arrowok="t"/>
              </v:shape>
            </v:group>
            <v:group style="position:absolute;left:4872;top:310;width:6;height:3" coordorigin="4872,310" coordsize="6,3">
              <v:shape style="position:absolute;left:4872;top:310;width:6;height:3" coordorigin="4872,310" coordsize="6,3" path="m4872,310l4878,313e" filled="f" stroked="t" strokeweight=".5pt" strokecolor="#222222">
                <v:path arrowok="t"/>
              </v:shape>
            </v:group>
            <v:group style="position:absolute;left:4428;top:310;width:6;height:2" coordorigin="4428,310" coordsize="6,2">
              <v:shape style="position:absolute;left:4428;top:310;width:6;height:2" coordorigin="4428,310" coordsize="6,0" path="m4433,310l4428,310e" filled="f" stroked="t" strokeweight=".5pt" strokecolor="#222222">
                <v:path arrowok="t"/>
              </v:shape>
            </v:group>
            <v:group style="position:absolute;left:4431;top:307;width:12;height:3" coordorigin="4431,307" coordsize="12,3">
              <v:shape style="position:absolute;left:4431;top:307;width:12;height:3" coordorigin="4431,307" coordsize="12,3" path="m4431,307l4442,310e" filled="f" stroked="t" strokeweight=".5pt" strokecolor="#222222">
                <v:path arrowok="t"/>
              </v:shape>
            </v:group>
            <v:group style="position:absolute;left:4872;top:354;width:6;height:2" coordorigin="4872,354" coordsize="6,2">
              <v:shape style="position:absolute;left:4872;top:354;width:6;height:2" coordorigin="4872,354" coordsize="6,0" path="m4872,354l4878,354e" filled="f" stroked="t" strokeweight=".5pt" strokecolor="#222222">
                <v:path arrowok="t"/>
              </v:shape>
            </v:group>
            <v:group style="position:absolute;left:4445;top:289;width:9;height:20" coordorigin="4445,289" coordsize="9,20">
              <v:shape style="position:absolute;left:4445;top:289;width:9;height:20" coordorigin="4445,289" coordsize="9,20" path="m4445,310l4454,289e" filled="f" stroked="t" strokeweight=".5pt" strokecolor="#222222">
                <v:path arrowok="t"/>
              </v:shape>
            </v:group>
            <v:group style="position:absolute;left:4442;top:287;width:12;height:23" coordorigin="4442,287" coordsize="12,23">
              <v:shape style="position:absolute;left:4442;top:287;width:12;height:23" coordorigin="4442,287" coordsize="12,23" path="m4454,287l4442,310e" filled="f" stroked="t" strokeweight=".5pt" strokecolor="#222222">
                <v:path arrowok="t"/>
              </v:shape>
            </v:group>
            <v:group style="position:absolute;left:4428;top:351;width:9;height:2" coordorigin="4428,351" coordsize="9,2">
              <v:shape style="position:absolute;left:4428;top:351;width:9;height:2" coordorigin="4428,351" coordsize="9,0" path="m4436,351l4428,351e" filled="f" stroked="t" strokeweight=".5pt" strokecolor="#222222">
                <v:path arrowok="t"/>
              </v:shape>
            </v:group>
            <v:group style="position:absolute;left:4869;top:313;width:9;height:2" coordorigin="4869,313" coordsize="9,2">
              <v:shape style="position:absolute;left:4869;top:313;width:9;height:2" coordorigin="4869,313" coordsize="9,0" path="m4869,313l4878,313e" filled="f" stroked="t" strokeweight=".5pt" strokecolor="#222222">
                <v:path arrowok="t"/>
              </v:shape>
            </v:group>
            <v:group style="position:absolute;left:4439;top:462;width:427;height:2" coordorigin="4439,462" coordsize="427,2">
              <v:shape style="position:absolute;left:4439;top:462;width:427;height:2" coordorigin="4439,462" coordsize="427,0" path="m4439,462l4866,462e" filled="f" stroked="t" strokeweight="1.1276pt" strokecolor="#222222">
                <v:path arrowok="t"/>
              </v:shape>
            </v:group>
            <v:group style="position:absolute;left:4439;top:433;width:427;height:2" coordorigin="4439,433" coordsize="427,2">
              <v:shape style="position:absolute;left:4439;top:433;width:427;height:2" coordorigin="4439,433" coordsize="427,0" path="m4439,433l4866,433e" filled="f" stroked="t" strokeweight="1.3773pt" strokecolor="#222222">
                <v:path arrowok="t"/>
              </v:shape>
            </v:group>
            <v:group style="position:absolute;left:4866;top:439;width:9;height:2" coordorigin="4866,439" coordsize="9,2">
              <v:shape style="position:absolute;left:4866;top:439;width:9;height:2" coordorigin="4866,439" coordsize="9,0" path="m4866,439l4875,439e" filled="f" stroked="t" strokeweight=".5pt" strokecolor="#222222">
                <v:path arrowok="t"/>
              </v:shape>
            </v:group>
            <v:group style="position:absolute;left:4431;top:439;width:9;height:2" coordorigin="4431,439" coordsize="9,2">
              <v:shape style="position:absolute;left:4431;top:439;width:9;height:2" coordorigin="4431,439" coordsize="9,0" path="m4431,439l4439,439e" filled="f" stroked="t" strokeweight=".5pt" strokecolor="#222222">
                <v:path arrowok="t"/>
              </v:shape>
            </v:group>
            <v:group style="position:absolute;left:4785;top:421;width:119;height:2" coordorigin="4785,421" coordsize="119,2">
              <v:shape style="position:absolute;left:4785;top:421;width:119;height:2" coordorigin="4785,421" coordsize="119,0" path="m4785,421l4904,421e" filled="f" stroked="t" strokeweight=".5pt" strokecolor="#222222">
                <v:path arrowok="t"/>
              </v:shape>
            </v:group>
            <v:group style="position:absolute;left:4410;top:412;width:18;height:2" coordorigin="4410,412" coordsize="18,2">
              <v:shape style="position:absolute;left:4410;top:412;width:18;height:2" coordorigin="4410,412" coordsize="18,0" path="m4428,412l4410,412e" filled="f" stroked="t" strokeweight=".5pt" strokecolor="#222222">
                <v:path arrowok="t"/>
              </v:shape>
            </v:group>
            <v:group style="position:absolute;left:4878;top:412;width:18;height:2" coordorigin="4878,412" coordsize="18,2">
              <v:shape style="position:absolute;left:4878;top:412;width:18;height:2" coordorigin="4878,412" coordsize="18,0" path="m4895,412l4878,412e" filled="f" stroked="t" strokeweight=".5pt" strokecolor="#222222">
                <v:path arrowok="t"/>
              </v:shape>
            </v:group>
            <v:group style="position:absolute;left:4510;top:401;width:68;height:2" coordorigin="4510,401" coordsize="68,2">
              <v:shape style="position:absolute;left:4510;top:401;width:68;height:2" coordorigin="4510,401" coordsize="68,0" path="m4510,401l4579,401e" filled="f" stroked="t" strokeweight=".5pt" strokecolor="#222222">
                <v:path arrowok="t"/>
              </v:shape>
            </v:group>
            <v:group style="position:absolute;left:4727;top:401;width:68;height:2" coordorigin="4727,401" coordsize="68,2">
              <v:shape style="position:absolute;left:4727;top:401;width:68;height:2" coordorigin="4727,401" coordsize="68,0" path="m4727,401l4795,401e" filled="f" stroked="t" strokeweight=".5pt" strokecolor="#222222">
                <v:path arrowok="t"/>
              </v:shape>
            </v:group>
            <v:group style="position:absolute;left:4507;top:354;width:292;height:2" coordorigin="4507,354" coordsize="292,2">
              <v:shape style="position:absolute;left:4507;top:354;width:292;height:2" coordorigin="4507,354" coordsize="292,0" path="m4507,354l4799,354e" filled="f" stroked="t" strokeweight=".5pt" strokecolor="#222222">
                <v:path arrowok="t"/>
              </v:shape>
            </v:group>
            <v:group style="position:absolute;left:4445;top:330;width:415;height:2" coordorigin="4445,330" coordsize="415,2">
              <v:shape style="position:absolute;left:4445;top:330;width:415;height:2" coordorigin="4445,330" coordsize="415,0" path="m4445,330l4860,330e" filled="f" stroked="t" strokeweight=".5pt" strokecolor="#222222">
                <v:path arrowok="t"/>
              </v:shape>
            </v:group>
            <v:group style="position:absolute;left:4471;top:319;width:363;height:2" coordorigin="4471,319" coordsize="363,2">
              <v:shape style="position:absolute;left:4471;top:319;width:363;height:2" coordorigin="4471,319" coordsize="363,0" path="m4471,319l4834,319e" filled="f" stroked="t" strokeweight=".5pt" strokecolor="#222222">
                <v:path arrowok="t"/>
              </v:shape>
            </v:group>
            <v:group style="position:absolute;left:4445;top:313;width:9;height:2" coordorigin="4445,313" coordsize="9,2">
              <v:shape style="position:absolute;left:4445;top:313;width:9;height:2" coordorigin="4445,313" coordsize="9,0" path="m4454,313l4445,313e" filled="f" stroked="t" strokeweight=".5pt" strokecolor="#222222">
                <v:path arrowok="t"/>
              </v:shape>
            </v:group>
            <v:group style="position:absolute;left:4852;top:313;width:9;height:2" coordorigin="4852,313" coordsize="9,2">
              <v:shape style="position:absolute;left:4852;top:313;width:9;height:2" coordorigin="4852,313" coordsize="9,0" path="m4860,313l4852,313e" filled="f" stroked="t" strokeweight=".5pt" strokecolor="#222222">
                <v:path arrowok="t"/>
              </v:shape>
            </v:group>
            <v:group style="position:absolute;left:4445;top:310;width:9;height:2" coordorigin="4445,310" coordsize="9,2">
              <v:shape style="position:absolute;left:4445;top:310;width:9;height:2" coordorigin="4445,310" coordsize="9,0" path="m4445,310l4454,310e" filled="f" stroked="t" strokeweight=".5pt" strokecolor="#222222">
                <v:path arrowok="t"/>
              </v:shape>
            </v:group>
            <v:group style="position:absolute;left:4852;top:310;width:9;height:2" coordorigin="4852,310" coordsize="9,2">
              <v:shape style="position:absolute;left:4852;top:310;width:9;height:2" coordorigin="4852,310" coordsize="9,0" path="m4852,310l4860,310e" filled="f" stroked="t" strokeweight=".5pt" strokecolor="#222222">
                <v:path arrowok="t"/>
              </v:shape>
            </v:group>
            <v:group style="position:absolute;left:4428;top:285;width:450;height:2" coordorigin="4428,285" coordsize="450,2">
              <v:shape style="position:absolute;left:4428;top:285;width:450;height:2" coordorigin="4428,285" coordsize="450,0" path="m4428,285l4878,285e" filled="f" stroked="t" strokeweight=".9405pt" strokecolor="#222222">
                <v:path arrowok="t"/>
              </v:shape>
            </v:group>
            <v:group style="position:absolute;left:4419;top:250;width:477;height:2" coordorigin="4419,250" coordsize="477,2">
              <v:shape style="position:absolute;left:4419;top:250;width:477;height:2" coordorigin="4419,250" coordsize="477,0" path="m4419,250l4895,250e" filled="f" stroked="t" strokeweight=".6871pt" strokecolor="#222222">
                <v:path arrowok="t"/>
              </v:shape>
            </v:group>
            <v:group style="position:absolute;left:4431;top:243;width:9;height:2" coordorigin="4431,243" coordsize="9,2">
              <v:shape style="position:absolute;left:4431;top:243;width:9;height:2" coordorigin="4431,243" coordsize="9,0" path="m4431,243l4439,243e" filled="f" stroked="t" strokeweight=".5pt" strokecolor="#222222">
                <v:path arrowok="t"/>
              </v:shape>
            </v:group>
            <v:group style="position:absolute;left:4866;top:243;width:9;height:2" coordorigin="4866,243" coordsize="9,2">
              <v:shape style="position:absolute;left:4866;top:243;width:9;height:2" coordorigin="4866,243" coordsize="9,0" path="m4866,243l4875,243e" filled="f" stroked="t" strokeweight=".5pt" strokecolor="#222222">
                <v:path arrowok="t"/>
              </v:shape>
            </v:group>
            <v:group style="position:absolute;left:4439;top:218;width:427;height:2" coordorigin="4439,218" coordsize="427,2">
              <v:shape style="position:absolute;left:4439;top:218;width:427;height:2" coordorigin="4439,218" coordsize="427,0" path="m4439,218l4866,218e" filled="f" stroked="t" strokeweight=".9402pt" strokecolor="#222222">
                <v:path arrowok="t"/>
              </v:shape>
            </v:group>
            <v:group style="position:absolute;left:4439;top:196;width:427;height:2" coordorigin="4439,196" coordsize="427,2">
              <v:shape style="position:absolute;left:4439;top:196;width:427;height:2" coordorigin="4439,196" coordsize="427,0" path="m4866,196l4439,196e" filled="f" stroked="t" strokeweight=".5pt" strokecolor="#222222">
                <v:path arrowok="t"/>
              </v:shape>
            </v:group>
            <v:group style="position:absolute;left:4872;top:310;width:6;height:2" coordorigin="4872,310" coordsize="6,2">
              <v:shape style="position:absolute;left:4872;top:310;width:6;height:2" coordorigin="4872,310" coordsize="6,0" path="m4878,310l4872,310e" filled="f" stroked="t" strokeweight=".5pt" strokecolor="#222222">
                <v:path arrowok="t"/>
              </v:shape>
            </v:group>
            <v:group style="position:absolute;left:4863;top:307;width:12;height:3" coordorigin="4863,307" coordsize="12,3">
              <v:shape style="position:absolute;left:4863;top:307;width:12;height:3" coordorigin="4863,307" coordsize="12,3" path="m4863,310l4875,307e" filled="f" stroked="t" strokeweight=".5pt" strokecolor="#222222">
                <v:path arrowok="t"/>
              </v:shape>
            </v:group>
            <v:group style="position:absolute;left:4428;top:354;width:6;height:2" coordorigin="4428,354" coordsize="6,2">
              <v:shape style="position:absolute;left:4428;top:354;width:6;height:2" coordorigin="4428,354" coordsize="6,0" path="m4428,354l4433,354e" filled="f" stroked="t" strokeweight=".5pt" strokecolor="#222222">
                <v:path arrowok="t"/>
              </v:shape>
            </v:group>
            <v:group style="position:absolute;left:4872;top:351;width:6;height:2" coordorigin="4872,351" coordsize="6,2">
              <v:shape style="position:absolute;left:4872;top:351;width:6;height:2" coordorigin="4872,351" coordsize="6,0" path="m4878,351l4872,351e" filled="f" stroked="t" strokeweight=".5pt" strokecolor="#222222">
                <v:path arrowok="t"/>
              </v:shape>
            </v:group>
            <v:group style="position:absolute;left:4863;top:351;width:6;height:2" coordorigin="4863,351" coordsize="6,2">
              <v:shape style="position:absolute;left:4863;top:351;width:6;height:2" coordorigin="4863,351" coordsize="6,0" path="m4863,351l4869,351e" filled="f" stroked="t" strokeweight=".5pt" strokecolor="#222222">
                <v:path arrowok="t"/>
              </v:shape>
            </v:group>
            <v:group style="position:absolute;left:4436;top:313;width:6;height:2" coordorigin="4436,313" coordsize="6,2">
              <v:shape style="position:absolute;left:4436;top:313;width:6;height:2" coordorigin="4436,313" coordsize="6,0" path="m4442,313l4436,313e" filled="f" stroked="t" strokeweight=".5pt" strokecolor="#222222">
                <v:path arrowok="t"/>
              </v:shape>
            </v:group>
            <v:group style="position:absolute;left:4428;top:310;width:6;height:3" coordorigin="4428,310" coordsize="6,3">
              <v:shape style="position:absolute;left:4428;top:310;width:6;height:3" coordorigin="4428,310" coordsize="6,3" path="m4428,313l4433,310e" filled="f" stroked="t" strokeweight=".5pt" strokecolor="#222222">
                <v:path arrowok="t"/>
              </v:shape>
            </v:group>
            <v:group style="position:absolute;left:4457;top:319;width:15;height:12" coordorigin="4457,319" coordsize="15,12">
              <v:shape style="position:absolute;left:4457;top:319;width:15;height:12" coordorigin="4457,319" coordsize="15,12" path="m4457,330l4471,319e" filled="f" stroked="t" strokeweight=".5pt" strokecolor="#222222">
                <v:path arrowok="t"/>
              </v:shape>
            </v:group>
            <v:group style="position:absolute;left:4834;top:266;width:12;height:12" coordorigin="4834,266" coordsize="12,12">
              <v:shape style="position:absolute;left:4834;top:266;width:12;height:12" coordorigin="4834,266" coordsize="12,12" path="m4846,266l4834,278e" filled="f" stroked="t" strokeweight=".5pt" strokecolor="#222222">
                <v:path arrowok="t"/>
              </v:shape>
            </v:group>
            <v:group style="position:absolute;left:4860;top:441;width:6;height:6" coordorigin="4860,441" coordsize="6,6">
              <v:shape style="position:absolute;left:4860;top:441;width:6;height:6" coordorigin="4860,441" coordsize="6,6" path="m4860,447l4866,441e" filled="f" stroked="t" strokeweight=".5pt" strokecolor="#222222">
                <v:path arrowok="t"/>
              </v:shape>
            </v:group>
            <v:group style="position:absolute;left:4439;top:441;width:6;height:6" coordorigin="4439,441" coordsize="6,6">
              <v:shape style="position:absolute;left:4439;top:441;width:6;height:6" coordorigin="4439,441" coordsize="6,6" path="m4439,441l4445,447e" filled="f" stroked="t" strokeweight=".5pt" strokecolor="#222222">
                <v:path arrowok="t"/>
              </v:shape>
            </v:group>
            <v:group style="position:absolute;left:4890;top:424;width:3;height:3" coordorigin="4890,424" coordsize="3,3">
              <v:shape style="position:absolute;left:4890;top:424;width:3;height:3" coordorigin="4890,424" coordsize="3,3" path="m4893,424l4890,427e" filled="f" stroked="t" strokeweight=".5pt" strokecolor="#222222">
                <v:path arrowok="t"/>
              </v:shape>
            </v:group>
            <v:group style="position:absolute;left:4413;top:424;width:3;height:3" coordorigin="4413,424" coordsize="3,3">
              <v:shape style="position:absolute;left:4413;top:424;width:3;height:3" coordorigin="4413,424" coordsize="3,3" path="m4416,427l4413,424e" filled="f" stroked="t" strokeweight=".5pt" strokecolor="#222222">
                <v:path arrowok="t"/>
              </v:shape>
            </v:group>
            <v:group style="position:absolute;left:4404;top:406;width:6;height:6" coordorigin="4404,406" coordsize="6,6">
              <v:shape style="position:absolute;left:4404;top:406;width:6;height:6" coordorigin="4404,406" coordsize="6,6" path="m4404,406l4410,412e" filled="f" stroked="t" strokeweight=".5pt" strokecolor="#222222">
                <v:path arrowok="t"/>
              </v:shape>
            </v:group>
            <v:group style="position:absolute;left:4387;top:412;width:53;height:53" coordorigin="4387,412" coordsize="53,53">
              <v:shape style="position:absolute;left:4387;top:412;width:53;height:53" coordorigin="4387,412" coordsize="53,53" path="m4387,412l4390,433,4401,450,4419,462,4439,465e" filled="f" stroked="t" strokeweight=".5pt" strokecolor="#222222">
                <v:path arrowok="t"/>
              </v:shape>
            </v:group>
            <v:group style="position:absolute;left:4866;top:412;width:53;height:53" coordorigin="4866,412" coordsize="53,53">
              <v:shape style="position:absolute;left:4866;top:412;width:53;height:53" coordorigin="4866,412" coordsize="53,53" path="m4866,465l4887,462,4904,450,4916,433,4919,412e" filled="f" stroked="t" strokeweight=".5pt" strokecolor="#222222">
                <v:path arrowok="t"/>
              </v:shape>
            </v:group>
            <v:group style="position:absolute;left:4419;top:412;width:20;height:20" coordorigin="4419,412" coordsize="20,20">
              <v:shape style="position:absolute;left:4419;top:412;width:20;height:20" coordorigin="4419,412" coordsize="20,20" path="m4419,412l4425,427,4439,433e" filled="f" stroked="t" strokeweight=".5pt" strokecolor="#222222">
                <v:path arrowok="t"/>
              </v:shape>
            </v:group>
            <v:group style="position:absolute;left:4866;top:412;width:20;height:20" coordorigin="4866,412" coordsize="20,20">
              <v:shape style="position:absolute;left:4866;top:412;width:20;height:20" coordorigin="4866,412" coordsize="20,20" path="m4866,433l4881,427,4887,412e" filled="f" stroked="t" strokeweight=".5pt" strokecolor="#222222">
                <v:path arrowok="t"/>
              </v:shape>
            </v:group>
            <v:group style="position:absolute;left:4431;top:412;width:9;height:9" coordorigin="4431,412" coordsize="9,9">
              <v:shape style="position:absolute;left:4431;top:412;width:9;height:9" coordorigin="4431,412" coordsize="9,9" path="m4431,412l4439,421e" filled="f" stroked="t" strokeweight=".5pt" strokecolor="#222222">
                <v:path arrowok="t"/>
              </v:shape>
            </v:group>
            <v:group style="position:absolute;left:4866;top:412;width:9;height:9" coordorigin="4866,412" coordsize="9,9">
              <v:shape style="position:absolute;left:4866;top:412;width:9;height:9" coordorigin="4866,412" coordsize="9,9" path="m4866,421l4875,412e" filled="f" stroked="t" strokeweight=".5pt" strokecolor="#222222">
                <v:path arrowok="t"/>
              </v:shape>
            </v:group>
            <v:group style="position:absolute;left:4895;top:406;width:6;height:6" coordorigin="4895,406" coordsize="6,6">
              <v:shape style="position:absolute;left:4895;top:406;width:6;height:6" coordorigin="4895,406" coordsize="6,6" path="m4895,412l4901,406e" filled="f" stroked="t" strokeweight=".5pt" strokecolor="#222222">
                <v:path arrowok="t"/>
              </v:shape>
            </v:group>
            <v:group style="position:absolute;left:4387;top:199;width:53;height:53" coordorigin="4387,199" coordsize="53,53">
              <v:shape style="position:absolute;left:4387;top:199;width:53;height:53" coordorigin="4387,199" coordsize="53,53" path="m4439,199l4419,202,4401,213,4390,231,4387,251e" filled="f" stroked="t" strokeweight=".5pt" strokecolor="#222222">
                <v:path arrowok="t"/>
              </v:shape>
            </v:group>
            <v:group style="position:absolute;left:4866;top:199;width:53;height:53" coordorigin="4866,199" coordsize="53,53">
              <v:shape style="position:absolute;left:4866;top:199;width:53;height:53" coordorigin="4866,199" coordsize="53,53" path="m4919,251l4916,231,4904,213,4887,202,4866,199e" filled="f" stroked="t" strokeweight=".5pt" strokecolor="#222222">
                <v:path arrowok="t"/>
              </v:shape>
            </v:group>
            <v:group style="position:absolute;left:4419;top:231;width:20;height:20" coordorigin="4419,231" coordsize="20,20">
              <v:shape style="position:absolute;left:4419;top:231;width:20;height:20" coordorigin="4419,231" coordsize="20,20" path="m4439,231l4425,237,4419,251e" filled="f" stroked="t" strokeweight=".5pt" strokecolor="#222222">
                <v:path arrowok="t"/>
              </v:shape>
            </v:group>
            <v:group style="position:absolute;left:4866;top:231;width:20;height:20" coordorigin="4866,231" coordsize="20,20">
              <v:shape style="position:absolute;left:4866;top:231;width:20;height:20" coordorigin="4866,231" coordsize="20,20" path="m4887,251l4881,237,4866,231e" filled="f" stroked="t" strokeweight=".5pt" strokecolor="#222222">
                <v:path arrowok="t"/>
              </v:shape>
            </v:group>
            <v:group style="position:absolute;left:4433;top:243;width:12;height:12" coordorigin="4433,243" coordsize="12,12">
              <v:shape style="position:absolute;left:4433;top:243;width:12;height:12" coordorigin="4433,243" coordsize="12,12" path="m4445,243l4436,246,4433,254e" filled="f" stroked="t" strokeweight=".5pt" strokecolor="#222222">
                <v:path arrowok="t"/>
              </v:shape>
            </v:group>
            <v:group style="position:absolute;left:4860;top:243;width:12;height:12" coordorigin="4860,243" coordsize="12,12">
              <v:shape style="position:absolute;left:4860;top:243;width:12;height:12" coordorigin="4860,243" coordsize="12,12" path="m4872,254l4869,246,4860,243e" filled="f" stroked="t" strokeweight=".5pt" strokecolor="#222222">
                <v:path arrowok="t"/>
              </v:shape>
            </v:group>
            <v:group style="position:absolute;left:4454;top:266;width:9;height:9" coordorigin="4454,266" coordsize="9,9">
              <v:shape style="position:absolute;left:4454;top:266;width:9;height:9" coordorigin="4454,266" coordsize="9,9" path="m4463,266l4454,275e" filled="f" stroked="t" strokeweight=".5pt" strokecolor="#222222">
                <v:path arrowok="t"/>
              </v:shape>
            </v:group>
            <v:group style="position:absolute;left:4843;top:266;width:9;height:9" coordorigin="4843,266" coordsize="9,9">
              <v:shape style="position:absolute;left:4843;top:266;width:9;height:9" coordorigin="4843,266" coordsize="9,9" path="m4852,275l4843,266e" filled="f" stroked="t" strokeweight=".5pt" strokecolor="#222222">
                <v:path arrowok="t"/>
              </v:shape>
            </v:group>
            <v:group style="position:absolute;left:4431;top:243;width:9;height:9" coordorigin="4431,243" coordsize="9,9">
              <v:shape style="position:absolute;left:4431;top:243;width:9;height:9" coordorigin="4431,243" coordsize="9,9" path="m4439,243l4431,251e" filled="f" stroked="t" strokeweight=".5pt" strokecolor="#222222">
                <v:path arrowok="t"/>
              </v:shape>
            </v:group>
            <v:group style="position:absolute;left:4866;top:243;width:9;height:9" coordorigin="4866,243" coordsize="9,9">
              <v:shape style="position:absolute;left:4866;top:243;width:9;height:9" coordorigin="4866,243" coordsize="9,9" path="m4875,251l4866,243e" filled="f" stroked="t" strokeweight=".5pt" strokecolor="#222222">
                <v:path arrowok="t"/>
              </v:shape>
            </v:group>
            <v:group style="position:absolute;left:4404;top:251;width:6;height:6" coordorigin="4404,251" coordsize="6,6">
              <v:shape style="position:absolute;left:4404;top:251;width:6;height:6" coordorigin="4404,251" coordsize="6,6" path="m4410,251l4404,257e" filled="f" stroked="t" strokeweight=".5pt" strokecolor="#222222">
                <v:path arrowok="t"/>
              </v:shape>
            </v:group>
            <v:group style="position:absolute;left:4895;top:251;width:6;height:6" coordorigin="4895,251" coordsize="6,6">
              <v:shape style="position:absolute;left:4895;top:251;width:6;height:6" coordorigin="4895,251" coordsize="6,6" path="m4901,257l4895,251e" filled="f" stroked="t" strokeweight=".5pt" strokecolor="#222222">
                <v:path arrowok="t"/>
              </v:shape>
            </v:group>
            <v:group style="position:absolute;left:4860;top:216;width:6;height:6" coordorigin="4860,216" coordsize="6,6">
              <v:shape style="position:absolute;left:4860;top:216;width:6;height:6" coordorigin="4860,216" coordsize="6,6" path="m4866,222l4860,216e" filled="f" stroked="t" strokeweight=".5pt" strokecolor="#222222">
                <v:path arrowok="t"/>
              </v:shape>
            </v:group>
            <v:group style="position:absolute;left:4439;top:216;width:6;height:6" coordorigin="4439,216" coordsize="6,6">
              <v:shape style="position:absolute;left:4439;top:216;width:6;height:6" coordorigin="4439,216" coordsize="6,6" path="m4445,216l4439,222e" filled="f" stroked="t" strokeweight=".5pt" strokecolor="#222222">
                <v:path arrowok="t"/>
              </v:shape>
            </v:group>
            <v:group style="position:absolute;left:4727;top:256;width:10;height:2" coordorigin="4727,256" coordsize="10,2">
              <v:shape style="position:absolute;left:4727;top:256;width:10;height:2" coordorigin="4727,256" coordsize="10,0" path="m4727,256l4737,256e" filled="f" stroked="t" strokeweight=".7302pt" strokecolor="#222222">
                <v:path arrowok="t"/>
              </v:shape>
            </v:group>
            <v:group style="position:absolute;left:4510;top:256;width:10;height:2" coordorigin="4510,256" coordsize="10,2">
              <v:shape style="position:absolute;left:4510;top:256;width:10;height:2" coordorigin="4510,256" coordsize="10,0" path="m4510,256l4520,256e" filled="f" stroked="t" strokeweight=".7302pt" strokecolor="#222222">
                <v:path arrowok="t"/>
              </v:shape>
            </v:group>
            <v:group style="position:absolute;left:4515;top:240;width:3;height:3" coordorigin="4515,240" coordsize="3,3">
              <v:shape style="position:absolute;left:4515;top:240;width:3;height:3" coordorigin="4515,240" coordsize="3,3" path="m4515,243l4518,240e" filled="f" stroked="t" strokeweight=".5pt" strokecolor="#222222">
                <v:path arrowok="t"/>
              </v:shape>
            </v:group>
            <v:group style="position:absolute;left:4571;top:240;width:3;height:3" coordorigin="4571,240" coordsize="3,3">
              <v:shape style="position:absolute;left:4571;top:240;width:3;height:3" coordorigin="4571,240" coordsize="3,3" path="m4571,240l4574,240,4574,243e" filled="f" stroked="t" strokeweight=".5pt" strokecolor="#222222">
                <v:path arrowok="t"/>
              </v:shape>
            </v:group>
            <v:group style="position:absolute;left:4569;top:256;width:10;height:2" coordorigin="4569,256" coordsize="10,2">
              <v:shape style="position:absolute;left:4569;top:256;width:10;height:2" coordorigin="4569,256" coordsize="10,0" path="m4569,256l4579,256e" filled="f" stroked="t" strokeweight=".7302pt" strokecolor="#222222">
                <v:path arrowok="t"/>
              </v:shape>
            </v:group>
            <v:group style="position:absolute;left:4732;top:240;width:3;height:3" coordorigin="4732,240" coordsize="3,3">
              <v:shape style="position:absolute;left:4732;top:240;width:3;height:3" coordorigin="4732,240" coordsize="3,3" path="m4732,243l4732,240,4735,240e" filled="f" stroked="t" strokeweight=".5pt" strokecolor="#222222">
                <v:path arrowok="t"/>
              </v:shape>
            </v:group>
            <v:group style="position:absolute;left:4787;top:240;width:3;height:3" coordorigin="4787,240" coordsize="3,3">
              <v:shape style="position:absolute;left:4787;top:240;width:3;height:3" coordorigin="4787,240" coordsize="3,3" path="m4787,240l4790,240,4790,243e" filled="f" stroked="t" strokeweight=".5pt" strokecolor="#222222">
                <v:path arrowok="t"/>
              </v:shape>
            </v:group>
            <v:group style="position:absolute;left:4785;top:256;width:10;height:2" coordorigin="4785,256" coordsize="10,2">
              <v:shape style="position:absolute;left:4785;top:256;width:10;height:2" coordorigin="4785,256" coordsize="10,0" path="m4785,256l4795,256e" filled="f" stroked="t" strokeweight=".7302pt" strokecolor="#222222">
                <v:path arrowok="t"/>
              </v:shape>
            </v:group>
            <v:group style="position:absolute;left:4732;top:421;width:3;height:3" coordorigin="4732,421" coordsize="3,3">
              <v:shape style="position:absolute;left:4732;top:421;width:3;height:3" coordorigin="4732,421" coordsize="3,3" path="m4732,421l4735,424e" filled="f" stroked="t" strokeweight=".5pt" strokecolor="#222222">
                <v:path arrowok="t"/>
              </v:shape>
            </v:group>
            <v:group style="position:absolute;left:4787;top:421;width:3;height:3" coordorigin="4787,421" coordsize="3,3">
              <v:shape style="position:absolute;left:4787;top:421;width:3;height:3" coordorigin="4787,421" coordsize="3,3" path="m4790,421l4787,424e" filled="f" stroked="t" strokeweight=".5pt" strokecolor="#222222">
                <v:path arrowok="t"/>
              </v:shape>
            </v:group>
            <v:group style="position:absolute;left:4515;top:421;width:3;height:3" coordorigin="4515,421" coordsize="3,3">
              <v:shape style="position:absolute;left:4515;top:421;width:3;height:3" coordorigin="4515,421" coordsize="3,3" path="m4515,421l4518,421,4518,424e" filled="f" stroked="t" strokeweight=".5pt" strokecolor="#222222">
                <v:path arrowok="t"/>
              </v:shape>
            </v:group>
            <v:group style="position:absolute;left:4571;top:421;width:3;height:3" coordorigin="4571,421" coordsize="3,3">
              <v:shape style="position:absolute;left:4571;top:421;width:3;height:3" coordorigin="4571,421" coordsize="3,3" path="m4574,421l4571,424e" filled="f" stroked="t" strokeweight=".5pt" strokecolor="#222222">
                <v:path arrowok="t"/>
              </v:shape>
            </v:group>
            <v:group style="position:absolute;left:4869;top:342;width:9;height:9" coordorigin="4869,342" coordsize="9,9">
              <v:shape style="position:absolute;left:4869;top:342;width:9;height:9" coordorigin="4869,342" coordsize="9,9" path="m4869,351l4872,351,4872,348,4875,348,4875,345,4878,345,4878,342e" filled="f" stroked="t" strokeweight=".5pt" strokecolor="#222222">
                <v:path arrowok="t"/>
              </v:shape>
            </v:group>
            <v:group style="position:absolute;left:4518;top:240;width:18;height:12" coordorigin="4518,240" coordsize="18,12">
              <v:shape style="position:absolute;left:4518;top:240;width:18;height:12" coordorigin="4518,240" coordsize="18,12" path="m4536,240l4533,240,4530,240,4527,240,4524,240,4524,243,4521,243,4518,246,4518,249,4518,251e" filled="f" stroked="t" strokeweight=".5pt" strokecolor="#222222">
                <v:path arrowok="t"/>
              </v:shape>
            </v:group>
            <v:group style="position:absolute;left:4553;top:240;width:20;height:12" coordorigin="4553,240" coordsize="20,12">
              <v:shape style="position:absolute;left:4553;top:240;width:20;height:12" coordorigin="4553,240" coordsize="20,12" path="m4574,251l4571,249,4571,246,4568,243,4565,243,4565,240,4562,240,4559,240,4556,240,4553,240e" filled="f" stroked="t" strokeweight=".5pt" strokecolor="#222222">
                <v:path arrowok="t"/>
              </v:shape>
            </v:group>
            <v:group style="position:absolute;left:4428;top:342;width:9;height:9" coordorigin="4428,342" coordsize="9,9">
              <v:shape style="position:absolute;left:4428;top:342;width:9;height:9" coordorigin="4428,342" coordsize="9,9" path="m4428,342l4428,345,4431,345,4431,348,4433,348,4433,351,4436,351e" filled="f" stroked="t" strokeweight=".5pt" strokecolor="#222222">
                <v:path arrowok="t"/>
              </v:shape>
            </v:group>
            <v:group style="position:absolute;left:4428;top:313;width:9;height:9" coordorigin="4428,313" coordsize="9,9">
              <v:shape style="position:absolute;left:4428;top:313;width:9;height:9" coordorigin="4428,313" coordsize="9,9" path="m4436,313l4433,313,4431,316,4431,319,4428,319,4428,322e" filled="f" stroked="t" strokeweight=".5pt" strokecolor="#222222">
                <v:path arrowok="t"/>
              </v:shape>
            </v:group>
            <v:group style="position:absolute;left:4869;top:313;width:9;height:9" coordorigin="4869,313" coordsize="9,9">
              <v:shape style="position:absolute;left:4869;top:313;width:9;height:9" coordorigin="4869,313" coordsize="9,9" path="m4878,322l4878,319,4875,319,4875,316,4872,313,4869,313e" filled="f" stroked="t" strokeweight=".5pt" strokecolor="#222222">
                <v:path arrowok="t"/>
              </v:shape>
            </v:group>
            <v:group style="position:absolute;left:4447;top:235;width:2;height:10" coordorigin="4447,235" coordsize="2,10">
              <v:shape style="position:absolute;left:4447;top:235;width:2;height:10" coordorigin="4447,235" coordsize="0,10" path="m4447,235l4447,245e" filled="f" stroked="t" strokeweight=".1451pt" strokecolor="#222222">
                <v:path arrowok="t"/>
              </v:shape>
            </v:group>
            <v:group style="position:absolute;left:4732;top:240;width:20;height:12" coordorigin="4732,240" coordsize="20,12">
              <v:shape style="position:absolute;left:4732;top:240;width:20;height:12" coordorigin="4732,240" coordsize="20,12" path="m4752,240l4749,240,4746,240,4743,240,4740,240,4740,243,4738,243,4735,246,4735,249,4732,251e" filled="f" stroked="t" strokeweight=".5pt" strokecolor="#222222">
                <v:path arrowok="t"/>
              </v:shape>
            </v:group>
            <v:group style="position:absolute;left:4770;top:240;width:18;height:12" coordorigin="4770,240" coordsize="18,12">
              <v:shape style="position:absolute;left:4770;top:240;width:18;height:12" coordorigin="4770,240" coordsize="18,12" path="m4787,251l4787,249,4787,246,4784,243,4781,243,4781,240,4778,240,4776,240,4773,240,4770,240e" filled="f" stroked="t" strokeweight=".5pt" strokecolor="#222222">
                <v:path arrowok="t"/>
              </v:shape>
            </v:group>
            <v:group style="position:absolute;left:4859;top:235;width:2;height:10" coordorigin="4859,235" coordsize="2,10">
              <v:shape style="position:absolute;left:4859;top:235;width:2;height:10" coordorigin="4859,235" coordsize="0,10" path="m4859,235l4859,245e" filled="f" stroked="t" strokeweight=".1472pt" strokecolor="#222222">
                <v:path arrowok="t"/>
              </v:shape>
            </v:group>
            <v:group style="position:absolute;left:4510;top:403;width:10;height:2" coordorigin="4510,403" coordsize="10,2">
              <v:shape style="position:absolute;left:4510;top:403;width:10;height:2" coordorigin="4510,403" coordsize="10,0" path="m4510,403l4520,403e" filled="f" stroked="t" strokeweight=".293100pt" strokecolor="#222222">
                <v:path arrowok="t"/>
              </v:shape>
            </v:group>
            <v:group style="position:absolute;left:4727;top:403;width:10;height:2" coordorigin="4727,403" coordsize="10,2">
              <v:shape style="position:absolute;left:4727;top:403;width:10;height:2" coordorigin="4727,403" coordsize="10,0" path="m4727,403l4737,403e" filled="f" stroked="t" strokeweight=".293100pt" strokecolor="#222222">
                <v:path arrowok="t"/>
              </v:shape>
            </v:group>
            <v:group style="position:absolute;left:4518;top:412;width:18;height:12" coordorigin="4518,412" coordsize="18,12">
              <v:shape style="position:absolute;left:4518;top:412;width:18;height:12" coordorigin="4518,412" coordsize="18,12" path="m4518,412l4518,415,4518,418,4521,418,4521,421,4524,421,4527,421,4530,424,4533,424,4536,424e" filled="f" stroked="t" strokeweight=".5pt" strokecolor="#222222">
                <v:path arrowok="t"/>
              </v:shape>
            </v:group>
            <v:group style="position:absolute;left:4553;top:412;width:20;height:12" coordorigin="4553,412" coordsize="20,12">
              <v:shape style="position:absolute;left:4553;top:412;width:20;height:12" coordorigin="4553,412" coordsize="20,12" path="m4553,424l4556,424,4559,424,4562,421,4565,421,4568,421,4568,418,4571,418,4571,415,4574,412e" filled="f" stroked="t" strokeweight=".5pt" strokecolor="#222222">
                <v:path arrowok="t"/>
              </v:shape>
            </v:group>
            <v:group style="position:absolute;left:4569;top:403;width:10;height:2" coordorigin="4569,403" coordsize="10,2">
              <v:shape style="position:absolute;left:4569;top:403;width:10;height:2" coordorigin="4569,403" coordsize="10,0" path="m4569,403l4579,403e" filled="f" stroked="t" strokeweight=".293100pt" strokecolor="#222222">
                <v:path arrowok="t"/>
              </v:shape>
            </v:group>
            <v:group style="position:absolute;left:4732;top:412;width:20;height:12" coordorigin="4732,412" coordsize="20,12">
              <v:shape style="position:absolute;left:4732;top:412;width:20;height:12" coordorigin="4732,412" coordsize="20,12" path="m4732,412l4735,415,4735,418,4738,418,4738,421,4740,421,4743,421,4746,424,4749,424,4752,424e" filled="f" stroked="t" strokeweight=".5pt" strokecolor="#222222">
                <v:path arrowok="t"/>
              </v:shape>
            </v:group>
            <v:group style="position:absolute;left:4770;top:412;width:18;height:12" coordorigin="4770,412" coordsize="18,12">
              <v:shape style="position:absolute;left:4770;top:412;width:18;height:12" coordorigin="4770,412" coordsize="18,12" path="m4770,424l4773,424,4776,424,4778,421,4781,421,4784,421,4784,418,4787,418,4787,415,4787,412e" filled="f" stroked="t" strokeweight=".5pt" strokecolor="#222222">
                <v:path arrowok="t"/>
              </v:shape>
            </v:group>
            <v:group style="position:absolute;left:4875;top:354;width:3;height:3" coordorigin="4875,354" coordsize="3,3">
              <v:shape style="position:absolute;left:4875;top:354;width:3;height:3" coordorigin="4875,354" coordsize="3,3" path="m4878,357l4875,357,4875,354e" filled="f" stroked="t" strokeweight=".5pt" strokecolor="#222222">
                <v:path arrowok="t"/>
              </v:shape>
            </v:group>
            <v:group style="position:absolute;left:4790;top:240;width:3;height:6" coordorigin="4790,240" coordsize="3,6">
              <v:shape style="position:absolute;left:4790;top:240;width:3;height:6" coordorigin="4790,240" coordsize="3,6" path="m4793,240l4793,243,4790,246e" filled="f" stroked="t" strokeweight=".5pt" strokecolor="#222222">
                <v:path arrowok="t"/>
              </v:shape>
            </v:group>
            <v:group style="position:absolute;left:4572;top:243;width:10;height:2" coordorigin="4572,243" coordsize="10,2">
              <v:shape style="position:absolute;left:4572;top:243;width:10;height:2" coordorigin="4572,243" coordsize="10,0" path="m4572,243l4582,243e" filled="f" stroked="t" strokeweight=".293100pt" strokecolor="#222222">
                <v:path arrowok="t"/>
              </v:shape>
            </v:group>
            <v:group style="position:absolute;left:4512;top:240;width:3;height:6" coordorigin="4512,240" coordsize="3,6">
              <v:shape style="position:absolute;left:4512;top:240;width:3;height:6" coordorigin="4512,240" coordsize="3,6" path="m4515,246l4512,243,4512,240e" filled="f" stroked="t" strokeweight=".5pt" strokecolor="#222222">
                <v:path arrowok="t"/>
              </v:shape>
            </v:group>
            <v:group style="position:absolute;left:4724;top:243;width:10;height:2" coordorigin="4724,243" coordsize="10,2">
              <v:shape style="position:absolute;left:4724;top:243;width:10;height:2" coordorigin="4724,243" coordsize="10,0" path="m4724,243l4734,243e" filled="f" stroked="t" strokeweight=".293100pt" strokecolor="#222222">
                <v:path arrowok="t"/>
              </v:shape>
            </v:group>
            <v:group style="position:absolute;left:4790;top:418;width:3;height:6" coordorigin="4790,418" coordsize="3,6">
              <v:shape style="position:absolute;left:4790;top:418;width:3;height:6" coordorigin="4790,418" coordsize="3,6" path="m4790,418l4793,421,4793,424e" filled="f" stroked="t" strokeweight=".5pt" strokecolor="#222222">
                <v:path arrowok="t"/>
              </v:shape>
            </v:group>
            <v:group style="position:absolute;left:4724;top:421;width:10;height:2" coordorigin="4724,421" coordsize="10,2">
              <v:shape style="position:absolute;left:4724;top:421;width:10;height:2" coordorigin="4724,421" coordsize="10,0" path="m4724,421l4734,421e" filled="f" stroked="t" strokeweight=".290pt" strokecolor="#222222">
                <v:path arrowok="t"/>
              </v:shape>
            </v:group>
            <v:group style="position:absolute;left:4428;top:354;width:3;height:3" coordorigin="4428,354" coordsize="3,3">
              <v:shape style="position:absolute;left:4428;top:354;width:3;height:3" coordorigin="4428,354" coordsize="3,3" path="m4431,354l4431,357,4428,357e" filled="f" stroked="t" strokeweight=".5pt" strokecolor="#222222">
                <v:path arrowok="t"/>
              </v:shape>
            </v:group>
            <v:group style="position:absolute;left:4572;top:421;width:10;height:2" coordorigin="4572,421" coordsize="10,2">
              <v:shape style="position:absolute;left:4572;top:421;width:10;height:2" coordorigin="4572,421" coordsize="10,0" path="m4572,421l4582,421e" filled="f" stroked="t" strokeweight=".2897pt" strokecolor="#222222">
                <v:path arrowok="t"/>
              </v:shape>
            </v:group>
            <v:group style="position:absolute;left:4512;top:418;width:3;height:6" coordorigin="4512,418" coordsize="3,6">
              <v:shape style="position:absolute;left:4512;top:418;width:3;height:6" coordorigin="4512,418" coordsize="3,6" path="m4512,424l4512,421,4515,418e" filled="f" stroked="t" strokeweight=".5pt" strokecolor="#222222">
                <v:path arrowok="t"/>
              </v:shape>
            </v:group>
            <v:group style="position:absolute;left:4860;top:351;width:3;height:3" coordorigin="4860,351" coordsize="3,3">
              <v:shape style="position:absolute;left:4860;top:351;width:3;height:3" coordorigin="4860,351" coordsize="3,3" path="m4863,351l4860,351,4860,354,4863,354e" filled="f" stroked="t" strokeweight=".5pt" strokecolor="#222222">
                <v:path arrowok="t"/>
              </v:shape>
            </v:group>
            <v:group style="position:absolute;left:4442;top:310;width:3;height:3" coordorigin="4442,310" coordsize="3,3">
              <v:shape style="position:absolute;left:4442;top:310;width:3;height:3" coordorigin="4442,310" coordsize="3,3" path="m4442,313l4442,310,4445,310,4442,310e" filled="f" stroked="t" strokeweight=".5pt" strokecolor="#222222">
                <v:path arrowok="t"/>
              </v:shape>
            </v:group>
            <v:group style="position:absolute;left:4442;top:351;width:3;height:3" coordorigin="4442,351" coordsize="3,3">
              <v:shape style="position:absolute;left:4442;top:351;width:3;height:3" coordorigin="4442,351" coordsize="3,3" path="m4442,354l4445,354,4445,351,4442,351e" filled="f" stroked="t" strokeweight=".5pt" strokecolor="#222222">
                <v:path arrowok="t"/>
              </v:shape>
            </v:group>
            <v:group style="position:absolute;left:4860;top:310;width:3;height:3" coordorigin="4860,310" coordsize="3,3">
              <v:shape style="position:absolute;left:4860;top:310;width:3;height:3" coordorigin="4860,310" coordsize="3,3" path="m4863,310l4860,310,4863,310,4863,313e" filled="f" stroked="t" strokeweight=".5pt" strokecolor="#22222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66.741852pt;margin-top:-3.174497pt;width:21.56065pt;height:5.9139pt;mso-position-horizontal-relative:page;mso-position-vertical-relative:paragraph;z-index:-6440" type="#_x0000_t75">
            <v:imagedata r:id="rId64" o:title=""/>
          </v:shape>
        </w:pict>
      </w:r>
      <w:r>
        <w:rPr/>
        <w:pict>
          <v:shape style="position:absolute;margin-left:216.446701pt;margin-top:-3.033897pt;width:33.110950pt;height:5.7733pt;mso-position-horizontal-relative:page;mso-position-vertical-relative:paragraph;z-index:-6439" type="#_x0000_t75">
            <v:imagedata r:id="rId65" o:title=""/>
          </v:shape>
        </w:pict>
      </w:r>
      <w:r>
        <w:rPr/>
        <w:pict>
          <v:shape style="position:absolute;margin-left:171.124405pt;margin-top:-2.887897pt;width:34.28165pt;height:5.77190pt;mso-position-horizontal-relative:page;mso-position-vertical-relative:paragraph;z-index:-6438" type="#_x0000_t75">
            <v:imagedata r:id="rId66" o:title=""/>
          </v:shape>
        </w:pict>
      </w:r>
      <w:r>
        <w:rPr/>
        <w:pict>
          <v:shape style="position:absolute;margin-left:131.210495pt;margin-top:-3.033897pt;width:23.31595pt;height:5.7733pt;mso-position-horizontal-relative:page;mso-position-vertical-relative:paragraph;z-index:-6437" type="#_x0000_t75">
            <v:imagedata r:id="rId67" o:title=""/>
          </v:shape>
        </w:pict>
      </w:r>
      <w:r>
        <w:rPr>
          <w:rFonts w:ascii="Microsoft YaHei UI" w:hAnsi="Microsoft YaHei UI" w:cs="Microsoft YaHei UI" w:eastAsia="Microsoft YaHei UI"/>
          <w:b/>
          <w:bCs/>
          <w:color w:val="222222"/>
          <w:spacing w:val="0"/>
          <w:w w:val="100"/>
          <w:sz w:val="20"/>
          <w:szCs w:val="20"/>
        </w:rPr>
        <w:t>前置接口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0" w:right="0" w:firstLine="0"/>
        <w:jc w:val="left"/>
        <w:rPr>
          <w:rFonts w:ascii="Microsoft YaHei UI" w:hAnsi="Microsoft YaHei UI" w:cs="Microsoft YaHei UI" w:eastAsia="Microsoft YaHei UI"/>
          <w:sz w:val="20"/>
          <w:szCs w:val="20"/>
        </w:rPr>
      </w:pPr>
      <w:r>
        <w:rPr/>
        <w:pict>
          <v:group style="position:absolute;margin-left:127.149696pt;margin-top:10.429499pt;width:18.4023pt;height:18.4014pt;mso-position-horizontal-relative:page;mso-position-vertical-relative:paragraph;z-index:-6494" coordorigin="2543,209" coordsize="368,368">
            <v:group style="position:absolute;left:2545;top:211;width:364;height:364" coordorigin="2545,211" coordsize="364,364">
              <v:shape style="position:absolute;left:2545;top:211;width:364;height:364" coordorigin="2545,211" coordsize="364,364" path="m2727,211l2656,225,2596,267,2557,328,2545,399,2548,422,2574,490,2624,542,2691,571,2715,574,2739,574,2809,555,2866,509,2901,446,2909,399,2908,374,2887,306,2840,250,2775,217,2727,211xe" filled="f" stroked="t" strokeweight=".216pt" strokecolor="#222222">
                <v:path arrowok="t"/>
              </v:shape>
            </v:group>
            <v:group style="position:absolute;left:2554;top:220;width:346;height:345" coordorigin="2554,220" coordsize="346,345">
              <v:shape style="position:absolute;left:2554;top:220;width:346;height:345" coordorigin="2554,220" coordsize="346,345" path="m2727,220l2658,234,2601,274,2565,334,2554,381,2554,404,2574,472,2618,526,2680,559,2727,565,2750,564,2817,541,2869,493,2896,428,2900,404,2900,381,2880,313,2836,259,2774,226,2727,220xe" filled="f" stroked="t" strokeweight=".216pt" strokecolor="#222222">
                <v:path arrowok="t"/>
              </v:shape>
            </v:group>
            <v:group style="position:absolute;left:2569;top:234;width:317;height:317" coordorigin="2569,234" coordsize="317,317">
              <v:shape style="position:absolute;left:2569;top:234;width:317;height:317" coordorigin="2569,234" coordsize="317,317" path="m2727,234l2661,248,2607,289,2575,348,2569,393,2570,415,2593,478,2641,526,2705,550,2727,551,2749,550,2813,526,2861,478,2884,415,2885,393,2884,371,2861,307,2813,259,2749,235,2727,234xe" filled="f" stroked="t" strokeweight=".216pt" strokecolor="#222222">
                <v:path arrowok="t"/>
              </v:shape>
            </v:group>
            <v:group style="position:absolute;left:2545;top:211;width:364;height:364" coordorigin="2545,211" coordsize="364,364">
              <v:shape style="position:absolute;left:2545;top:211;width:364;height:364" coordorigin="2545,211" coordsize="364,364" path="m2727,211l2656,225,2596,267,2557,328,2545,399,2548,422,2574,490,2624,542,2691,571,2715,574,2739,574,2809,555,2866,509,2901,446,2909,399,2908,374,2887,306,2840,250,2775,217,2727,211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7.225998pt;margin-top:10.429499pt;width:18.4pt;height:18.4014pt;mso-position-horizontal-relative:page;mso-position-vertical-relative:paragraph;z-index:-6493" coordorigin="3545,209" coordsize="368,368">
            <v:group style="position:absolute;left:3547;top:211;width:364;height:364" coordorigin="3547,211" coordsize="364,364">
              <v:shape style="position:absolute;left:3547;top:211;width:364;height:364" coordorigin="3547,211" coordsize="364,364" path="m3729,211l3657,225,3597,267,3558,328,3547,399,3549,422,3575,490,3626,542,3692,571,3717,574,3740,574,3810,555,3867,509,3903,446,3910,399,3909,374,3888,306,3842,250,3777,217,3729,211xe" filled="f" stroked="t" strokeweight=".216pt" strokecolor="#222222">
                <v:path arrowok="t"/>
              </v:shape>
            </v:group>
            <v:group style="position:absolute;left:3556;top:220;width:346;height:345" coordorigin="3556,220" coordsize="346,345">
              <v:shape style="position:absolute;left:3556;top:220;width:346;height:345" coordorigin="3556,220" coordsize="346,345" path="m3729,220l3660,234,3602,274,3566,334,3556,381,3556,404,3575,472,3619,526,3682,559,3729,565,3752,564,3818,541,3870,493,3897,428,3901,404,3901,381,3882,313,3838,259,3775,226,3729,220xe" filled="f" stroked="t" strokeweight=".216pt" strokecolor="#222222">
                <v:path arrowok="t"/>
              </v:shape>
            </v:group>
            <v:group style="position:absolute;left:3570;top:234;width:317;height:317" coordorigin="3570,234" coordsize="317,317">
              <v:shape style="position:absolute;left:3570;top:234;width:317;height:317" coordorigin="3570,234" coordsize="317,317" path="m3729,234l3662,248,3609,289,3577,348,3570,393,3571,415,3595,478,3643,526,3706,550,3729,551,3751,550,3814,526,3862,478,3886,415,3887,393,3886,371,3862,307,3814,259,3751,235,3729,234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6.841293pt;margin-top:10.429499pt;width:18.4019pt;height:18.4014pt;mso-position-horizontal-relative:page;mso-position-vertical-relative:paragraph;z-index:-6492" coordorigin="4137,209" coordsize="368,368">
            <v:group style="position:absolute;left:4139;top:211;width:364;height:364" coordorigin="4139,211" coordsize="364,364">
              <v:shape style="position:absolute;left:4139;top:211;width:364;height:364" coordorigin="4139,211" coordsize="364,364" path="m4321,211l4249,225,4190,267,4151,328,4139,399,4142,422,4168,490,4218,542,4284,571,4309,574,4333,574,4403,555,4460,509,4495,446,4503,399,4501,374,4481,306,4434,250,4369,217,4321,211xe" filled="f" stroked="t" strokeweight=".216pt" strokecolor="#222222">
                <v:path arrowok="t"/>
              </v:shape>
            </v:group>
            <v:group style="position:absolute;left:4148;top:220;width:346;height:345" coordorigin="4148,220" coordsize="346,345">
              <v:shape style="position:absolute;left:4148;top:220;width:346;height:345" coordorigin="4148,220" coordsize="346,345" path="m4321,220l4252,234,4195,274,4158,334,4148,381,4148,404,4168,472,4212,526,4274,559,4321,565,4344,564,4410,541,4462,493,4490,428,4494,404,4494,381,4474,313,4430,259,4368,226,4321,220xe" filled="f" stroked="t" strokeweight=".216pt" strokecolor="#222222">
                <v:path arrowok="t"/>
              </v:shape>
            </v:group>
            <v:group style="position:absolute;left:4162;top:234;width:317;height:317" coordorigin="4162,234" coordsize="317,317">
              <v:shape style="position:absolute;left:4162;top:234;width:317;height:317" coordorigin="4162,234" coordsize="317,317" path="m4321,234l4255,248,4201,289,4169,348,4162,393,4164,415,4187,478,4235,526,4299,550,4321,551,4343,550,4407,526,4455,478,4478,415,4479,393,4478,371,4455,307,4407,259,4343,235,4321,234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6.458496pt;margin-top:10.429499pt;width:18.4019pt;height:18.4014pt;mso-position-horizontal-relative:page;mso-position-vertical-relative:paragraph;z-index:-6491" coordorigin="4729,209" coordsize="368,368">
            <v:group style="position:absolute;left:4731;top:211;width:364;height:364" coordorigin="4731,211" coordsize="364,364">
              <v:shape style="position:absolute;left:4731;top:211;width:364;height:364" coordorigin="4731,211" coordsize="364,364" path="m4913,211l4842,225,4782,267,4743,328,4731,399,4734,422,4760,490,4811,542,4877,571,4901,574,4925,574,4995,555,5052,509,5087,446,5095,399,5094,374,5073,306,5026,250,4961,217,4913,211xe" filled="f" stroked="t" strokeweight=".216pt" strokecolor="#222222">
                <v:path arrowok="t"/>
              </v:shape>
            </v:group>
            <v:group style="position:absolute;left:4740;top:220;width:346;height:345" coordorigin="4740,220" coordsize="346,345">
              <v:shape style="position:absolute;left:4740;top:220;width:346;height:345" coordorigin="4740,220" coordsize="346,345" path="m4913,220l4844,234,4787,274,4751,334,4740,381,4740,404,4760,472,4804,526,4866,559,4913,565,4937,564,5003,541,5055,493,5082,428,5086,404,5086,381,5066,313,5022,259,4960,226,4913,220xe" filled="f" stroked="t" strokeweight=".216pt" strokecolor="#222222">
                <v:path arrowok="t"/>
              </v:shape>
            </v:group>
            <v:group style="position:absolute;left:4755;top:234;width:317;height:317" coordorigin="4755,234" coordsize="317,317">
              <v:shape style="position:absolute;left:4755;top:234;width:317;height:317" coordorigin="4755,234" coordsize="317,317" path="m4913,234l4847,248,4794,289,4761,348,4755,393,4756,415,4779,478,4827,526,4891,550,4913,551,4935,550,4999,526,5047,478,5070,415,5072,393,5070,371,5047,307,4999,259,4935,235,4913,234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6.073700pt;margin-top:10.429499pt;width:18.402pt;height:18.4014pt;mso-position-horizontal-relative:page;mso-position-vertical-relative:paragraph;z-index:-6490" coordorigin="5321,209" coordsize="368,368">
            <v:group style="position:absolute;left:5324;top:211;width:364;height:364" coordorigin="5324,211" coordsize="364,364">
              <v:shape style="position:absolute;left:5324;top:211;width:364;height:364" coordorigin="5324,211" coordsize="364,364" path="m5506,211l5434,225,5374,267,5335,328,5324,399,5326,422,5352,490,5403,542,5469,571,5494,574,5517,574,5587,555,5644,509,5680,446,5687,399,5686,374,5665,306,5619,250,5554,217,5506,211xe" filled="f" stroked="t" strokeweight=".216pt" strokecolor="#222222">
                <v:path arrowok="t"/>
              </v:shape>
            </v:group>
            <v:group style="position:absolute;left:5333;top:220;width:346;height:345" coordorigin="5333,220" coordsize="346,345">
              <v:shape style="position:absolute;left:5333;top:220;width:346;height:345" coordorigin="5333,220" coordsize="346,345" path="m5506,220l5437,234,5379,274,5343,334,5333,381,5333,404,5352,472,5396,526,5459,559,5506,565,5529,564,5595,541,5647,493,5674,428,5678,404,5678,381,5659,313,5615,259,5552,226,5506,220xe" filled="f" stroked="t" strokeweight=".216pt" strokecolor="#222222">
                <v:path arrowok="t"/>
              </v:shape>
            </v:group>
            <v:group style="position:absolute;left:5347;top:234;width:317;height:317" coordorigin="5347,234" coordsize="317,317">
              <v:shape style="position:absolute;left:5347;top:234;width:317;height:317" coordorigin="5347,234" coordsize="317,317" path="m5506,234l5439,248,5386,289,5354,348,5347,393,5348,415,5372,478,5420,526,5483,550,5506,551,5528,550,5591,526,5639,478,5663,415,5664,393,5663,371,5639,307,5591,259,5528,235,5506,234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69101pt;margin-top:10.429499pt;width:18.4019pt;height:18.4014pt;mso-position-horizontal-relative:page;mso-position-vertical-relative:paragraph;z-index:-6489" coordorigin="5914,209" coordsize="368,368">
            <v:group style="position:absolute;left:5916;top:211;width:364;height:364" coordorigin="5916,211" coordsize="364,364">
              <v:shape style="position:absolute;left:5916;top:211;width:364;height:364" coordorigin="5916,211" coordsize="364,364" path="m6098,211l6026,225,5967,267,5928,328,5916,399,5919,422,5945,490,5995,542,6061,571,6086,574,6110,574,6180,555,6237,509,6272,446,6280,399,6278,374,6258,306,6211,250,6146,217,6098,211xe" filled="f" stroked="t" strokeweight=".216pt" strokecolor="#222222">
                <v:path arrowok="t"/>
              </v:shape>
            </v:group>
            <v:group style="position:absolute;left:5925;top:220;width:346;height:345" coordorigin="5925,220" coordsize="346,345">
              <v:shape style="position:absolute;left:5925;top:220;width:346;height:345" coordorigin="5925,220" coordsize="346,345" path="m6098,220l6029,234,5972,274,5935,334,5925,381,5925,404,5945,472,5989,526,6051,559,6098,565,6121,564,6187,541,6239,493,6267,428,6271,404,6271,381,6251,313,6207,259,6145,226,6098,220xe" filled="f" stroked="t" strokeweight=".216pt" strokecolor="#222222">
                <v:path arrowok="t"/>
              </v:shape>
            </v:group>
            <v:group style="position:absolute;left:5939;top:234;width:317;height:317" coordorigin="5939,234" coordsize="317,317">
              <v:shape style="position:absolute;left:5939;top:234;width:317;height:317" coordorigin="5939,234" coordsize="317,317" path="m6098,234l6032,248,5978,289,5946,348,5939,393,5941,415,5964,478,6012,526,6076,550,6098,551,6120,550,6184,526,6232,478,6255,415,6256,393,6255,371,6232,307,6184,259,6120,235,6098,234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5.370605pt;margin-top:10.429499pt;width:18.4039pt;height:18.4014pt;mso-position-horizontal-relative:page;mso-position-vertical-relative:paragraph;z-index:-6488" coordorigin="6507,209" coordsize="368,368">
            <v:group style="position:absolute;left:6510;top:211;width:364;height:364" coordorigin="6510,211" coordsize="364,364">
              <v:shape style="position:absolute;left:6510;top:211;width:364;height:364" coordorigin="6510,211" coordsize="364,364" path="m6691,211l6620,225,6560,267,6521,328,6510,399,6512,422,6538,490,6589,542,6655,571,6680,574,6703,574,6773,555,6830,509,6866,446,6873,399,6872,374,6851,306,6804,250,6740,217,6691,211xe" filled="f" stroked="t" strokeweight=".216pt" strokecolor="#222222">
                <v:path arrowok="t"/>
              </v:shape>
            </v:group>
            <v:group style="position:absolute;left:6519;top:220;width:346;height:345" coordorigin="6519,220" coordsize="346,345">
              <v:shape style="position:absolute;left:6519;top:220;width:346;height:345" coordorigin="6519,220" coordsize="346,345" path="m6691,220l6623,234,6565,274,6529,334,6519,381,6519,404,6538,472,6582,526,6645,559,6691,565,6715,564,6781,541,6833,493,6860,428,6864,404,6864,381,6845,313,6801,259,6738,226,6691,220xe" filled="f" stroked="t" strokeweight=".216pt" strokecolor="#222222">
                <v:path arrowok="t"/>
              </v:shape>
            </v:group>
            <v:group style="position:absolute;left:6533;top:234;width:317;height:317" coordorigin="6533,234" coordsize="317,317">
              <v:shape style="position:absolute;left:6533;top:234;width:317;height:317" coordorigin="6533,234" coordsize="317,317" path="m6691,234l6625,248,6572,289,6539,348,6533,393,6534,415,6558,478,6606,526,6669,550,6691,551,6714,550,6777,526,6825,478,6849,415,6850,393,6849,371,6825,307,6777,259,6714,235,6691,234xe" filled="f" stroked="t" strokeweight=".216pt" strokecolor="#22222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1.819656pt;margin-top:-7.042402pt;width:8.9977pt;height:10.6081pt;mso-position-horizontal-relative:page;mso-position-vertical-relative:paragraph;z-index:-6487" type="#_x0000_t75">
            <v:imagedata r:id="rId68" o:title=""/>
          </v:shape>
        </w:pict>
      </w:r>
      <w:r>
        <w:rPr/>
        <w:pict>
          <v:shape style="position:absolute;margin-left:176.511398pt;margin-top:-5.028102pt;width:19.7654pt;height:7.1674pt;mso-position-horizontal-relative:page;mso-position-vertical-relative:paragraph;z-index:-6486" type="#_x0000_t75">
            <v:imagedata r:id="rId69" o:title=""/>
          </v:shape>
        </w:pict>
      </w:r>
      <w:r>
        <w:rPr/>
        <w:pict>
          <v:shape style="position:absolute;margin-left:293.872314pt;margin-top:-5.717202pt;width:55.2928pt;height:8.383850pt;mso-position-horizontal-relative:page;mso-position-vertical-relative:paragraph;z-index:-6485" type="#_x0000_t75">
            <v:imagedata r:id="rId70" o:title=""/>
          </v:shape>
        </w:pict>
      </w:r>
      <w:r>
        <w:rPr/>
        <w:pict>
          <v:shape style="position:absolute;margin-left:211.647705pt;margin-top:-5.028102pt;width:10.2159pt;height:7.0353pt;mso-position-horizontal-relative:page;mso-position-vertical-relative:paragraph;z-index:-6484" type="#_x0000_t75">
            <v:imagedata r:id="rId71" o:title=""/>
          </v:shape>
        </w:pict>
      </w:r>
      <w:r>
        <w:rPr/>
        <w:pict>
          <v:shape style="position:absolute;margin-left:238.017502pt;margin-top:-5.352102pt;width:15.6725pt;height:7.2961pt;mso-position-horizontal-relative:page;mso-position-vertical-relative:paragraph;z-index:-6483" type="#_x0000_t75">
            <v:imagedata r:id="rId72" o:title=""/>
          </v:shape>
        </w:pict>
      </w:r>
      <w:r>
        <w:rPr/>
        <w:pict>
          <v:shape style="position:absolute;margin-left:266.919708pt;margin-top:-5.845152pt;width:15.63975pt;height:8.378550pt;mso-position-horizontal-relative:page;mso-position-vertical-relative:paragraph;z-index:-6482" type="#_x0000_t75">
            <v:imagedata r:id="rId73" o:title=""/>
          </v:shape>
        </w:pict>
      </w:r>
      <w:r>
        <w:rPr>
          <w:rFonts w:ascii="Microsoft YaHei UI" w:hAnsi="Microsoft YaHei UI" w:cs="Microsoft YaHei UI" w:eastAsia="Microsoft YaHei UI"/>
          <w:b/>
          <w:bCs/>
          <w:color w:val="222222"/>
          <w:spacing w:val="0"/>
          <w:w w:val="100"/>
          <w:sz w:val="20"/>
          <w:szCs w:val="20"/>
        </w:rPr>
        <w:t>按键</w:t>
      </w:r>
      <w:r>
        <w:rPr>
          <w:rFonts w:ascii="Microsoft YaHei UI" w:hAnsi="Microsoft YaHei UI" w:cs="Microsoft YaHei UI" w:eastAsia="Microsoft YaHei UI"/>
          <w:b w:val="0"/>
          <w:bCs w:val="0"/>
          <w:color w:val="000000"/>
          <w:spacing w:val="0"/>
          <w:w w:val="100"/>
          <w:sz w:val="20"/>
          <w:szCs w:val="20"/>
        </w:rPr>
      </w:r>
    </w:p>
    <w:sectPr>
      <w:headerReference w:type="default" r:id="rId47"/>
      <w:pgSz w:w="11880" w:h="16820"/>
      <w:pgMar w:header="656" w:footer="0" w:top="900" w:bottom="280" w:left="9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宋体">
    <w:altName w:val="宋体"/>
    <w:charset w:val="86"/>
    <w:family w:val="auto"/>
    <w:pitch w:val="variable"/>
  </w:font>
  <w:font w:name="Microsoft YaHei UI">
    <w:altName w:val="Microsoft YaHei UI"/>
    <w:charset w:val="86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45.990906pt;margin-top:27.718pt;width:249.0092pt;height:22.6772pt;mso-position-horizontal-relative:page;mso-position-vertical-relative:page;z-index:-6543" coordorigin="6920,554" coordsize="4980,454">
          <v:shape style="position:absolute;left:6920;top:554;width:4980;height:454" coordorigin="6920,554" coordsize="4980,454" path="m6920,1008l11900,1008,11900,554,6920,554,6920,1008xe" filled="t" fillcolor="#3FBFF0" stroked="f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5.2323pt;margin-top:32.746555pt;width:86.000004pt;height:14pt;mso-position-horizontal-relative:page;mso-position-vertical-relative:page;z-index:-6542" type="#_x0000_t202" filled="f" stroked="f">
          <v:textbox inset="0,0,0,0">
            <w:txbxContent>
              <w:p>
                <w:pPr>
                  <w:spacing w:line="274" w:lineRule="exact"/>
                  <w:ind w:left="20" w:right="0" w:firstLine="0"/>
                  <w:jc w:val="left"/>
                  <w:rPr>
                    <w:rFonts w:ascii="Microsoft YaHei UI" w:hAnsi="Microsoft YaHei UI" w:cs="Microsoft YaHei UI" w:eastAsia="Microsoft YaHei UI"/>
                    <w:sz w:val="24"/>
                    <w:szCs w:val="24"/>
                  </w:rPr>
                </w:pP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FEFEFE"/>
                    <w:spacing w:val="0"/>
                    <w:w w:val="100"/>
                    <w:sz w:val="24"/>
                    <w:szCs w:val="24"/>
                  </w:rPr>
                  <w:t>触摸一体机系列</w:t>
                </w: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45.252991pt;margin-top:27.708099pt;width:248.747pt;height:22.6769pt;mso-position-horizontal-relative:page;mso-position-vertical-relative:page;z-index:-6541" coordorigin="6905,554" coordsize="4975,454">
          <v:shape style="position:absolute;left:6905;top:554;width:4975;height:454" coordorigin="6905,554" coordsize="4975,454" path="m6905,1008l11880,1008,11880,554,6905,554,6905,1008xe" filled="t" fillcolor="#3FBFF0" stroked="f">
            <v:path arrowok="t"/>
            <v:fill type="solid"/>
          </v:shape>
          <w10:wrap type="none"/>
        </v:group>
      </w:pict>
    </w:r>
    <w:r>
      <w:rPr/>
      <w:pict>
        <v:shape style="position:absolute;margin-left:464.494202pt;margin-top:32.736355pt;width:86.000004pt;height:14pt;mso-position-horizontal-relative:page;mso-position-vertical-relative:page;z-index:-6540" type="#_x0000_t202" filled="f" stroked="f">
          <v:textbox inset="0,0,0,0">
            <w:txbxContent>
              <w:p>
                <w:pPr>
                  <w:spacing w:line="274" w:lineRule="exact"/>
                  <w:ind w:left="20" w:right="0" w:firstLine="0"/>
                  <w:jc w:val="left"/>
                  <w:rPr>
                    <w:rFonts w:ascii="Microsoft YaHei UI" w:hAnsi="Microsoft YaHei UI" w:cs="Microsoft YaHei UI" w:eastAsia="Microsoft YaHei UI"/>
                    <w:sz w:val="24"/>
                    <w:szCs w:val="24"/>
                  </w:rPr>
                </w:pP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FEFEFE"/>
                    <w:spacing w:val="0"/>
                    <w:w w:val="100"/>
                    <w:sz w:val="24"/>
                    <w:szCs w:val="24"/>
                  </w:rPr>
                  <w:t>触摸一体机系列</w:t>
                </w: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45.251892pt;margin-top:27.7078pt;width:248.7481pt;height:22.6766pt;mso-position-horizontal-relative:page;mso-position-vertical-relative:page;z-index:-6539" coordorigin="6905,554" coordsize="4975,454">
          <v:shape style="position:absolute;left:6905;top:554;width:4975;height:454" coordorigin="6905,554" coordsize="4975,454" path="m11880,1008l6905,1008,6905,554,11880,554,11880,1008xe" filled="t" fillcolor="#3FBFF0" stroked="f">
            <v:path arrowok="t"/>
            <v:fill type="solid"/>
          </v:shape>
          <w10:wrap type="none"/>
        </v:group>
      </w:pict>
    </w:r>
    <w:r>
      <w:rPr/>
      <w:pict>
        <v:shape style="position:absolute;margin-left:464.494202pt;margin-top:32.736355pt;width:86.000004pt;height:14pt;mso-position-horizontal-relative:page;mso-position-vertical-relative:page;z-index:-6538" type="#_x0000_t202" filled="f" stroked="f">
          <v:textbox inset="0,0,0,0">
            <w:txbxContent>
              <w:p>
                <w:pPr>
                  <w:spacing w:line="274" w:lineRule="exact"/>
                  <w:ind w:left="20" w:right="0" w:firstLine="0"/>
                  <w:jc w:val="left"/>
                  <w:rPr>
                    <w:rFonts w:ascii="Microsoft YaHei UI" w:hAnsi="Microsoft YaHei UI" w:cs="Microsoft YaHei UI" w:eastAsia="Microsoft YaHei UI"/>
                    <w:sz w:val="24"/>
                    <w:szCs w:val="24"/>
                  </w:rPr>
                </w:pP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FEFEFE"/>
                    <w:spacing w:val="0"/>
                    <w:w w:val="100"/>
                    <w:sz w:val="24"/>
                    <w:szCs w:val="24"/>
                  </w:rPr>
                  <w:t>触摸一体机系列</w:t>
                </w: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45.622101pt;margin-top:28.636999pt;width:248.3779pt;height:22.6752pt;mso-position-horizontal-relative:page;mso-position-vertical-relative:page;z-index:-6537" coordorigin="6912,573" coordsize="4968,454">
          <v:shape style="position:absolute;left:6912;top:573;width:4968;height:454" coordorigin="6912,573" coordsize="4968,454" path="m6912,1026l11880,1026,11880,573,6912,573,6912,1026xe" filled="t" fillcolor="#3FBFF0" stroked="f">
            <v:path arrowok="t"/>
            <v:fill type="solid"/>
          </v:shape>
          <w10:wrap type="none"/>
        </v:group>
      </w:pict>
    </w:r>
    <w:r>
      <w:rPr/>
      <w:pict>
        <v:shape style="position:absolute;margin-left:464.86319pt;margin-top:33.664154pt;width:86.000004pt;height:14pt;mso-position-horizontal-relative:page;mso-position-vertical-relative:page;z-index:-6536" type="#_x0000_t202" filled="f" stroked="f">
          <v:textbox inset="0,0,0,0">
            <w:txbxContent>
              <w:p>
                <w:pPr>
                  <w:spacing w:line="274" w:lineRule="exact"/>
                  <w:ind w:left="20" w:right="0" w:firstLine="0"/>
                  <w:jc w:val="left"/>
                  <w:rPr>
                    <w:rFonts w:ascii="Microsoft YaHei UI" w:hAnsi="Microsoft YaHei UI" w:cs="Microsoft YaHei UI" w:eastAsia="Microsoft YaHei UI"/>
                    <w:sz w:val="24"/>
                    <w:szCs w:val="24"/>
                  </w:rPr>
                </w:pP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FEFEFE"/>
                    <w:spacing w:val="0"/>
                    <w:w w:val="100"/>
                    <w:sz w:val="24"/>
                    <w:szCs w:val="24"/>
                  </w:rPr>
                  <w:t>触摸一体机系列</w:t>
                </w: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4.777496pt;margin-top:31.801313pt;width:86.000004pt;height:14.5pt;mso-position-horizontal-relative:page;mso-position-vertical-relative:page;z-index:-6535" type="#_x0000_t202" filled="f" stroked="f">
          <v:textbox inset="0,0,0,0">
            <w:txbxContent>
              <w:p>
                <w:pPr>
                  <w:spacing w:line="270" w:lineRule="exact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b w:val="0"/>
                    <w:bCs w:val="0"/>
                    <w:color w:val="F0F8FB"/>
                    <w:spacing w:val="0"/>
                    <w:w w:val="110"/>
                    <w:sz w:val="25"/>
                    <w:szCs w:val="25"/>
                  </w:rPr>
                  <w:t>角膜一体际列</w:t>
                </w:r>
                <w:r>
                  <w:rPr>
                    <w:rFonts w:ascii="宋体" w:hAnsi="宋体" w:cs="宋体" w:eastAsia="宋体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4.494202pt;margin-top:32.187855pt;width:86.000004pt;height:14pt;mso-position-horizontal-relative:page;mso-position-vertical-relative:page;z-index:-6534" type="#_x0000_t202" filled="f" stroked="f">
          <v:textbox inset="0,0,0,0">
            <w:txbxContent>
              <w:p>
                <w:pPr>
                  <w:spacing w:line="274" w:lineRule="exact"/>
                  <w:ind w:left="20" w:right="0" w:firstLine="0"/>
                  <w:jc w:val="left"/>
                  <w:rPr>
                    <w:rFonts w:ascii="Microsoft YaHei UI" w:hAnsi="Microsoft YaHei UI" w:cs="Microsoft YaHei UI" w:eastAsia="Microsoft YaHei UI"/>
                    <w:sz w:val="24"/>
                    <w:szCs w:val="24"/>
                  </w:rPr>
                </w:pP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FEFEFE"/>
                    <w:spacing w:val="0"/>
                    <w:w w:val="100"/>
                    <w:sz w:val="24"/>
                    <w:szCs w:val="24"/>
                  </w:rPr>
                  <w:t>触摸一体机系列</w:t>
                </w:r>
                <w:r>
                  <w:rPr>
                    <w:rFonts w:ascii="Microsoft YaHei UI" w:hAnsi="Microsoft YaHei UI" w:cs="Microsoft YaHei UI" w:eastAsia="Microsoft YaHei U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5"/>
    </w:pPr>
    <w:rPr>
      <w:rFonts w:ascii="Microsoft YaHei UI" w:hAnsi="Microsoft YaHei UI" w:eastAsia="Microsoft YaHei UI"/>
      <w:sz w:val="20"/>
      <w:szCs w:val="20"/>
    </w:rPr>
  </w:style>
  <w:style w:styleId="Heading1" w:type="paragraph">
    <w:name w:val="Heading 1"/>
    <w:basedOn w:val="Normal"/>
    <w:uiPriority w:val="1"/>
    <w:qFormat/>
    <w:pPr>
      <w:ind w:left="1647"/>
      <w:outlineLvl w:val="1"/>
    </w:pPr>
    <w:rPr>
      <w:rFonts w:ascii="宋体" w:hAnsi="宋体" w:eastAsia="宋体"/>
      <w:sz w:val="25"/>
      <w:szCs w:val="25"/>
    </w:rPr>
  </w:style>
  <w:style w:styleId="Heading2" w:type="paragraph">
    <w:name w:val="Heading 2"/>
    <w:basedOn w:val="Normal"/>
    <w:uiPriority w:val="1"/>
    <w:qFormat/>
    <w:pPr>
      <w:ind w:left="101"/>
      <w:outlineLvl w:val="2"/>
    </w:pPr>
    <w:rPr>
      <w:rFonts w:ascii="Microsoft YaHei UI" w:hAnsi="Microsoft YaHei UI" w:eastAsia="Microsoft YaHei UI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1"/>
      <w:outlineLvl w:val="3"/>
    </w:pPr>
    <w:rPr>
      <w:rFonts w:ascii="Microsoft YaHei UI" w:hAnsi="Microsoft YaHei UI" w:eastAsia="Microsoft YaHei U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header" Target="header4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header" Target="header5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header" Target="header6.xml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header" Target="header7.xml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IWB9811--规格书-中性.cdr</dc:title>
  <dcterms:created xsi:type="dcterms:W3CDTF">2018-06-14T18:30:17Z</dcterms:created>
  <dcterms:modified xsi:type="dcterms:W3CDTF">2018-06-14T18:30:17Z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LastSaved">
    <vt:filetime>2018-06-14T00:00:00Z</vt:filetime>
  </property>
</Properties>
</file>